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74D53" w14:textId="77777777" w:rsidR="00DA7552" w:rsidRPr="009432A1" w:rsidRDefault="00EF40EA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F40EA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EF40EA">
        <w:rPr>
          <w:rFonts w:ascii="Arial" w:hAnsi="Arial" w:cs="Arial"/>
          <w:sz w:val="24"/>
          <w:szCs w:val="24"/>
        </w:rPr>
        <w:t>2025-03-26</w:t>
      </w:r>
    </w:p>
    <w:p w14:paraId="099E6922" w14:textId="77777777" w:rsidR="00DA7552" w:rsidRPr="009432A1" w:rsidRDefault="00EF40EA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40E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D33FA1F" w14:textId="77777777" w:rsidR="00DA7552" w:rsidRPr="009432A1" w:rsidRDefault="00EF40EA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EF40EA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EF40EA">
        <w:rPr>
          <w:rFonts w:ascii="Arial" w:hAnsi="Arial" w:cs="Arial"/>
          <w:sz w:val="24"/>
          <w:szCs w:val="24"/>
        </w:rPr>
        <w:t>66</w:t>
      </w:r>
    </w:p>
    <w:p w14:paraId="6E0F36A6" w14:textId="77777777" w:rsidR="00DA7552" w:rsidRPr="009432A1" w:rsidRDefault="00EF40EA" w:rsidP="00DA7552">
      <w:pPr>
        <w:rPr>
          <w:rFonts w:ascii="Arial" w:hAnsi="Arial" w:cs="Arial"/>
          <w:sz w:val="24"/>
          <w:szCs w:val="24"/>
        </w:rPr>
      </w:pPr>
      <w:r w:rsidRPr="00EF40EA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EF40EA">
        <w:rPr>
          <w:rFonts w:ascii="Arial" w:hAnsi="Arial" w:cs="Arial"/>
          <w:sz w:val="24"/>
          <w:szCs w:val="24"/>
        </w:rPr>
        <w:t>Kraków</w:t>
      </w:r>
    </w:p>
    <w:p w14:paraId="58B071C5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0968F6" w14:textId="3A2AEADF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B81408F" w14:textId="5BBB9644" w:rsidR="0029106D" w:rsidRPr="009432A1" w:rsidRDefault="0029106D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 Znak: SZP-271-6/25.280.EJK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0F346B90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0C6966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90F3060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BFD481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7CF9EED7" w14:textId="77777777">
        <w:tc>
          <w:tcPr>
            <w:tcW w:w="2269" w:type="dxa"/>
            <w:shd w:val="clear" w:color="auto" w:fill="auto"/>
          </w:tcPr>
          <w:p w14:paraId="0848157C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6CE780" w14:textId="77777777" w:rsidR="00DA7552" w:rsidRPr="004E4B64" w:rsidRDefault="00EF40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0EA">
              <w:rPr>
                <w:rFonts w:ascii="Arial" w:hAnsi="Arial" w:cs="Arial"/>
                <w:bCs/>
                <w:sz w:val="24"/>
                <w:szCs w:val="24"/>
              </w:rPr>
              <w:t>Dostawa gazów medycznych, technicznych wraz z ciekłym azotem medycznym, gazów specjalnych oraz dzierżawą zbiornika ciekłego tlenu  medycznego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40EA" w:rsidRPr="004E4B64" w14:paraId="6C02E7DF" w14:textId="77777777" w:rsidTr="006A3EFF">
        <w:tc>
          <w:tcPr>
            <w:tcW w:w="2269" w:type="dxa"/>
            <w:shd w:val="clear" w:color="auto" w:fill="auto"/>
          </w:tcPr>
          <w:p w14:paraId="1B4CAA0A" w14:textId="77777777" w:rsidR="00EF40EA" w:rsidRPr="004E4B64" w:rsidRDefault="00EF40EA" w:rsidP="006A3E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2405E4" w14:textId="77777777" w:rsidR="00EF40EA" w:rsidRPr="004E4B64" w:rsidRDefault="00EF40EA" w:rsidP="006A3E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0EA">
              <w:rPr>
                <w:rFonts w:ascii="Arial" w:hAnsi="Arial" w:cs="Arial"/>
                <w:bCs/>
                <w:sz w:val="24"/>
                <w:szCs w:val="24"/>
              </w:rPr>
              <w:t>SZP-271-6/25</w:t>
            </w:r>
          </w:p>
        </w:tc>
      </w:tr>
    </w:tbl>
    <w:p w14:paraId="4686535E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2A3912A5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EF40EA" w:rsidRPr="00EF40EA">
        <w:rPr>
          <w:rFonts w:ascii="Arial" w:hAnsi="Arial" w:cs="Arial"/>
          <w:sz w:val="24"/>
          <w:szCs w:val="24"/>
        </w:rPr>
        <w:t>(</w:t>
      </w:r>
      <w:proofErr w:type="spellStart"/>
      <w:r w:rsidR="00EF40EA" w:rsidRPr="00EF40EA">
        <w:rPr>
          <w:rFonts w:ascii="Arial" w:hAnsi="Arial" w:cs="Arial"/>
          <w:sz w:val="24"/>
          <w:szCs w:val="24"/>
        </w:rPr>
        <w:t>t.j</w:t>
      </w:r>
      <w:proofErr w:type="spellEnd"/>
      <w:r w:rsidR="00EF40EA" w:rsidRPr="00EF40EA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A8D0115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EF40EA" w:rsidRPr="00EF40EA">
        <w:rPr>
          <w:rFonts w:ascii="Arial" w:hAnsi="Arial" w:cs="Arial"/>
          <w:sz w:val="24"/>
          <w:szCs w:val="24"/>
        </w:rPr>
        <w:t>26/03/2025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EF40EA" w:rsidRPr="00EF40EA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58D14DFE" w14:textId="77777777">
        <w:tc>
          <w:tcPr>
            <w:tcW w:w="1276" w:type="dxa"/>
            <w:shd w:val="clear" w:color="auto" w:fill="F2F2F2"/>
            <w:vAlign w:val="center"/>
          </w:tcPr>
          <w:p w14:paraId="3E6F64DC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27D2AC8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DF12D9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6E2E0A7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F40EA" w:rsidRPr="00F916F6" w14:paraId="16ABE38C" w14:textId="77777777" w:rsidTr="006A3EFF">
        <w:tc>
          <w:tcPr>
            <w:tcW w:w="1276" w:type="dxa"/>
            <w:shd w:val="clear" w:color="auto" w:fill="auto"/>
            <w:vAlign w:val="center"/>
          </w:tcPr>
          <w:p w14:paraId="70A9F59E" w14:textId="77777777" w:rsidR="00EF40EA" w:rsidRPr="00DA7552" w:rsidRDefault="00EF40EA" w:rsidP="006A3EF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0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40A143" w14:textId="77777777" w:rsidR="00EF40EA" w:rsidRPr="00DA7552" w:rsidRDefault="00EF40EA" w:rsidP="006A3EF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0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17772B7" w14:textId="77777777" w:rsidR="00EF40EA" w:rsidRPr="00DA7552" w:rsidRDefault="00EF40EA" w:rsidP="006A3EF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40EA">
              <w:rPr>
                <w:rFonts w:ascii="Arial" w:hAnsi="Arial" w:cs="Arial"/>
                <w:sz w:val="24"/>
                <w:szCs w:val="24"/>
              </w:rPr>
              <w:t>Air</w:t>
            </w:r>
            <w:proofErr w:type="spellEnd"/>
            <w:r w:rsidRPr="00EF40EA">
              <w:rPr>
                <w:rFonts w:ascii="Arial" w:hAnsi="Arial" w:cs="Arial"/>
                <w:sz w:val="24"/>
                <w:szCs w:val="24"/>
              </w:rPr>
              <w:t xml:space="preserve"> Products Sp. Z.O.O</w:t>
            </w:r>
          </w:p>
          <w:p w14:paraId="7E78951E" w14:textId="77777777" w:rsidR="00EF40EA" w:rsidRPr="00DA7552" w:rsidRDefault="00EF40EA" w:rsidP="006A3EFF">
            <w:pPr>
              <w:rPr>
                <w:rFonts w:ascii="Arial" w:hAnsi="Arial" w:cs="Arial"/>
                <w:sz w:val="24"/>
                <w:szCs w:val="24"/>
              </w:rPr>
            </w:pPr>
            <w:r w:rsidRPr="00EF40EA">
              <w:rPr>
                <w:rFonts w:ascii="Arial" w:hAnsi="Arial" w:cs="Arial"/>
                <w:sz w:val="24"/>
                <w:szCs w:val="24"/>
              </w:rPr>
              <w:t>Komitetu Obrony Robotników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0EA">
              <w:rPr>
                <w:rFonts w:ascii="Arial" w:hAnsi="Arial" w:cs="Arial"/>
                <w:sz w:val="24"/>
                <w:szCs w:val="24"/>
              </w:rPr>
              <w:t>48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FD9A67" w14:textId="77777777" w:rsidR="00EF40EA" w:rsidRPr="00DA7552" w:rsidRDefault="00EF40EA" w:rsidP="006A3E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0EA">
              <w:rPr>
                <w:rFonts w:ascii="Arial" w:hAnsi="Arial" w:cs="Arial"/>
                <w:sz w:val="24"/>
                <w:szCs w:val="24"/>
              </w:rPr>
              <w:t>02-146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0E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196106" w14:textId="77777777" w:rsidR="00EF40EA" w:rsidRPr="00DA7552" w:rsidRDefault="00EF40EA" w:rsidP="006A3EF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0EA">
              <w:rPr>
                <w:rFonts w:ascii="Arial" w:hAnsi="Arial" w:cs="Arial"/>
                <w:sz w:val="24"/>
                <w:szCs w:val="24"/>
              </w:rPr>
              <w:t>11 039.42 zł</w:t>
            </w:r>
          </w:p>
        </w:tc>
      </w:tr>
    </w:tbl>
    <w:p w14:paraId="5B452675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7B94" w14:textId="77777777" w:rsidR="001023F9" w:rsidRDefault="001023F9">
      <w:r>
        <w:separator/>
      </w:r>
    </w:p>
  </w:endnote>
  <w:endnote w:type="continuationSeparator" w:id="0">
    <w:p w14:paraId="146BFB80" w14:textId="77777777" w:rsidR="001023F9" w:rsidRDefault="0010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89B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281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6DA66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B7B999">
        <v:line id="_x0000_s1025" style="position:absolute;left:0;text-align:left;z-index:251657728" from="-3.85pt,8.7pt" to="455.15pt,8.7pt"/>
      </w:pict>
    </w:r>
  </w:p>
  <w:p w14:paraId="0D45574B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1AC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521603" w14:textId="77777777" w:rsidR="009F189D" w:rsidRDefault="009F189D">
    <w:pPr>
      <w:pStyle w:val="Stopka"/>
      <w:tabs>
        <w:tab w:val="clear" w:pos="4536"/>
      </w:tabs>
      <w:jc w:val="center"/>
    </w:pPr>
  </w:p>
  <w:p w14:paraId="462367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7CCAD" w14:textId="77777777" w:rsidR="001023F9" w:rsidRDefault="001023F9">
      <w:r>
        <w:separator/>
      </w:r>
    </w:p>
  </w:footnote>
  <w:footnote w:type="continuationSeparator" w:id="0">
    <w:p w14:paraId="56C23D03" w14:textId="77777777" w:rsidR="001023F9" w:rsidRDefault="0010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11784" w14:textId="77777777" w:rsidR="00EF40EA" w:rsidRDefault="00EF4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7169380B" w14:textId="77777777" w:rsidTr="7D35A581">
      <w:tc>
        <w:tcPr>
          <w:tcW w:w="3020" w:type="dxa"/>
        </w:tcPr>
        <w:p w14:paraId="068EC43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E0947E5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517E998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C97F74D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9822E" w14:textId="77777777" w:rsidR="00EF40EA" w:rsidRDefault="00EF40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3F9"/>
    <w:rsid w:val="00007727"/>
    <w:rsid w:val="00014A93"/>
    <w:rsid w:val="00017720"/>
    <w:rsid w:val="00025E52"/>
    <w:rsid w:val="00035488"/>
    <w:rsid w:val="000D7F25"/>
    <w:rsid w:val="000E00E5"/>
    <w:rsid w:val="001023F9"/>
    <w:rsid w:val="001534C4"/>
    <w:rsid w:val="00173B20"/>
    <w:rsid w:val="001C69FF"/>
    <w:rsid w:val="0023318D"/>
    <w:rsid w:val="0029106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EF40EA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BC8F9"/>
  <w15:chartTrackingRefBased/>
  <w15:docId w15:val="{EC55AAB7-D274-4D40-A197-6C14B833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2025-03-26T08:36:00Z</cp:lastPrinted>
  <dcterms:created xsi:type="dcterms:W3CDTF">2025-03-26T08:34:00Z</dcterms:created>
  <dcterms:modified xsi:type="dcterms:W3CDTF">2025-03-26T08:36:00Z</dcterms:modified>
</cp:coreProperties>
</file>