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D591D" w:rsidRPr="007D591D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D591D" w:rsidRPr="00C14101" w:rsidTr="00A6576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D591D" w:rsidRPr="00C14101" w:rsidRDefault="007D591D" w:rsidP="00A6576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D591D" w:rsidRPr="00C14101" w:rsidRDefault="007D591D" w:rsidP="00A6576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D591D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D591D" w:rsidRPr="00C14101" w:rsidRDefault="007D591D" w:rsidP="00A657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D591D" w:rsidRPr="00C14101" w:rsidRDefault="007D591D" w:rsidP="00A657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D591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7D591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59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2025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591D" w:rsidRPr="00D62E6E" w:rsidTr="00A6576E">
        <w:tc>
          <w:tcPr>
            <w:tcW w:w="2269" w:type="dxa"/>
            <w:shd w:val="clear" w:color="auto" w:fill="auto"/>
          </w:tcPr>
          <w:p w:rsidR="007D591D" w:rsidRPr="00D62E6E" w:rsidRDefault="007D591D" w:rsidP="00A657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591D" w:rsidRPr="00D62E6E" w:rsidRDefault="007D591D" w:rsidP="00A657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59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FER.271.4.2025</w:t>
            </w:r>
          </w:p>
        </w:tc>
      </w:tr>
    </w:tbl>
    <w:p w:rsidR="00BC121E" w:rsidRDefault="007D591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D591D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D59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D591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8E1" w:rsidRDefault="009038E1">
      <w:r>
        <w:separator/>
      </w:r>
    </w:p>
  </w:endnote>
  <w:endnote w:type="continuationSeparator" w:id="1">
    <w:p w:rsidR="009038E1" w:rsidRDefault="00903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E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E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1D" w:rsidRDefault="007D59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8E1" w:rsidRDefault="009038E1">
      <w:r>
        <w:separator/>
      </w:r>
    </w:p>
  </w:footnote>
  <w:footnote w:type="continuationSeparator" w:id="1">
    <w:p w:rsidR="009038E1" w:rsidRDefault="009038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1D" w:rsidRDefault="007D59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1D" w:rsidRDefault="007D59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1D" w:rsidRDefault="007D59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D591D"/>
    <w:rsid w:val="0000184A"/>
    <w:rsid w:val="00005EC7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07A1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91D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38E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6846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2025-03-24T14:54:00Z</cp:lastPrinted>
  <dcterms:created xsi:type="dcterms:W3CDTF">2025-03-24T14:55:00Z</dcterms:created>
  <dcterms:modified xsi:type="dcterms:W3CDTF">2025-03-24T14:55:00Z</dcterms:modified>
</cp:coreProperties>
</file>