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16B4B" w:rsidRPr="00E16B4B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16B4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6B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2025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6B4B" w:rsidRPr="00A2540E" w:rsidTr="00A6576E">
        <w:tc>
          <w:tcPr>
            <w:tcW w:w="2269" w:type="dxa"/>
            <w:shd w:val="clear" w:color="auto" w:fill="auto"/>
          </w:tcPr>
          <w:p w:rsidR="00E16B4B" w:rsidRPr="00A2540E" w:rsidRDefault="00E16B4B" w:rsidP="00A657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6B4B" w:rsidRPr="00A2540E" w:rsidRDefault="00E16B4B" w:rsidP="00A657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6B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FER.271.4.2025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6B4B" w:rsidRPr="00E16B4B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16B4B" w:rsidRPr="00E16B4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E16B4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6B4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FC3" w:rsidRDefault="004C2FC3" w:rsidP="00025386">
      <w:pPr>
        <w:spacing w:after="0" w:line="240" w:lineRule="auto"/>
      </w:pPr>
      <w:r>
        <w:separator/>
      </w:r>
    </w:p>
  </w:endnote>
  <w:endnote w:type="continuationSeparator" w:id="1">
    <w:p w:rsidR="004C2FC3" w:rsidRDefault="004C2F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4B" w:rsidRDefault="00E16B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8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8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4B" w:rsidRDefault="00E16B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FC3" w:rsidRDefault="004C2FC3" w:rsidP="00025386">
      <w:pPr>
        <w:spacing w:after="0" w:line="240" w:lineRule="auto"/>
      </w:pPr>
      <w:r>
        <w:separator/>
      </w:r>
    </w:p>
  </w:footnote>
  <w:footnote w:type="continuationSeparator" w:id="1">
    <w:p w:rsidR="004C2FC3" w:rsidRDefault="004C2F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4B" w:rsidRDefault="00E16B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4B" w:rsidRDefault="00E16B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4B" w:rsidRDefault="00E16B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16B4B"/>
    <w:rsid w:val="00025386"/>
    <w:rsid w:val="000423B9"/>
    <w:rsid w:val="00053927"/>
    <w:rsid w:val="00084786"/>
    <w:rsid w:val="00113ADB"/>
    <w:rsid w:val="0016158F"/>
    <w:rsid w:val="001C2314"/>
    <w:rsid w:val="00213980"/>
    <w:rsid w:val="0024648D"/>
    <w:rsid w:val="003605D1"/>
    <w:rsid w:val="003A486D"/>
    <w:rsid w:val="004374F2"/>
    <w:rsid w:val="00460705"/>
    <w:rsid w:val="00485239"/>
    <w:rsid w:val="004A0686"/>
    <w:rsid w:val="004C2FC3"/>
    <w:rsid w:val="004E27D7"/>
    <w:rsid w:val="004F10A0"/>
    <w:rsid w:val="0055145C"/>
    <w:rsid w:val="005538CA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16B4B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2025-03-24T14:46:00Z</cp:lastPrinted>
  <dcterms:created xsi:type="dcterms:W3CDTF">2025-03-24T14:48:00Z</dcterms:created>
  <dcterms:modified xsi:type="dcterms:W3CDTF">2025-03-24T14:48:00Z</dcterms:modified>
</cp:coreProperties>
</file>