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C0526" w14:textId="77777777" w:rsidR="00AA272F" w:rsidRDefault="00AA272F" w:rsidP="00AA272F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Załącznik nr 1</w:t>
      </w:r>
    </w:p>
    <w:p w14:paraId="48CE3A40" w14:textId="77777777" w:rsidR="00AA272F" w:rsidRDefault="00AA272F" w:rsidP="00AA272F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A9D92FA" w14:textId="77777777" w:rsidR="00AA272F" w:rsidRDefault="00AA272F" w:rsidP="00AA272F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OFERTY</w:t>
      </w:r>
    </w:p>
    <w:p w14:paraId="7A1C3F9B" w14:textId="77777777" w:rsidR="00AA272F" w:rsidRDefault="00AA272F" w:rsidP="00AA272F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28C125C1" w14:textId="77777777" w:rsidR="00AA272F" w:rsidRDefault="00AA272F" w:rsidP="00AA272F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4D22E1D" w14:textId="0193498D" w:rsidR="00AA272F" w:rsidRDefault="00AA272F" w:rsidP="00AA272F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...........................................................</w:t>
      </w:r>
    </w:p>
    <w:p w14:paraId="5E3FCF92" w14:textId="77777777" w:rsidR="00AA272F" w:rsidRDefault="00AA272F" w:rsidP="00AA272F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10B075A" w14:textId="77777777" w:rsidR="00AA272F" w:rsidRDefault="00AA272F" w:rsidP="00AA272F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2F25F671" w14:textId="77777777" w:rsidR="00AA272F" w:rsidRDefault="00AA272F" w:rsidP="00AA272F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5E6C125C" w14:textId="77777777" w:rsidR="00AA272F" w:rsidRDefault="00AA272F" w:rsidP="00AA272F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73092DEF" w14:textId="77777777" w:rsidR="00AA272F" w:rsidRDefault="00AA272F" w:rsidP="00AA272F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23413D9" w14:textId="77777777" w:rsidR="00AA272F" w:rsidRDefault="00AA272F" w:rsidP="00AA272F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62EA4692" w14:textId="77777777" w:rsidR="00AA272F" w:rsidRDefault="00AA272F" w:rsidP="00AA272F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0A2279B" w14:textId="77777777" w:rsidR="00AA272F" w:rsidRDefault="00AA272F" w:rsidP="00AA272F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77D6339B" w14:textId="77777777" w:rsidR="00AA272F" w:rsidRDefault="00AA272F" w:rsidP="00AA272F">
      <w:pPr>
        <w:ind w:right="-110"/>
        <w:rPr>
          <w:rFonts w:ascii="Verdana" w:hAnsi="Verdana"/>
          <w:b/>
          <w:sz w:val="20"/>
          <w:szCs w:val="20"/>
        </w:rPr>
      </w:pPr>
    </w:p>
    <w:p w14:paraId="6F86BA64" w14:textId="77777777" w:rsidR="00AA272F" w:rsidRDefault="00AA272F" w:rsidP="00AA272F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1EA97C8D" w14:textId="77777777" w:rsidR="00AA272F" w:rsidRDefault="00AA272F" w:rsidP="00AA272F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671BE830" w14:textId="77777777" w:rsidR="00AA272F" w:rsidRDefault="00AA272F" w:rsidP="00AA272F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34A777C5" w14:textId="77777777" w:rsidR="00AA272F" w:rsidRDefault="00AA272F" w:rsidP="00AA272F">
      <w:pPr>
        <w:ind w:firstLine="3969"/>
        <w:rPr>
          <w:rFonts w:ascii="Verdana" w:hAnsi="Verdana"/>
          <w:b/>
          <w:sz w:val="20"/>
          <w:szCs w:val="20"/>
        </w:rPr>
      </w:pPr>
    </w:p>
    <w:p w14:paraId="17AA7D7C" w14:textId="6362032E" w:rsidR="00AA272F" w:rsidRDefault="00AA272F" w:rsidP="00AA272F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>
        <w:rPr>
          <w:rFonts w:ascii="Verdana" w:hAnsi="Verdana"/>
          <w:b/>
          <w:sz w:val="20"/>
          <w:szCs w:val="20"/>
        </w:rPr>
        <w:t>remont gzymsów elewacyjnych budynków A-0, A-3 i A-4 AGH w Krakowie - DE-dzp.272-1</w:t>
      </w:r>
      <w:r w:rsidR="00E53BB2">
        <w:rPr>
          <w:rFonts w:ascii="Verdana" w:hAnsi="Verdana"/>
          <w:b/>
          <w:sz w:val="20"/>
          <w:szCs w:val="20"/>
        </w:rPr>
        <w:t>77</w:t>
      </w:r>
      <w:r>
        <w:rPr>
          <w:rFonts w:ascii="Verdana" w:hAnsi="Verdana"/>
          <w:b/>
          <w:sz w:val="20"/>
          <w:szCs w:val="20"/>
        </w:rPr>
        <w:t xml:space="preserve">/25, </w:t>
      </w:r>
      <w:r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14:paraId="029CCB60" w14:textId="77777777" w:rsidR="00AA272F" w:rsidRDefault="00AA272F" w:rsidP="00AA272F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5432E6BC" w14:textId="77777777" w:rsidR="00AA272F" w:rsidRDefault="00AA272F" w:rsidP="00AA272F">
      <w:pPr>
        <w:widowControl w:val="0"/>
        <w:ind w:right="1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3FCA915E" w14:textId="77777777" w:rsidR="00AA272F" w:rsidRDefault="00AA272F" w:rsidP="00AA272F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937902C" w14:textId="77777777" w:rsidR="00AA272F" w:rsidRDefault="00AA272F" w:rsidP="00AA272F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Słownie brutto:.......................................................................................................</w:t>
      </w:r>
    </w:p>
    <w:p w14:paraId="43A2DDB2" w14:textId="77777777" w:rsidR="00AA272F" w:rsidRDefault="00AA272F" w:rsidP="00AA272F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Powyższa cena zawiera podatek VAT w wysokości .......... % tj.……………….PLN</w:t>
      </w:r>
    </w:p>
    <w:p w14:paraId="5A1FDD37" w14:textId="77777777" w:rsidR="00AA272F" w:rsidRDefault="00AA272F" w:rsidP="00AA272F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</w:p>
    <w:p w14:paraId="137661DF" w14:textId="77777777" w:rsidR="00AA272F" w:rsidRDefault="00AA272F" w:rsidP="00AA272F">
      <w:pPr>
        <w:tabs>
          <w:tab w:val="left" w:pos="1276"/>
        </w:tabs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umowy: do 90 dni  </w:t>
      </w:r>
      <w:r>
        <w:rPr>
          <w:rFonts w:ascii="Verdana" w:hAnsi="Verdana"/>
          <w:b/>
          <w:bCs/>
          <w:iCs/>
          <w:color w:val="000000"/>
          <w:sz w:val="20"/>
          <w:szCs w:val="20"/>
        </w:rPr>
        <w:t xml:space="preserve">od daty podpisania umowy </w:t>
      </w:r>
    </w:p>
    <w:p w14:paraId="3F956827" w14:textId="77777777" w:rsidR="00AA272F" w:rsidRDefault="00AA272F" w:rsidP="00AA272F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</w:p>
    <w:p w14:paraId="61C96639" w14:textId="77777777" w:rsidR="00AA272F" w:rsidRDefault="00AA272F" w:rsidP="00AA272F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Okres udzielonej gwarancji wynosi: </w:t>
      </w:r>
      <w:r>
        <w:rPr>
          <w:rFonts w:ascii="Verdana" w:hAnsi="Verdana"/>
          <w:b/>
          <w:sz w:val="20"/>
          <w:szCs w:val="20"/>
        </w:rPr>
        <w:t>:</w:t>
      </w:r>
      <w:r>
        <w:rPr>
          <w:rFonts w:ascii="Verdana" w:hAnsi="Verdana"/>
          <w:sz w:val="20"/>
          <w:szCs w:val="20"/>
        </w:rPr>
        <w:t xml:space="preserve"> …………………miesięcy </w:t>
      </w:r>
      <w:r>
        <w:rPr>
          <w:rFonts w:ascii="Verdana" w:hAnsi="Verdana"/>
          <w:color w:val="FF0000"/>
          <w:sz w:val="20"/>
          <w:szCs w:val="20"/>
        </w:rPr>
        <w:t>(kryterium oceny ofert)</w:t>
      </w:r>
    </w:p>
    <w:p w14:paraId="0663928B" w14:textId="77777777" w:rsidR="00AA272F" w:rsidRDefault="00AA272F" w:rsidP="00AA272F">
      <w:pPr>
        <w:ind w:right="-45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i/>
          <w:iCs/>
          <w:sz w:val="16"/>
          <w:szCs w:val="16"/>
        </w:rPr>
        <w:t xml:space="preserve">*W przypadku nie podania okresu gwarancji, Zamawiający przyjmie minimalny okres gwarancji wskazany w SWZ.  </w:t>
      </w:r>
      <w:r>
        <w:rPr>
          <w:rFonts w:ascii="Verdana" w:hAnsi="Verdana"/>
          <w:bCs/>
          <w:sz w:val="16"/>
          <w:szCs w:val="16"/>
        </w:rPr>
        <w:t xml:space="preserve"> </w:t>
      </w:r>
    </w:p>
    <w:p w14:paraId="34F99F4F" w14:textId="77777777" w:rsidR="00AA272F" w:rsidRDefault="00AA272F" w:rsidP="00AA272F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6761781B" w14:textId="77777777" w:rsidR="00AA272F" w:rsidRDefault="00AA272F" w:rsidP="00AA272F">
      <w:pPr>
        <w:ind w:right="-4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21499EEB" w14:textId="77777777" w:rsidR="00AA272F" w:rsidRDefault="00AA272F" w:rsidP="00AA272F">
      <w:pPr>
        <w:rPr>
          <w:rFonts w:ascii="Verdana" w:hAnsi="Verdana"/>
          <w:b/>
          <w:sz w:val="20"/>
          <w:szCs w:val="20"/>
          <w:u w:val="single"/>
        </w:rPr>
      </w:pPr>
    </w:p>
    <w:p w14:paraId="2062618F" w14:textId="77777777" w:rsidR="00AA272F" w:rsidRDefault="00AA272F" w:rsidP="00AA272F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794569A9" w14:textId="77777777" w:rsidR="00AA272F" w:rsidRDefault="00AA272F" w:rsidP="00AA272F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>
        <w:rPr>
          <w:rFonts w:ascii="Verdana" w:hAnsi="Verdana"/>
          <w:sz w:val="20"/>
          <w:szCs w:val="20"/>
        </w:rPr>
        <w:t xml:space="preserve"> </w:t>
      </w:r>
    </w:p>
    <w:p w14:paraId="76F379DE" w14:textId="77777777" w:rsidR="00AA272F" w:rsidRDefault="00AA272F" w:rsidP="00AA272F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rFonts w:ascii="Verdana" w:hAnsi="Verdana"/>
          <w:sz w:val="20"/>
          <w:szCs w:val="20"/>
          <w:lang w:eastAsia="ar-SA"/>
        </w:rPr>
        <w:t>zamawiającego</w:t>
      </w:r>
      <w:r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7597350D" w14:textId="77777777" w:rsidR="00AA272F" w:rsidRDefault="00AA272F" w:rsidP="00AA272F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>
        <w:rPr>
          <w:rFonts w:ascii="Verdana" w:hAnsi="Verdana"/>
          <w:b/>
          <w:sz w:val="20"/>
          <w:szCs w:val="20"/>
        </w:rPr>
        <w:t>*</w:t>
      </w:r>
    </w:p>
    <w:p w14:paraId="44DB3A38" w14:textId="77777777" w:rsidR="00AA272F" w:rsidRDefault="00AA272F" w:rsidP="00AA272F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Oświadczamy, że oferta została sporządzona na podstawie: SWZ, dokumentacji przetargowej, </w:t>
      </w:r>
      <w:proofErr w:type="spellStart"/>
      <w:r>
        <w:rPr>
          <w:rFonts w:ascii="Verdana" w:hAnsi="Verdana"/>
          <w:sz w:val="20"/>
          <w:szCs w:val="20"/>
        </w:rPr>
        <w:t>STWiORB</w:t>
      </w:r>
      <w:proofErr w:type="spellEnd"/>
      <w:r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295551FC" w14:textId="77777777" w:rsidR="00AA272F" w:rsidRDefault="00AA272F" w:rsidP="00AA272F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ar-SA"/>
        </w:rPr>
        <w:t xml:space="preserve">Oświadczamy, </w:t>
      </w:r>
      <w:r>
        <w:rPr>
          <w:rFonts w:ascii="Verdana" w:hAnsi="Verdana"/>
          <w:sz w:val="20"/>
          <w:szCs w:val="20"/>
        </w:rPr>
        <w:t xml:space="preserve">że materiały, urządzenia oraz wyposażenie będące podstawą do wyliczenia oferowanej przez nas ceny będą posiadały parametry nie gorsze niż </w:t>
      </w:r>
      <w:r>
        <w:rPr>
          <w:rFonts w:ascii="Verdana" w:hAnsi="Verdana"/>
          <w:sz w:val="20"/>
          <w:szCs w:val="20"/>
        </w:rPr>
        <w:lastRenderedPageBreak/>
        <w:t>wskazane w dokumentacji przetargowej oraz w zestawieniu wybranych urządzeń i materiałów.</w:t>
      </w:r>
    </w:p>
    <w:p w14:paraId="4936E9A4" w14:textId="77777777" w:rsidR="00AA272F" w:rsidRDefault="00AA272F" w:rsidP="00AA272F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>
        <w:rPr>
          <w:rFonts w:ascii="Verdana" w:hAnsi="Verdana"/>
          <w:bCs/>
          <w:iCs/>
          <w:sz w:val="20"/>
          <w:szCs w:val="20"/>
          <w:lang w:eastAsia="ar-SA"/>
        </w:rPr>
        <w:t>a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5AAE2227" w14:textId="77777777" w:rsidR="00AA272F" w:rsidRDefault="00AA272F" w:rsidP="00AA272F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a.</w:t>
      </w:r>
      <w:r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65610962" w14:textId="77777777" w:rsidR="00AA272F" w:rsidRDefault="00AA272F" w:rsidP="00AA272F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b.</w:t>
      </w:r>
      <w:r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56B1DEEC" w14:textId="77777777" w:rsidR="00AA272F" w:rsidRDefault="00AA272F" w:rsidP="00AA272F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c.</w:t>
      </w:r>
      <w:r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00C1FA46" w14:textId="77777777" w:rsidR="00AA272F" w:rsidRDefault="00AA272F" w:rsidP="00AA272F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 xml:space="preserve">d. </w:t>
      </w:r>
      <w:r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2CAB108B" w14:textId="77777777" w:rsidR="00AA272F" w:rsidRDefault="00AA272F" w:rsidP="00AA272F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 xml:space="preserve">7. </w:t>
      </w:r>
      <w:r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Fonts w:ascii="Verdana" w:hAnsi="Verdana"/>
          <w:sz w:val="20"/>
          <w:szCs w:val="20"/>
        </w:rPr>
        <w:t>*</w:t>
      </w:r>
      <w:r>
        <w:rPr>
          <w:rFonts w:ascii="Verdana" w:hAnsi="Verdana"/>
          <w:color w:val="000000"/>
          <w:sz w:val="20"/>
          <w:szCs w:val="20"/>
        </w:rPr>
        <w:t xml:space="preserve"> wobec osób fizycznych, </w:t>
      </w:r>
      <w:r>
        <w:rPr>
          <w:rFonts w:ascii="Verdana" w:hAnsi="Verdana"/>
          <w:sz w:val="20"/>
          <w:szCs w:val="20"/>
        </w:rPr>
        <w:t>od których dane osobowe bezpośrednio lub pośrednio pozyskałem</w:t>
      </w:r>
      <w:r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Verdana" w:hAnsi="Verdana"/>
          <w:sz w:val="20"/>
          <w:szCs w:val="20"/>
        </w:rPr>
        <w:t xml:space="preserve">.* * </w:t>
      </w:r>
    </w:p>
    <w:p w14:paraId="39A6786B" w14:textId="77777777" w:rsidR="00AA272F" w:rsidRDefault="00AA272F" w:rsidP="00AA272F">
      <w:pPr>
        <w:pStyle w:val="Tekstprzypisudolneg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26670A2" w14:textId="77777777" w:rsidR="00AA272F" w:rsidRDefault="00AA272F" w:rsidP="00AA272F">
      <w:pPr>
        <w:pStyle w:val="NormalnyWeb"/>
        <w:ind w:left="142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**</w:t>
      </w:r>
      <w:r>
        <w:rPr>
          <w:rFonts w:ascii="Verdana" w:hAnsi="Verdana"/>
          <w:color w:val="000000"/>
          <w:sz w:val="16"/>
          <w:szCs w:val="16"/>
        </w:rPr>
        <w:t xml:space="preserve">W przypadku gdy wykonawca </w:t>
      </w:r>
      <w:r>
        <w:rPr>
          <w:rFonts w:ascii="Verdana" w:hAnsi="Verdana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EFBCB38" w14:textId="77777777" w:rsidR="00AA272F" w:rsidRDefault="00AA272F" w:rsidP="00AA272F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>
        <w:rPr>
          <w:rFonts w:ascii="Verdana" w:hAnsi="Verdana"/>
          <w:b/>
          <w:sz w:val="20"/>
          <w:szCs w:val="20"/>
        </w:rPr>
        <w:t>ppkt</w:t>
      </w:r>
      <w:proofErr w:type="spellEnd"/>
      <w:r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 następującym zakresie</w:t>
      </w:r>
      <w:r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>
        <w:rPr>
          <w:rFonts w:ascii="Verdana" w:hAnsi="Verdana"/>
          <w:b/>
          <w:sz w:val="20"/>
          <w:szCs w:val="20"/>
        </w:rPr>
        <w:t xml:space="preserve"> …………………………………………………………………….</w:t>
      </w:r>
    </w:p>
    <w:p w14:paraId="4CB0116A" w14:textId="77777777" w:rsidR="00AA272F" w:rsidRDefault="00AA272F" w:rsidP="00AA272F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AA272F" w14:paraId="01A545A1" w14:textId="77777777" w:rsidTr="00AA27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998E2E8" w14:textId="77777777" w:rsidR="00AA272F" w:rsidRDefault="00AA272F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9459821" w14:textId="77777777" w:rsidR="00AA272F" w:rsidRDefault="00AA272F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DE9E628" w14:textId="77777777" w:rsidR="00AA272F" w:rsidRDefault="00AA272F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2F60E7" w14:textId="77777777" w:rsidR="00AA272F" w:rsidRDefault="00AA272F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AA272F" w14:paraId="458C36FF" w14:textId="77777777" w:rsidTr="00AA27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C6CDE72" w14:textId="77777777" w:rsidR="00AA272F" w:rsidRDefault="00AA272F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79E94A8" w14:textId="77777777" w:rsidR="00AA272F" w:rsidRDefault="00AA272F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9BCC8" w14:textId="77777777" w:rsidR="00AA272F" w:rsidRDefault="00AA272F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F26B585" w14:textId="77777777" w:rsidR="00AA272F" w:rsidRDefault="00AA272F" w:rsidP="00AA272F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>
        <w:rPr>
          <w:rFonts w:ascii="Verdana" w:hAnsi="Verdana"/>
          <w:b/>
          <w:sz w:val="20"/>
          <w:szCs w:val="20"/>
        </w:rPr>
        <w:t xml:space="preserve">Oświadczenie, w przypadku </w:t>
      </w:r>
      <w:r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AA272F" w14:paraId="1A6DCAEF" w14:textId="77777777" w:rsidTr="00AA27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B0E83D5" w14:textId="77777777" w:rsidR="00AA272F" w:rsidRDefault="00AA272F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6E47E62" w14:textId="77777777" w:rsidR="00AA272F" w:rsidRDefault="00AA272F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D1671E" w14:textId="77777777" w:rsidR="00AA272F" w:rsidRDefault="00AA272F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AA272F" w14:paraId="6822F5EC" w14:textId="77777777" w:rsidTr="00AA27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10EEEEC" w14:textId="77777777" w:rsidR="00AA272F" w:rsidRDefault="00AA272F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4F07AC6" w14:textId="77777777" w:rsidR="00AA272F" w:rsidRDefault="00AA272F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2C9C3" w14:textId="77777777" w:rsidR="00AA272F" w:rsidRDefault="00AA272F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AA272F" w14:paraId="7F137112" w14:textId="77777777" w:rsidTr="00AA27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0414A25" w14:textId="77777777" w:rsidR="00AA272F" w:rsidRDefault="00AA272F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3C642B7" w14:textId="77777777" w:rsidR="00AA272F" w:rsidRDefault="00AA272F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A0EB7" w14:textId="77777777" w:rsidR="00AA272F" w:rsidRDefault="00AA272F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7E5C3A4" w14:textId="77777777" w:rsidR="00AA272F" w:rsidRDefault="00AA272F" w:rsidP="00AA272F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348F270C" w14:textId="77777777" w:rsidR="00AA272F" w:rsidRDefault="00AA272F" w:rsidP="00AA272F">
      <w:pPr>
        <w:pStyle w:val="Nagwek1"/>
        <w:numPr>
          <w:ilvl w:val="0"/>
          <w:numId w:val="7"/>
        </w:numPr>
        <w:suppressAutoHyphens/>
        <w:spacing w:before="0" w:after="0"/>
        <w:rPr>
          <w:rFonts w:ascii="Verdana" w:hAnsi="Verdana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72D9C13C" w14:textId="77777777" w:rsidR="00AA272F" w:rsidRDefault="00AA272F" w:rsidP="00AA272F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26D71EBF" w14:textId="77777777" w:rsidR="00AA272F" w:rsidRDefault="00AA272F" w:rsidP="00AA272F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14:paraId="25C35A48" w14:textId="77777777" w:rsidR="00AA272F" w:rsidRDefault="00AA272F" w:rsidP="00AA272F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526B4E47" w14:textId="77777777" w:rsidR="00AA272F" w:rsidRDefault="00AA272F" w:rsidP="00AA272F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 ………………………………………………………………...... które dołączamy do oferty.</w:t>
      </w:r>
    </w:p>
    <w:p w14:paraId="79A6D6A0" w14:textId="77777777" w:rsidR="00AA272F" w:rsidRDefault="00AA272F" w:rsidP="00AA272F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1084BA5B" w14:textId="77777777" w:rsidR="00AA272F" w:rsidRDefault="00AA272F" w:rsidP="00AA272F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4EEDDCD8" w14:textId="77777777" w:rsidR="00AA272F" w:rsidRDefault="00AA272F" w:rsidP="00AA272F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163E359E" w14:textId="77777777" w:rsidR="00AA272F" w:rsidRDefault="00AA272F" w:rsidP="00AA272F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6B9BBE7F" w14:textId="77777777" w:rsidR="00AA272F" w:rsidRDefault="00AA272F" w:rsidP="00AA272F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0E7EEA5" w14:textId="77777777" w:rsidR="00AA272F" w:rsidRDefault="00AA272F" w:rsidP="00AA272F">
      <w:pPr>
        <w:jc w:val="center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</w:t>
      </w:r>
      <w:r>
        <w:rPr>
          <w:rFonts w:ascii="Verdana" w:hAnsi="Verdana"/>
          <w:color w:val="FF0000"/>
          <w:sz w:val="20"/>
          <w:szCs w:val="20"/>
        </w:rPr>
        <w:t xml:space="preserve"> </w:t>
      </w:r>
      <w:r>
        <w:rPr>
          <w:rFonts w:ascii="Verdana" w:hAnsi="Verdana"/>
          <w:bCs/>
          <w:i/>
          <w:iCs/>
          <w:color w:val="FF0000"/>
          <w:sz w:val="20"/>
          <w:szCs w:val="20"/>
        </w:rPr>
        <w:t>podpisem osobistym</w:t>
      </w:r>
    </w:p>
    <w:p w14:paraId="6CBB07FB" w14:textId="77777777" w:rsidR="00AA272F" w:rsidRDefault="00AA272F" w:rsidP="00AA272F">
      <w:pPr>
        <w:jc w:val="right"/>
        <w:rPr>
          <w:rFonts w:ascii="Verdana" w:hAnsi="Verdana"/>
          <w:sz w:val="20"/>
          <w:szCs w:val="20"/>
        </w:rPr>
      </w:pPr>
    </w:p>
    <w:p w14:paraId="4AE51285" w14:textId="77777777" w:rsidR="00FE545C" w:rsidRPr="00AA272F" w:rsidRDefault="00FE545C" w:rsidP="00AA272F"/>
    <w:sectPr w:rsidR="00FE545C" w:rsidRPr="00AA272F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FE6F0" w14:textId="77777777" w:rsidR="00004997" w:rsidRDefault="00004997">
      <w:r>
        <w:separator/>
      </w:r>
    </w:p>
  </w:endnote>
  <w:endnote w:type="continuationSeparator" w:id="0">
    <w:p w14:paraId="25EEE6CB" w14:textId="77777777" w:rsidR="00004997" w:rsidRDefault="0000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F953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72589" w14:textId="77777777" w:rsidR="00004997" w:rsidRDefault="00004997">
      <w:r>
        <w:separator/>
      </w:r>
    </w:p>
  </w:footnote>
  <w:footnote w:type="continuationSeparator" w:id="0">
    <w:p w14:paraId="35402035" w14:textId="77777777" w:rsidR="00004997" w:rsidRDefault="00004997">
      <w:r>
        <w:continuationSeparator/>
      </w:r>
    </w:p>
  </w:footnote>
  <w:footnote w:id="1">
    <w:p w14:paraId="5E2E126E" w14:textId="77777777" w:rsidR="00AA272F" w:rsidRDefault="00AA272F" w:rsidP="00AA272F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2885F5AE" w14:textId="77777777" w:rsidR="00AA272F" w:rsidRDefault="00AA272F" w:rsidP="00AA272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A2C615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816816B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9ADEC400"/>
    <w:lvl w:ilvl="0" w:tplc="AC6E8A8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823685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1900377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24399668">
    <w:abstractNumId w:val="3"/>
  </w:num>
  <w:num w:numId="4" w16cid:durableId="611864071">
    <w:abstractNumId w:val="5"/>
  </w:num>
  <w:num w:numId="5" w16cid:durableId="18652892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84841247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91561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924510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4997"/>
    <w:rsid w:val="0000499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A272F"/>
    <w:rsid w:val="00B774DC"/>
    <w:rsid w:val="00BD74D8"/>
    <w:rsid w:val="00C969A6"/>
    <w:rsid w:val="00CA7D36"/>
    <w:rsid w:val="00D24208"/>
    <w:rsid w:val="00D60C38"/>
    <w:rsid w:val="00D66893"/>
    <w:rsid w:val="00D90ACB"/>
    <w:rsid w:val="00DC1500"/>
    <w:rsid w:val="00E44371"/>
    <w:rsid w:val="00E53BB2"/>
    <w:rsid w:val="00E84FAD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F8C501"/>
  <w15:chartTrackingRefBased/>
  <w15:docId w15:val="{5F55D433-1759-42D0-B6BC-B44E685F3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272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A272F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655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2025-03-25T11:25:00Z</cp:lastPrinted>
  <dcterms:created xsi:type="dcterms:W3CDTF">2025-03-25T11:25:00Z</dcterms:created>
  <dcterms:modified xsi:type="dcterms:W3CDTF">2025-03-25T11:25:00Z</dcterms:modified>
</cp:coreProperties>
</file>