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BF93D" w14:textId="77777777" w:rsidR="00FB7F50" w:rsidRPr="002245BE" w:rsidRDefault="00764C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4C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4C94">
        <w:rPr>
          <w:sz w:val="22"/>
          <w:szCs w:val="22"/>
        </w:rPr>
        <w:t>2025-03-26</w:t>
      </w:r>
    </w:p>
    <w:p w14:paraId="7CE53F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1C89144" w14:textId="77777777" w:rsidR="00764C94" w:rsidRPr="00764C94" w:rsidRDefault="00764C94" w:rsidP="00FB7F50">
      <w:pPr>
        <w:spacing w:after="40"/>
        <w:rPr>
          <w:b/>
          <w:bCs/>
          <w:sz w:val="22"/>
          <w:szCs w:val="22"/>
        </w:rPr>
      </w:pPr>
      <w:r w:rsidRPr="00764C94">
        <w:rPr>
          <w:b/>
          <w:bCs/>
          <w:sz w:val="22"/>
          <w:szCs w:val="22"/>
        </w:rPr>
        <w:t>Akademia Górniczo - Hutnicza</w:t>
      </w:r>
    </w:p>
    <w:p w14:paraId="067980D9" w14:textId="77777777" w:rsidR="00764C94" w:rsidRPr="00764C94" w:rsidRDefault="00764C94" w:rsidP="00FB7F50">
      <w:pPr>
        <w:spacing w:after="40"/>
        <w:rPr>
          <w:b/>
          <w:bCs/>
          <w:sz w:val="22"/>
          <w:szCs w:val="22"/>
        </w:rPr>
      </w:pPr>
      <w:r w:rsidRPr="00764C94">
        <w:rPr>
          <w:b/>
          <w:bCs/>
          <w:sz w:val="22"/>
          <w:szCs w:val="22"/>
        </w:rPr>
        <w:t>im. Stanisława Staszica w Krakowie</w:t>
      </w:r>
    </w:p>
    <w:p w14:paraId="7E50BF93" w14:textId="77777777" w:rsidR="00FB7F50" w:rsidRPr="002245BE" w:rsidRDefault="00764C94" w:rsidP="00FB7F50">
      <w:pPr>
        <w:spacing w:after="40"/>
        <w:rPr>
          <w:b/>
          <w:bCs/>
          <w:sz w:val="22"/>
          <w:szCs w:val="22"/>
        </w:rPr>
      </w:pPr>
      <w:r w:rsidRPr="00764C94">
        <w:rPr>
          <w:b/>
          <w:bCs/>
          <w:sz w:val="22"/>
          <w:szCs w:val="22"/>
        </w:rPr>
        <w:t>Dział Zamówień Publicznych</w:t>
      </w:r>
    </w:p>
    <w:p w14:paraId="7AD26AD1" w14:textId="77777777" w:rsidR="00FB7F50" w:rsidRPr="002245BE" w:rsidRDefault="00764C94" w:rsidP="00FB7F50">
      <w:pPr>
        <w:rPr>
          <w:sz w:val="22"/>
          <w:szCs w:val="22"/>
        </w:rPr>
      </w:pPr>
      <w:r w:rsidRPr="00764C9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4C94">
        <w:rPr>
          <w:sz w:val="22"/>
          <w:szCs w:val="22"/>
        </w:rPr>
        <w:t>30</w:t>
      </w:r>
    </w:p>
    <w:p w14:paraId="7558D1BA" w14:textId="77777777" w:rsidR="00FB7F50" w:rsidRPr="002245BE" w:rsidRDefault="00764C94" w:rsidP="00FB7F50">
      <w:pPr>
        <w:rPr>
          <w:sz w:val="22"/>
          <w:szCs w:val="22"/>
        </w:rPr>
      </w:pPr>
      <w:r w:rsidRPr="00764C9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4C94">
        <w:rPr>
          <w:sz w:val="22"/>
          <w:szCs w:val="22"/>
        </w:rPr>
        <w:t>Kraków</w:t>
      </w:r>
    </w:p>
    <w:p w14:paraId="6B72CBD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E041B3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64C94" w:rsidRPr="00607F9B" w14:paraId="3739C82A" w14:textId="77777777" w:rsidTr="004F2081">
        <w:trPr>
          <w:trHeight w:val="638"/>
        </w:trPr>
        <w:tc>
          <w:tcPr>
            <w:tcW w:w="959" w:type="dxa"/>
            <w:shd w:val="clear" w:color="auto" w:fill="auto"/>
          </w:tcPr>
          <w:p w14:paraId="6E956B97" w14:textId="77777777" w:rsidR="00764C94" w:rsidRPr="00607F9B" w:rsidRDefault="00764C94" w:rsidP="004F20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4D72CB" w14:textId="6D4AF622" w:rsidR="00764C94" w:rsidRPr="00607F9B" w:rsidRDefault="00764C94" w:rsidP="004F20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4C94">
              <w:rPr>
                <w:sz w:val="22"/>
                <w:szCs w:val="22"/>
              </w:rPr>
              <w:t>przetarg</w:t>
            </w:r>
            <w:r w:rsidR="007E1E23">
              <w:rPr>
                <w:sz w:val="22"/>
                <w:szCs w:val="22"/>
              </w:rPr>
              <w:t>u</w:t>
            </w:r>
            <w:r w:rsidRPr="00764C94">
              <w:rPr>
                <w:sz w:val="22"/>
                <w:szCs w:val="22"/>
              </w:rPr>
              <w:t xml:space="preserve"> nieograniczon</w:t>
            </w:r>
            <w:r w:rsidR="007E1E2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4C94">
              <w:rPr>
                <w:b/>
                <w:bCs/>
                <w:sz w:val="22"/>
                <w:szCs w:val="22"/>
              </w:rPr>
              <w:t>Dostaw</w:t>
            </w:r>
            <w:r w:rsidR="007E1E23">
              <w:rPr>
                <w:b/>
                <w:bCs/>
                <w:sz w:val="22"/>
                <w:szCs w:val="22"/>
              </w:rPr>
              <w:t>ę</w:t>
            </w:r>
            <w:r w:rsidRPr="00764C94">
              <w:rPr>
                <w:b/>
                <w:bCs/>
                <w:sz w:val="22"/>
                <w:szCs w:val="22"/>
              </w:rPr>
              <w:t xml:space="preserve"> urządzeń laboratoryjnych na potrzeby </w:t>
            </w:r>
            <w:proofErr w:type="spellStart"/>
            <w:r w:rsidRPr="00764C94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4C94">
              <w:rPr>
                <w:b/>
                <w:sz w:val="22"/>
                <w:szCs w:val="22"/>
              </w:rPr>
              <w:t>DE-dzp.272-30/25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C0B4D2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64C94" w14:paraId="045948F0" w14:textId="77777777" w:rsidTr="004F2081">
        <w:trPr>
          <w:cantSplit/>
        </w:trPr>
        <w:tc>
          <w:tcPr>
            <w:tcW w:w="9498" w:type="dxa"/>
          </w:tcPr>
          <w:p w14:paraId="01E5B3A9" w14:textId="77777777" w:rsidR="00764C94" w:rsidRPr="00D26ED6" w:rsidRDefault="00764C94" w:rsidP="004F20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4C94">
              <w:rPr>
                <w:b/>
                <w:sz w:val="22"/>
                <w:szCs w:val="22"/>
              </w:rPr>
              <w:t>Przedsiębiorstwo Techniczno-Handlowe "CHEMLAND" Mariusz Bartczak</w:t>
            </w:r>
          </w:p>
          <w:p w14:paraId="642A05ED" w14:textId="77777777" w:rsidR="00764C94" w:rsidRPr="009F0E5C" w:rsidRDefault="00764C94" w:rsidP="004F2081">
            <w:pPr>
              <w:jc w:val="both"/>
              <w:rPr>
                <w:bCs/>
                <w:sz w:val="22"/>
                <w:szCs w:val="22"/>
              </w:rPr>
            </w:pPr>
            <w:r w:rsidRPr="00764C94">
              <w:rPr>
                <w:bCs/>
                <w:sz w:val="22"/>
                <w:szCs w:val="22"/>
              </w:rPr>
              <w:t>Usługowa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4C94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324365" w14:textId="77777777" w:rsidR="00764C94" w:rsidRPr="009F0E5C" w:rsidRDefault="00764C94" w:rsidP="004F2081">
            <w:pPr>
              <w:jc w:val="both"/>
              <w:rPr>
                <w:bCs/>
                <w:sz w:val="22"/>
                <w:szCs w:val="22"/>
              </w:rPr>
            </w:pPr>
            <w:r w:rsidRPr="00764C94">
              <w:rPr>
                <w:bCs/>
                <w:sz w:val="22"/>
                <w:szCs w:val="22"/>
              </w:rPr>
              <w:t>73-110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4C94">
              <w:rPr>
                <w:bCs/>
                <w:sz w:val="22"/>
                <w:szCs w:val="22"/>
              </w:rPr>
              <w:t>Stargard</w:t>
            </w:r>
          </w:p>
          <w:p w14:paraId="1250528F" w14:textId="77777777" w:rsidR="00764C9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7BFBC3" w14:textId="77777777" w:rsidR="00764C9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64C9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64C94">
              <w:rPr>
                <w:sz w:val="22"/>
                <w:szCs w:val="22"/>
              </w:rPr>
              <w:t>Dostawa młynka Laboratoryjnego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5762A13" w14:textId="77777777" w:rsidR="00764C94" w:rsidRPr="00211A3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64C94">
              <w:rPr>
                <w:b/>
                <w:sz w:val="22"/>
                <w:szCs w:val="22"/>
              </w:rPr>
              <w:t>1 151.28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390AA0" w14:textId="77777777" w:rsidR="00764C94" w:rsidRDefault="00764C94" w:rsidP="004F208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764C94" w14:paraId="2B83809F" w14:textId="77777777" w:rsidTr="004F2081">
        <w:trPr>
          <w:cantSplit/>
        </w:trPr>
        <w:tc>
          <w:tcPr>
            <w:tcW w:w="9498" w:type="dxa"/>
          </w:tcPr>
          <w:p w14:paraId="704FC420" w14:textId="77777777" w:rsidR="00764C94" w:rsidRPr="00D26ED6" w:rsidRDefault="00764C94" w:rsidP="004F20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64C94">
              <w:rPr>
                <w:b/>
                <w:sz w:val="22"/>
                <w:szCs w:val="22"/>
              </w:rPr>
              <w:t>Equimed</w:t>
            </w:r>
            <w:proofErr w:type="spellEnd"/>
            <w:r w:rsidRPr="00764C94">
              <w:rPr>
                <w:b/>
                <w:sz w:val="22"/>
                <w:szCs w:val="22"/>
              </w:rPr>
              <w:t xml:space="preserve"> Prosta SA</w:t>
            </w:r>
          </w:p>
          <w:p w14:paraId="3F23FA04" w14:textId="77777777" w:rsidR="00764C94" w:rsidRPr="009F0E5C" w:rsidRDefault="00764C94" w:rsidP="004F2081">
            <w:pPr>
              <w:jc w:val="both"/>
              <w:rPr>
                <w:bCs/>
                <w:sz w:val="22"/>
                <w:szCs w:val="22"/>
              </w:rPr>
            </w:pPr>
            <w:r w:rsidRPr="00764C94">
              <w:rPr>
                <w:bCs/>
                <w:sz w:val="22"/>
                <w:szCs w:val="22"/>
              </w:rPr>
              <w:t>Prądnicka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4C94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3B45BD" w14:textId="77777777" w:rsidR="00764C94" w:rsidRPr="009F0E5C" w:rsidRDefault="00764C94" w:rsidP="004F2081">
            <w:pPr>
              <w:jc w:val="both"/>
              <w:rPr>
                <w:bCs/>
                <w:sz w:val="22"/>
                <w:szCs w:val="22"/>
              </w:rPr>
            </w:pPr>
            <w:r w:rsidRPr="00764C94">
              <w:rPr>
                <w:bCs/>
                <w:sz w:val="22"/>
                <w:szCs w:val="22"/>
              </w:rPr>
              <w:t>31-202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4C94">
              <w:rPr>
                <w:bCs/>
                <w:sz w:val="22"/>
                <w:szCs w:val="22"/>
              </w:rPr>
              <w:t>Kraków</w:t>
            </w:r>
          </w:p>
          <w:p w14:paraId="16EF5F25" w14:textId="77777777" w:rsidR="00764C9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21CF1A" w14:textId="77777777" w:rsidR="00764C9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64C9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64C94">
              <w:rPr>
                <w:sz w:val="22"/>
                <w:szCs w:val="22"/>
              </w:rPr>
              <w:t>Dostawa mieszadła magnetycznego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130F48" w14:textId="77777777" w:rsidR="00764C94" w:rsidRPr="00211A34" w:rsidRDefault="00764C94" w:rsidP="004F20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64C94">
              <w:rPr>
                <w:b/>
                <w:sz w:val="22"/>
                <w:szCs w:val="22"/>
              </w:rPr>
              <w:t>4 034.40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3E1A4B" w14:textId="77777777" w:rsidR="00764C94" w:rsidRDefault="00764C94" w:rsidP="004F208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EEA114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75290F2" w14:textId="77777777" w:rsidTr="00596EA3">
        <w:tc>
          <w:tcPr>
            <w:tcW w:w="2169" w:type="dxa"/>
            <w:shd w:val="clear" w:color="auto" w:fill="F3F3F3"/>
          </w:tcPr>
          <w:p w14:paraId="24A5AF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34AB21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3A002F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C9E7DF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64C94" w:rsidRPr="00834EF4" w14:paraId="7B54B8C0" w14:textId="77777777" w:rsidTr="004F2081">
        <w:tc>
          <w:tcPr>
            <w:tcW w:w="2169" w:type="dxa"/>
            <w:shd w:val="clear" w:color="auto" w:fill="auto"/>
          </w:tcPr>
          <w:p w14:paraId="758F5A32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4C94">
              <w:rPr>
                <w:sz w:val="20"/>
                <w:szCs w:val="20"/>
              </w:rPr>
              <w:t>Dostawa młynka Laboratoryjnego</w:t>
            </w:r>
          </w:p>
        </w:tc>
        <w:tc>
          <w:tcPr>
            <w:tcW w:w="2793" w:type="dxa"/>
            <w:shd w:val="clear" w:color="auto" w:fill="auto"/>
          </w:tcPr>
          <w:p w14:paraId="1784188B" w14:textId="77777777" w:rsidR="00764C94" w:rsidRPr="00211A34" w:rsidRDefault="00764C94" w:rsidP="004F20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4C94">
              <w:rPr>
                <w:b/>
                <w:bCs/>
                <w:sz w:val="20"/>
                <w:szCs w:val="20"/>
              </w:rPr>
              <w:t>Przedsiębiorstwo Techniczno-Handlowe "CHEMLAND" Mariusz Bartczak</w:t>
            </w:r>
          </w:p>
          <w:p w14:paraId="41AE4105" w14:textId="77777777" w:rsidR="00764C94" w:rsidRPr="00211A34" w:rsidRDefault="00764C94" w:rsidP="004F2081">
            <w:pPr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Usługowa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3</w:t>
            </w:r>
          </w:p>
          <w:p w14:paraId="55014351" w14:textId="77777777" w:rsidR="00764C94" w:rsidRPr="00211A34" w:rsidRDefault="00764C94" w:rsidP="004F2081">
            <w:pPr>
              <w:spacing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73-110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Stargard</w:t>
            </w:r>
          </w:p>
        </w:tc>
        <w:tc>
          <w:tcPr>
            <w:tcW w:w="2976" w:type="dxa"/>
            <w:shd w:val="clear" w:color="auto" w:fill="auto"/>
          </w:tcPr>
          <w:p w14:paraId="2C8066D9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1 - Cena - 60.00</w:t>
            </w:r>
          </w:p>
          <w:p w14:paraId="54F6664D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2 - Masa wsadu - 20.00</w:t>
            </w:r>
          </w:p>
          <w:p w14:paraId="0BBF7F27" w14:textId="6CA8D460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 xml:space="preserve">3 - </w:t>
            </w:r>
            <w:r w:rsidR="00F10CDE" w:rsidRPr="00764C94">
              <w:rPr>
                <w:sz w:val="20"/>
                <w:szCs w:val="20"/>
              </w:rPr>
              <w:t>Szybkość</w:t>
            </w:r>
            <w:r w:rsidRPr="00764C94">
              <w:rPr>
                <w:sz w:val="20"/>
                <w:szCs w:val="20"/>
              </w:rPr>
              <w:t xml:space="preserve"> obrotów - 15.00</w:t>
            </w:r>
          </w:p>
          <w:p w14:paraId="4C7DB337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4 - Moc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5119BA" w14:textId="77777777" w:rsidR="00764C94" w:rsidRPr="00211A34" w:rsidRDefault="00764C94" w:rsidP="004F2081">
            <w:pPr>
              <w:jc w:val="center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 xml:space="preserve">  100,00</w:t>
            </w:r>
          </w:p>
        </w:tc>
      </w:tr>
      <w:tr w:rsidR="00764C94" w:rsidRPr="00834EF4" w14:paraId="76E7E168" w14:textId="77777777" w:rsidTr="004F2081">
        <w:tc>
          <w:tcPr>
            <w:tcW w:w="2169" w:type="dxa"/>
            <w:shd w:val="clear" w:color="auto" w:fill="auto"/>
          </w:tcPr>
          <w:p w14:paraId="7C40A930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4C94">
              <w:rPr>
                <w:sz w:val="20"/>
                <w:szCs w:val="20"/>
              </w:rPr>
              <w:t>Dostawa mieszadła magnetycznego</w:t>
            </w:r>
          </w:p>
        </w:tc>
        <w:tc>
          <w:tcPr>
            <w:tcW w:w="2793" w:type="dxa"/>
            <w:shd w:val="clear" w:color="auto" w:fill="auto"/>
          </w:tcPr>
          <w:p w14:paraId="57A797FD" w14:textId="77777777" w:rsidR="00764C94" w:rsidRPr="00211A34" w:rsidRDefault="00764C94" w:rsidP="004F20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64C94">
              <w:rPr>
                <w:b/>
                <w:bCs/>
                <w:sz w:val="20"/>
                <w:szCs w:val="20"/>
              </w:rPr>
              <w:t>Equimed</w:t>
            </w:r>
            <w:proofErr w:type="spellEnd"/>
            <w:r w:rsidRPr="00764C94">
              <w:rPr>
                <w:b/>
                <w:bCs/>
                <w:sz w:val="20"/>
                <w:szCs w:val="20"/>
              </w:rPr>
              <w:t xml:space="preserve"> Prosta SA</w:t>
            </w:r>
          </w:p>
          <w:p w14:paraId="537EA0FF" w14:textId="77777777" w:rsidR="00764C94" w:rsidRPr="00211A34" w:rsidRDefault="00764C94" w:rsidP="004F2081">
            <w:pPr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Prądnicka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46</w:t>
            </w:r>
          </w:p>
          <w:p w14:paraId="3BF3398B" w14:textId="77777777" w:rsidR="00764C94" w:rsidRPr="00211A34" w:rsidRDefault="00764C94" w:rsidP="004F2081">
            <w:pPr>
              <w:spacing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lastRenderedPageBreak/>
              <w:t>31-202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CF35A57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lastRenderedPageBreak/>
              <w:t>1 - Cena - 60.00</w:t>
            </w:r>
          </w:p>
          <w:p w14:paraId="1EDDBB6F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lastRenderedPageBreak/>
              <w:t>2 - Minimalne obroty - 30.00</w:t>
            </w:r>
          </w:p>
          <w:p w14:paraId="3B6C66AB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3 - Ilość stanowisk - 2.00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AB83B0" w14:textId="77777777" w:rsidR="00764C94" w:rsidRPr="00211A34" w:rsidRDefault="00764C94" w:rsidP="004F2081">
            <w:pPr>
              <w:jc w:val="center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lastRenderedPageBreak/>
              <w:t xml:space="preserve">  92,00</w:t>
            </w:r>
          </w:p>
        </w:tc>
      </w:tr>
      <w:tr w:rsidR="00764C94" w:rsidRPr="00834EF4" w14:paraId="56ADBF75" w14:textId="77777777" w:rsidTr="004F2081">
        <w:tc>
          <w:tcPr>
            <w:tcW w:w="2169" w:type="dxa"/>
            <w:shd w:val="clear" w:color="auto" w:fill="auto"/>
          </w:tcPr>
          <w:p w14:paraId="38BF5741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4C94">
              <w:rPr>
                <w:sz w:val="20"/>
                <w:szCs w:val="20"/>
              </w:rPr>
              <w:t>Dostawa mieszadła magnetycznego</w:t>
            </w:r>
          </w:p>
        </w:tc>
        <w:tc>
          <w:tcPr>
            <w:tcW w:w="2793" w:type="dxa"/>
            <w:shd w:val="clear" w:color="auto" w:fill="auto"/>
          </w:tcPr>
          <w:p w14:paraId="1F8337D9" w14:textId="77777777" w:rsidR="00764C94" w:rsidRPr="00211A34" w:rsidRDefault="00764C94" w:rsidP="004F20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4C94">
              <w:rPr>
                <w:b/>
                <w:bCs/>
                <w:sz w:val="20"/>
                <w:szCs w:val="20"/>
              </w:rPr>
              <w:t>Przedsiębiorstwo Techniczno-Handlowe "CHEMLAND" Mariusz Bartczak</w:t>
            </w:r>
          </w:p>
          <w:p w14:paraId="08025481" w14:textId="77777777" w:rsidR="00764C94" w:rsidRPr="00211A34" w:rsidRDefault="00764C94" w:rsidP="004F2081">
            <w:pPr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Usługowa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3</w:t>
            </w:r>
          </w:p>
          <w:p w14:paraId="5C709614" w14:textId="77777777" w:rsidR="00764C94" w:rsidRPr="00211A34" w:rsidRDefault="00764C94" w:rsidP="004F2081">
            <w:pPr>
              <w:spacing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73-110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Stargard</w:t>
            </w:r>
          </w:p>
        </w:tc>
        <w:tc>
          <w:tcPr>
            <w:tcW w:w="2976" w:type="dxa"/>
            <w:shd w:val="clear" w:color="auto" w:fill="auto"/>
          </w:tcPr>
          <w:p w14:paraId="663A6677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1 - Cena - 45.59</w:t>
            </w:r>
          </w:p>
          <w:p w14:paraId="6979BDF7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2 - Minimalne obroty - 12.00</w:t>
            </w:r>
          </w:p>
          <w:p w14:paraId="7E79ABA8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3 - Ilość stanowisk - 2.00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BB40B2" w14:textId="77777777" w:rsidR="00764C94" w:rsidRPr="00211A34" w:rsidRDefault="00764C94" w:rsidP="004F2081">
            <w:pPr>
              <w:jc w:val="center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 xml:space="preserve">  59,59</w:t>
            </w:r>
          </w:p>
        </w:tc>
      </w:tr>
      <w:tr w:rsidR="00764C94" w:rsidRPr="00834EF4" w14:paraId="256AC50D" w14:textId="77777777" w:rsidTr="004F2081">
        <w:tc>
          <w:tcPr>
            <w:tcW w:w="2169" w:type="dxa"/>
            <w:shd w:val="clear" w:color="auto" w:fill="auto"/>
          </w:tcPr>
          <w:p w14:paraId="6296E0B1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4C94">
              <w:rPr>
                <w:sz w:val="20"/>
                <w:szCs w:val="20"/>
              </w:rPr>
              <w:t>Dostawa mieszadła magnetycznego</w:t>
            </w:r>
          </w:p>
        </w:tc>
        <w:tc>
          <w:tcPr>
            <w:tcW w:w="2793" w:type="dxa"/>
            <w:shd w:val="clear" w:color="auto" w:fill="auto"/>
          </w:tcPr>
          <w:p w14:paraId="5136C370" w14:textId="77777777" w:rsidR="00764C94" w:rsidRPr="00211A34" w:rsidRDefault="00764C94" w:rsidP="004F20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64C94">
              <w:rPr>
                <w:b/>
                <w:bCs/>
                <w:sz w:val="20"/>
                <w:szCs w:val="20"/>
              </w:rPr>
              <w:t>Danlab</w:t>
            </w:r>
            <w:proofErr w:type="spellEnd"/>
            <w:r w:rsidRPr="00764C94">
              <w:rPr>
                <w:b/>
                <w:bCs/>
                <w:sz w:val="20"/>
                <w:szCs w:val="20"/>
              </w:rPr>
              <w:t xml:space="preserve"> Danuta </w:t>
            </w:r>
            <w:proofErr w:type="spellStart"/>
            <w:r w:rsidRPr="00764C94">
              <w:rPr>
                <w:b/>
                <w:bCs/>
                <w:sz w:val="20"/>
                <w:szCs w:val="20"/>
              </w:rPr>
              <w:t>Katryńska</w:t>
            </w:r>
            <w:proofErr w:type="spellEnd"/>
          </w:p>
          <w:p w14:paraId="3CF4710F" w14:textId="77777777" w:rsidR="00764C94" w:rsidRPr="00211A34" w:rsidRDefault="00764C94" w:rsidP="004F2081">
            <w:pPr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6D</w:t>
            </w:r>
          </w:p>
          <w:p w14:paraId="08A23055" w14:textId="77777777" w:rsidR="00764C94" w:rsidRPr="00211A34" w:rsidRDefault="00764C94" w:rsidP="004F2081">
            <w:pPr>
              <w:spacing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4C94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5124E539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1 - Cena - 28.28</w:t>
            </w:r>
          </w:p>
          <w:p w14:paraId="0F7AAC54" w14:textId="77777777" w:rsidR="00764C94" w:rsidRPr="00764C94" w:rsidRDefault="00764C94" w:rsidP="004F2081">
            <w:pPr>
              <w:spacing w:before="40" w:after="40"/>
              <w:rPr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2 - Minimalne obroty - 12.00</w:t>
            </w:r>
          </w:p>
          <w:p w14:paraId="7031C637" w14:textId="77777777" w:rsidR="00764C94" w:rsidRPr="00211A34" w:rsidRDefault="00764C94" w:rsidP="004F20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>3 - Ilość stanowisk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8E128F" w14:textId="77777777" w:rsidR="00764C94" w:rsidRPr="00211A34" w:rsidRDefault="00764C94" w:rsidP="004F2081">
            <w:pPr>
              <w:jc w:val="center"/>
              <w:rPr>
                <w:color w:val="000000"/>
                <w:sz w:val="20"/>
                <w:szCs w:val="20"/>
              </w:rPr>
            </w:pPr>
            <w:r w:rsidRPr="00764C94">
              <w:rPr>
                <w:sz w:val="20"/>
                <w:szCs w:val="20"/>
              </w:rPr>
              <w:t xml:space="preserve">  45,28</w:t>
            </w:r>
          </w:p>
        </w:tc>
      </w:tr>
    </w:tbl>
    <w:p w14:paraId="2340199D" w14:textId="77777777" w:rsidR="00F10CDE" w:rsidRDefault="00F10CDE" w:rsidP="00F10CDE">
      <w:pPr>
        <w:spacing w:after="120"/>
        <w:jc w:val="both"/>
        <w:rPr>
          <w:color w:val="000000"/>
          <w:sz w:val="22"/>
          <w:szCs w:val="22"/>
        </w:rPr>
      </w:pPr>
    </w:p>
    <w:p w14:paraId="23E86129" w14:textId="1B478EDB" w:rsidR="00F10CDE" w:rsidRPr="001B7815" w:rsidRDefault="00F10CDE" w:rsidP="00F10CD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4E42628" w14:textId="77777777" w:rsidR="00F10CDE" w:rsidRDefault="00F10CDE" w:rsidP="00F10CDE">
      <w:pPr>
        <w:spacing w:before="120" w:after="120"/>
        <w:jc w:val="both"/>
        <w:rPr>
          <w:color w:val="000000"/>
          <w:sz w:val="16"/>
          <w:szCs w:val="16"/>
        </w:rPr>
      </w:pPr>
    </w:p>
    <w:p w14:paraId="5F989237" w14:textId="77777777" w:rsidR="00F10CDE" w:rsidRDefault="00F10CDE" w:rsidP="00F10CDE">
      <w:pPr>
        <w:spacing w:after="40" w:line="276" w:lineRule="auto"/>
        <w:jc w:val="both"/>
      </w:pPr>
      <w:r>
        <w:t>Informacja o terminie zawarcia umowy:</w:t>
      </w:r>
    </w:p>
    <w:p w14:paraId="7B2E1EF8" w14:textId="77777777" w:rsidR="00F10CDE" w:rsidRPr="00F33C66" w:rsidRDefault="00F10CDE" w:rsidP="00F10CD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3670BE0" w14:textId="77777777" w:rsidR="00F10CDE" w:rsidRPr="00F33C66" w:rsidRDefault="00F10CDE" w:rsidP="00F10CD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133F6CEA" w14:textId="77777777" w:rsidR="00F10CDE" w:rsidRDefault="00F10CDE" w:rsidP="00F10CDE">
      <w:pPr>
        <w:spacing w:line="360" w:lineRule="auto"/>
        <w:jc w:val="both"/>
        <w:rPr>
          <w:bCs/>
        </w:rPr>
      </w:pPr>
    </w:p>
    <w:p w14:paraId="0C165A0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1B4D2" w14:textId="77777777" w:rsidR="00A23D44" w:rsidRDefault="00A23D44">
      <w:r>
        <w:separator/>
      </w:r>
    </w:p>
  </w:endnote>
  <w:endnote w:type="continuationSeparator" w:id="0">
    <w:p w14:paraId="0E461BB7" w14:textId="77777777" w:rsidR="00A23D44" w:rsidRDefault="00A2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E5F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98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634FA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F3A5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482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25A11" w14:textId="77777777" w:rsidR="00A23D44" w:rsidRDefault="00A23D44">
      <w:r>
        <w:separator/>
      </w:r>
    </w:p>
  </w:footnote>
  <w:footnote w:type="continuationSeparator" w:id="0">
    <w:p w14:paraId="0C190B38" w14:textId="77777777" w:rsidR="00A23D44" w:rsidRDefault="00A23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DFB9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CD34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49B3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D44"/>
    <w:rsid w:val="00022322"/>
    <w:rsid w:val="00042497"/>
    <w:rsid w:val="000C1E6F"/>
    <w:rsid w:val="000E4E56"/>
    <w:rsid w:val="001A1468"/>
    <w:rsid w:val="001B7815"/>
    <w:rsid w:val="00211A34"/>
    <w:rsid w:val="00282C1A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64C94"/>
    <w:rsid w:val="007E1E2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23D44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0CDE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E0055"/>
  <w15:chartTrackingRefBased/>
  <w15:docId w15:val="{7300362A-D856-4FD2-8950-7281DD8CF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389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2025-03-26T08:23:00Z</cp:lastPrinted>
  <dcterms:created xsi:type="dcterms:W3CDTF">2025-03-26T08:26:00Z</dcterms:created>
  <dcterms:modified xsi:type="dcterms:W3CDTF">2025-03-26T08:26:00Z</dcterms:modified>
</cp:coreProperties>
</file>