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D68F4" w14:textId="77777777" w:rsidR="00081D13" w:rsidRPr="00353FDC" w:rsidRDefault="003B00B3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3B00B3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3B00B3">
        <w:rPr>
          <w:rFonts w:ascii="Arial" w:hAnsi="Arial" w:cs="Arial"/>
        </w:rPr>
        <w:t>2025-03-26</w:t>
      </w:r>
    </w:p>
    <w:p w14:paraId="45304BBB" w14:textId="77777777" w:rsidR="00081D13" w:rsidRPr="00353FDC" w:rsidRDefault="003B00B3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3B00B3">
        <w:rPr>
          <w:rFonts w:ascii="Arial" w:hAnsi="Arial" w:cs="Arial"/>
          <w:b/>
          <w:bCs/>
        </w:rPr>
        <w:t>Szpital Specjalistyczny im. Stefana Żeromskiego SP ZOZ w Krakowie</w:t>
      </w:r>
    </w:p>
    <w:p w14:paraId="68D61EC5" w14:textId="77777777" w:rsidR="00081D13" w:rsidRPr="00353FDC" w:rsidRDefault="003B00B3" w:rsidP="00081D13">
      <w:pPr>
        <w:spacing w:line="360" w:lineRule="auto"/>
        <w:ind w:right="3969"/>
        <w:rPr>
          <w:rFonts w:ascii="Arial" w:hAnsi="Arial" w:cs="Arial"/>
        </w:rPr>
      </w:pPr>
      <w:r w:rsidRPr="003B00B3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3B00B3">
        <w:rPr>
          <w:rFonts w:ascii="Arial" w:hAnsi="Arial" w:cs="Arial"/>
        </w:rPr>
        <w:t>66</w:t>
      </w:r>
    </w:p>
    <w:p w14:paraId="79676399" w14:textId="77777777" w:rsidR="00081D13" w:rsidRPr="00353FDC" w:rsidRDefault="003B00B3" w:rsidP="00081D13">
      <w:pPr>
        <w:ind w:right="3969"/>
        <w:rPr>
          <w:rFonts w:ascii="Arial" w:hAnsi="Arial" w:cs="Arial"/>
        </w:rPr>
      </w:pPr>
      <w:r w:rsidRPr="003B00B3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3B00B3">
        <w:rPr>
          <w:rFonts w:ascii="Arial" w:hAnsi="Arial" w:cs="Arial"/>
        </w:rPr>
        <w:t>Kraków</w:t>
      </w:r>
    </w:p>
    <w:p w14:paraId="0E64E457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98858B" w14:textId="6EFA3ABC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0AC374F" w14:textId="703CBE6A" w:rsidR="00555262" w:rsidRPr="00524B34" w:rsidRDefault="00555262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SZP-271-4/25/ - 279.MM</w:t>
      </w:r>
    </w:p>
    <w:p w14:paraId="2947F838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26A0A505" w14:textId="77777777" w:rsidTr="00C13EA9">
        <w:tc>
          <w:tcPr>
            <w:tcW w:w="10065" w:type="dxa"/>
            <w:shd w:val="clear" w:color="auto" w:fill="F2F2F2"/>
            <w:hideMark/>
          </w:tcPr>
          <w:p w14:paraId="490A4433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9E739C9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BE771DA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7907AB82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678EC7B" w14:textId="77777777" w:rsidTr="00081D13">
        <w:tc>
          <w:tcPr>
            <w:tcW w:w="2269" w:type="dxa"/>
            <w:shd w:val="clear" w:color="auto" w:fill="auto"/>
          </w:tcPr>
          <w:p w14:paraId="364B890C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AD55DB7" w14:textId="77777777" w:rsidR="00081D13" w:rsidRPr="00353FDC" w:rsidRDefault="003B00B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B00B3">
              <w:rPr>
                <w:rFonts w:ascii="Arial" w:hAnsi="Arial" w:cs="Arial"/>
                <w:bCs/>
              </w:rPr>
              <w:t>Dzierżawa trzech myjni endoskopowych wraz z dostawą środków chemicznych na okres 36 miesięcy.</w:t>
            </w:r>
          </w:p>
        </w:tc>
      </w:tr>
      <w:tr w:rsidR="003B00B3" w:rsidRPr="00353FDC" w14:paraId="757AE9EA" w14:textId="77777777" w:rsidTr="002F31CA">
        <w:tc>
          <w:tcPr>
            <w:tcW w:w="2269" w:type="dxa"/>
            <w:shd w:val="clear" w:color="auto" w:fill="auto"/>
          </w:tcPr>
          <w:p w14:paraId="5814EA99" w14:textId="77777777" w:rsidR="003B00B3" w:rsidRPr="00353FDC" w:rsidRDefault="003B00B3" w:rsidP="002F31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578C719" w14:textId="77777777" w:rsidR="003B00B3" w:rsidRPr="00353FDC" w:rsidRDefault="003B00B3" w:rsidP="002F31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B00B3">
              <w:rPr>
                <w:rFonts w:ascii="Arial" w:hAnsi="Arial" w:cs="Arial"/>
                <w:bCs/>
              </w:rPr>
              <w:t>SZP-271-4/25</w:t>
            </w:r>
          </w:p>
        </w:tc>
      </w:tr>
    </w:tbl>
    <w:p w14:paraId="076C9C10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6CABD492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B00B3" w:rsidRPr="003B00B3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B00B3" w:rsidRPr="003B00B3">
        <w:rPr>
          <w:rFonts w:ascii="Arial" w:hAnsi="Arial" w:cs="Arial"/>
        </w:rPr>
        <w:t>(</w:t>
      </w:r>
      <w:proofErr w:type="spellStart"/>
      <w:r w:rsidR="003B00B3" w:rsidRPr="003B00B3">
        <w:rPr>
          <w:rFonts w:ascii="Arial" w:hAnsi="Arial" w:cs="Arial"/>
        </w:rPr>
        <w:t>t.j</w:t>
      </w:r>
      <w:proofErr w:type="spellEnd"/>
      <w:r w:rsidR="003B00B3" w:rsidRPr="003B00B3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B00B3" w:rsidRPr="00E1738E" w14:paraId="2CCC2502" w14:textId="77777777" w:rsidTr="002F31CA">
        <w:trPr>
          <w:cantSplit/>
        </w:trPr>
        <w:tc>
          <w:tcPr>
            <w:tcW w:w="10080" w:type="dxa"/>
          </w:tcPr>
          <w:p w14:paraId="1706DF2D" w14:textId="77777777" w:rsidR="003B00B3" w:rsidRDefault="003B00B3" w:rsidP="002F31C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B00B3">
              <w:rPr>
                <w:rFonts w:ascii="Arial" w:hAnsi="Arial" w:cs="Arial"/>
                <w:b/>
              </w:rPr>
              <w:t>Olympus Polska Sp. z o.o.</w:t>
            </w:r>
          </w:p>
          <w:p w14:paraId="7DAC77D1" w14:textId="77777777" w:rsidR="003B00B3" w:rsidRPr="00AC1F4A" w:rsidRDefault="003B00B3" w:rsidP="002F31C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B00B3">
              <w:rPr>
                <w:rFonts w:ascii="Arial" w:hAnsi="Arial" w:cs="Arial"/>
                <w:bCs/>
              </w:rPr>
              <w:t>ul. Wynalazek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B00B3">
              <w:rPr>
                <w:rFonts w:ascii="Arial" w:hAnsi="Arial" w:cs="Arial"/>
                <w:bCs/>
              </w:rPr>
              <w:t>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5C7D8F26" w14:textId="77777777" w:rsidR="003B00B3" w:rsidRPr="00E1738E" w:rsidRDefault="003B00B3" w:rsidP="002F31C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B00B3">
              <w:rPr>
                <w:rFonts w:ascii="Arial" w:hAnsi="Arial" w:cs="Arial"/>
                <w:bCs/>
              </w:rPr>
              <w:t>02-677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B00B3">
              <w:rPr>
                <w:rFonts w:ascii="Arial" w:hAnsi="Arial" w:cs="Arial"/>
                <w:bCs/>
              </w:rPr>
              <w:t>Warszawa</w:t>
            </w:r>
          </w:p>
          <w:p w14:paraId="57E99951" w14:textId="77777777" w:rsidR="003B00B3" w:rsidRPr="00BC506C" w:rsidRDefault="003B00B3" w:rsidP="002F31C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3B00B3">
              <w:rPr>
                <w:rFonts w:ascii="Arial" w:hAnsi="Arial" w:cs="Arial"/>
                <w:b/>
              </w:rPr>
              <w:t>645 661.87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37ABA393" w14:textId="77777777" w:rsidR="003B00B3" w:rsidRPr="00555262" w:rsidRDefault="003B00B3" w:rsidP="002F31C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555262"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14:paraId="4EAF0E80" w14:textId="77777777" w:rsidR="003B00B3" w:rsidRPr="00E1738E" w:rsidRDefault="003B00B3" w:rsidP="002F31C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B00B3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</w:tbl>
    <w:p w14:paraId="2EB495C5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134"/>
        <w:gridCol w:w="1559"/>
        <w:gridCol w:w="1134"/>
        <w:gridCol w:w="1984"/>
      </w:tblGrid>
      <w:tr w:rsidR="00555262" w:rsidRPr="008567C7" w14:paraId="52AA4311" w14:textId="77777777" w:rsidTr="0055526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0E26A73" w14:textId="77777777" w:rsidR="00555262" w:rsidRPr="00553EDC" w:rsidRDefault="0055526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691AAD58" w14:textId="77777777" w:rsidR="00555262" w:rsidRPr="00553EDC" w:rsidRDefault="0055526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F78F491" w14:textId="77777777" w:rsidR="00555262" w:rsidRPr="00553EDC" w:rsidRDefault="0055526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B00B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1E4B3239" w14:textId="77777777" w:rsidR="00555262" w:rsidRPr="00553EDC" w:rsidRDefault="0055526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B00B3">
              <w:rPr>
                <w:rFonts w:ascii="Arial" w:hAnsi="Arial" w:cs="Arial"/>
                <w:bCs/>
                <w:sz w:val="24"/>
                <w:szCs w:val="24"/>
              </w:rPr>
              <w:t>Termin dostawy materiałów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5D27C7D" w14:textId="77777777" w:rsidR="00555262" w:rsidRPr="00553EDC" w:rsidRDefault="0055526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B00B3">
              <w:rPr>
                <w:rFonts w:ascii="Arial" w:hAnsi="Arial" w:cs="Arial"/>
                <w:bCs/>
                <w:sz w:val="24"/>
                <w:szCs w:val="24"/>
              </w:rPr>
              <w:t>Termin dostawy sprzętu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2533E378" w14:textId="77777777" w:rsidR="00555262" w:rsidRPr="00553EDC" w:rsidRDefault="0055526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55262" w:rsidRPr="008567C7" w14:paraId="77FB37BB" w14:textId="77777777" w:rsidTr="00555262">
        <w:tc>
          <w:tcPr>
            <w:tcW w:w="851" w:type="dxa"/>
            <w:vAlign w:val="center"/>
          </w:tcPr>
          <w:p w14:paraId="68DBC029" w14:textId="77777777" w:rsidR="00555262" w:rsidRPr="00553EDC" w:rsidRDefault="00555262" w:rsidP="002F31C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00B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5167CEB1" w14:textId="77777777" w:rsidR="00555262" w:rsidRPr="00553EDC" w:rsidRDefault="00555262" w:rsidP="002F31C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B00B3">
              <w:rPr>
                <w:rFonts w:ascii="Arial" w:hAnsi="Arial" w:cs="Arial"/>
                <w:b/>
                <w:sz w:val="22"/>
                <w:szCs w:val="22"/>
              </w:rPr>
              <w:t>Olympus Polska Sp. z o.o.</w:t>
            </w:r>
          </w:p>
          <w:p w14:paraId="1671486D" w14:textId="77777777" w:rsidR="00555262" w:rsidRPr="00553EDC" w:rsidRDefault="00555262" w:rsidP="002F31C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B00B3">
              <w:rPr>
                <w:rFonts w:ascii="Arial" w:hAnsi="Arial" w:cs="Arial"/>
                <w:bCs/>
                <w:sz w:val="22"/>
                <w:szCs w:val="22"/>
              </w:rPr>
              <w:t>ul. Wynalazek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B00B3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2F43533" w14:textId="77777777" w:rsidR="00555262" w:rsidRPr="00553EDC" w:rsidRDefault="00555262" w:rsidP="002F31C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B00B3">
              <w:rPr>
                <w:rFonts w:ascii="Arial" w:hAnsi="Arial" w:cs="Arial"/>
                <w:bCs/>
                <w:sz w:val="22"/>
                <w:szCs w:val="22"/>
              </w:rPr>
              <w:t>02-677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B00B3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3DA99076" w14:textId="77777777" w:rsidR="00555262" w:rsidRPr="00553EDC" w:rsidRDefault="00555262" w:rsidP="002F31C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00B3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2D17DBC8" w14:textId="77777777" w:rsidR="00555262" w:rsidRPr="00553EDC" w:rsidRDefault="00555262" w:rsidP="002F31C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00B3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7574421" w14:textId="77777777" w:rsidR="00555262" w:rsidRPr="00553EDC" w:rsidRDefault="00555262" w:rsidP="002F31C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00B3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14:paraId="01DF8B9A" w14:textId="77777777" w:rsidR="00555262" w:rsidRPr="00553EDC" w:rsidRDefault="00555262" w:rsidP="002F31C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00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B960841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45C7982E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34698174" w14:textId="77777777" w:rsidR="004342F9" w:rsidRDefault="004342F9" w:rsidP="004342F9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4E98189B" w14:textId="77777777" w:rsidR="004342F9" w:rsidRDefault="004342F9" w:rsidP="004342F9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3BF4C781" w14:textId="77777777" w:rsidR="004342F9" w:rsidRDefault="004342F9" w:rsidP="004342F9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p w14:paraId="1525EC36" w14:textId="4365D357" w:rsidR="00B464D3" w:rsidRPr="00081D13" w:rsidRDefault="00B464D3" w:rsidP="004342F9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A6E55" w14:textId="77777777" w:rsidR="004C34E7" w:rsidRDefault="004C34E7">
      <w:r>
        <w:separator/>
      </w:r>
    </w:p>
  </w:endnote>
  <w:endnote w:type="continuationSeparator" w:id="0">
    <w:p w14:paraId="2C2E1B29" w14:textId="77777777" w:rsidR="004C34E7" w:rsidRDefault="004C3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6FABF" w14:textId="77777777" w:rsidR="003B00B3" w:rsidRDefault="003B00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1466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CF68B80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02A17" w14:textId="77777777" w:rsidR="003B00B3" w:rsidRDefault="003B00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9AD2D" w14:textId="77777777" w:rsidR="004C34E7" w:rsidRDefault="004C34E7">
      <w:r>
        <w:separator/>
      </w:r>
    </w:p>
  </w:footnote>
  <w:footnote w:type="continuationSeparator" w:id="0">
    <w:p w14:paraId="5FBC3DBE" w14:textId="77777777" w:rsidR="004C34E7" w:rsidRDefault="004C3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2316D" w14:textId="77777777" w:rsidR="003B00B3" w:rsidRDefault="003B0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C445D" w14:textId="77777777" w:rsidR="003B00B3" w:rsidRDefault="003B00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2998C" w14:textId="77777777" w:rsidR="003B00B3" w:rsidRDefault="003B00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34E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B00B3"/>
    <w:rsid w:val="003D611C"/>
    <w:rsid w:val="00431C0B"/>
    <w:rsid w:val="004342F9"/>
    <w:rsid w:val="00437CAD"/>
    <w:rsid w:val="004657DA"/>
    <w:rsid w:val="004B2665"/>
    <w:rsid w:val="004C3459"/>
    <w:rsid w:val="004C34E7"/>
    <w:rsid w:val="004E324A"/>
    <w:rsid w:val="004E7234"/>
    <w:rsid w:val="0054734E"/>
    <w:rsid w:val="00555262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97AFF"/>
  <w15:chartTrackingRefBased/>
  <w15:docId w15:val="{85459001-A669-4524-BACC-4B83FA537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222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2025-03-26T08:08:00Z</dcterms:created>
  <dcterms:modified xsi:type="dcterms:W3CDTF">2025-03-26T08:08:00Z</dcterms:modified>
</cp:coreProperties>
</file>