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0694A9" w14:textId="77777777" w:rsidR="00843A88" w:rsidRPr="005E3269" w:rsidRDefault="000236B2" w:rsidP="00FD4AEC">
      <w:pPr>
        <w:spacing w:after="480"/>
        <w:jc w:val="right"/>
      </w:pPr>
      <w:r w:rsidRPr="005E3269">
        <w:t>Niepołomice</w:t>
      </w:r>
      <w:r w:rsidR="00843A88" w:rsidRPr="005E3269">
        <w:t xml:space="preserve"> dnia: </w:t>
      </w:r>
      <w:r w:rsidRPr="005E3269">
        <w:t>2025-03-25</w:t>
      </w:r>
    </w:p>
    <w:p w14:paraId="7C81DF2C" w14:textId="77777777" w:rsidR="00843A88" w:rsidRPr="005E3269" w:rsidRDefault="000236B2" w:rsidP="00843A88">
      <w:pPr>
        <w:spacing w:line="360" w:lineRule="auto"/>
        <w:rPr>
          <w:b/>
          <w:bCs/>
        </w:rPr>
      </w:pPr>
      <w:r w:rsidRPr="005E3269">
        <w:rPr>
          <w:b/>
          <w:bCs/>
        </w:rPr>
        <w:t>GMINA NIEPOŁOMICE</w:t>
      </w:r>
    </w:p>
    <w:p w14:paraId="1D5B9BA4" w14:textId="77777777" w:rsidR="00843A88" w:rsidRPr="005E3269" w:rsidRDefault="000236B2" w:rsidP="00843A88">
      <w:pPr>
        <w:spacing w:line="360" w:lineRule="auto"/>
      </w:pPr>
      <w:r w:rsidRPr="005E3269">
        <w:t>Pl. Zwycięstwa</w:t>
      </w:r>
      <w:r w:rsidR="00843A88" w:rsidRPr="005E3269">
        <w:t xml:space="preserve"> </w:t>
      </w:r>
      <w:r w:rsidRPr="005E3269">
        <w:t>13</w:t>
      </w:r>
    </w:p>
    <w:p w14:paraId="5E6E9168" w14:textId="77777777" w:rsidR="00843A88" w:rsidRPr="005E3269" w:rsidRDefault="000236B2" w:rsidP="00843A88">
      <w:r w:rsidRPr="005E3269">
        <w:t>32-005</w:t>
      </w:r>
      <w:r w:rsidR="00843A88" w:rsidRPr="005E3269">
        <w:t xml:space="preserve"> </w:t>
      </w:r>
      <w:r w:rsidRPr="005E3269">
        <w:t>Niepołomice</w:t>
      </w:r>
    </w:p>
    <w:p w14:paraId="24D50EA6" w14:textId="73EDCA59" w:rsidR="00843A88" w:rsidRPr="005E3269" w:rsidRDefault="005E3269" w:rsidP="00FD4AEC">
      <w:pPr>
        <w:spacing w:after="480"/>
        <w:jc w:val="both"/>
        <w:rPr>
          <w:bCs/>
        </w:rPr>
      </w:pPr>
      <w:r w:rsidRPr="005E3269">
        <w:rPr>
          <w:bCs/>
        </w:rPr>
        <w:t>Pismo: ZP.271.2.2025.2</w:t>
      </w:r>
    </w:p>
    <w:p w14:paraId="1C9FAD4E" w14:textId="77777777" w:rsidR="00843A88" w:rsidRPr="005E3269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b/>
        </w:rPr>
      </w:pPr>
      <w:r w:rsidRPr="005E3269">
        <w:rPr>
          <w:b/>
        </w:rPr>
        <w:t>WYKONAWCY</w:t>
      </w:r>
    </w:p>
    <w:p w14:paraId="34C84940" w14:textId="77777777" w:rsidR="00843A88" w:rsidRPr="005E3269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</w:pPr>
      <w:r w:rsidRPr="005E3269">
        <w:t>ubiegający się o zamówienie</w:t>
      </w:r>
    </w:p>
    <w:p w14:paraId="02AEF3C5" w14:textId="77777777" w:rsidR="004E4B64" w:rsidRPr="005E3269" w:rsidRDefault="004E4B64" w:rsidP="004E4B64">
      <w:pPr>
        <w:spacing w:after="120" w:line="360" w:lineRule="auto"/>
        <w:jc w:val="both"/>
        <w:rPr>
          <w:rFonts w:eastAsia="Calibri"/>
          <w:lang w:eastAsia="en-US"/>
        </w:rPr>
      </w:pPr>
      <w:r w:rsidRPr="005E3269">
        <w:rPr>
          <w:rFonts w:eastAsia="Calibri"/>
          <w:lang w:eastAsia="en-US"/>
        </w:rPr>
        <w:t xml:space="preserve">Dotyczy: </w:t>
      </w:r>
      <w:r w:rsidRPr="005E3269">
        <w:t>postępowania o udzielenie zamówienia publicznego</w:t>
      </w:r>
      <w:r w:rsidRPr="005E3269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5E3269" w14:paraId="169162C3" w14:textId="77777777" w:rsidTr="00FD4AEC">
        <w:tc>
          <w:tcPr>
            <w:tcW w:w="2269" w:type="dxa"/>
            <w:shd w:val="clear" w:color="auto" w:fill="auto"/>
          </w:tcPr>
          <w:p w14:paraId="0CCA860A" w14:textId="77777777" w:rsidR="004E4B64" w:rsidRPr="005E3269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5E3269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084ED53" w14:textId="77777777" w:rsidR="004E4B64" w:rsidRPr="005E3269" w:rsidRDefault="000236B2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5E3269">
              <w:rPr>
                <w:bCs/>
              </w:rPr>
              <w:t>Dostawa i montaż wiat przystankowych w gminie Niepołomice</w:t>
            </w:r>
            <w:r w:rsidR="004E4B64" w:rsidRPr="005E3269">
              <w:rPr>
                <w:bCs/>
              </w:rPr>
              <w:t>.</w:t>
            </w:r>
          </w:p>
        </w:tc>
      </w:tr>
      <w:tr w:rsidR="000236B2" w:rsidRPr="005E3269" w14:paraId="580BB838" w14:textId="77777777" w:rsidTr="00893865">
        <w:tc>
          <w:tcPr>
            <w:tcW w:w="2269" w:type="dxa"/>
            <w:shd w:val="clear" w:color="auto" w:fill="auto"/>
          </w:tcPr>
          <w:p w14:paraId="62868052" w14:textId="77777777" w:rsidR="000236B2" w:rsidRPr="005E3269" w:rsidRDefault="000236B2" w:rsidP="0089386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5E3269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CF5AD71" w14:textId="77777777" w:rsidR="000236B2" w:rsidRPr="005E3269" w:rsidRDefault="000236B2" w:rsidP="0089386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5E3269">
              <w:rPr>
                <w:bCs/>
              </w:rPr>
              <w:t>ZP.271.2.2025</w:t>
            </w:r>
          </w:p>
        </w:tc>
      </w:tr>
    </w:tbl>
    <w:p w14:paraId="54A712F6" w14:textId="77777777" w:rsidR="004E4B64" w:rsidRPr="005E3269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5E3269" w14:paraId="1AA2E17B" w14:textId="77777777" w:rsidTr="00C46732">
        <w:tc>
          <w:tcPr>
            <w:tcW w:w="9330" w:type="dxa"/>
            <w:shd w:val="clear" w:color="auto" w:fill="F2F2F2"/>
            <w:hideMark/>
          </w:tcPr>
          <w:p w14:paraId="288F404F" w14:textId="77777777" w:rsidR="00843A88" w:rsidRPr="005E3269" w:rsidRDefault="00843A88" w:rsidP="00843A88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5E3269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14:paraId="75B0E9CC" w14:textId="77777777" w:rsidR="0012774F" w:rsidRPr="005E3269" w:rsidRDefault="00520165" w:rsidP="004E4B64">
      <w:pPr>
        <w:spacing w:before="600" w:after="240" w:line="360" w:lineRule="auto"/>
        <w:jc w:val="both"/>
      </w:pPr>
      <w:r w:rsidRPr="005E3269">
        <w:t xml:space="preserve">Zamawiający, </w:t>
      </w:r>
      <w:r w:rsidR="000236B2" w:rsidRPr="005E3269">
        <w:rPr>
          <w:b/>
        </w:rPr>
        <w:t>GMINA NIEPOŁOMICE</w:t>
      </w:r>
      <w:r w:rsidRPr="005E3269">
        <w:t xml:space="preserve">, działając na podstawie art. </w:t>
      </w:r>
      <w:r w:rsidR="00E74BC3" w:rsidRPr="005E3269">
        <w:t>284</w:t>
      </w:r>
      <w:r w:rsidRPr="005E3269">
        <w:t xml:space="preserve"> ust. </w:t>
      </w:r>
      <w:r w:rsidR="0029606A" w:rsidRPr="005E3269">
        <w:t>6</w:t>
      </w:r>
      <w:r w:rsidRPr="005E3269">
        <w:t xml:space="preserve"> ustawy z dnia </w:t>
      </w:r>
      <w:r w:rsidR="0029606A" w:rsidRPr="005E3269">
        <w:t>11</w:t>
      </w:r>
      <w:r w:rsidRPr="005E3269">
        <w:t xml:space="preserve"> </w:t>
      </w:r>
      <w:r w:rsidR="0029606A" w:rsidRPr="005E3269">
        <w:t xml:space="preserve">września </w:t>
      </w:r>
      <w:r w:rsidRPr="005E3269">
        <w:t>20</w:t>
      </w:r>
      <w:r w:rsidR="0029606A" w:rsidRPr="005E3269">
        <w:t>19</w:t>
      </w:r>
      <w:r w:rsidRPr="005E3269">
        <w:t xml:space="preserve"> r</w:t>
      </w:r>
      <w:r w:rsidR="0029606A" w:rsidRPr="005E3269">
        <w:t>.</w:t>
      </w:r>
      <w:r w:rsidRPr="005E3269">
        <w:t xml:space="preserve"> Prawo </w:t>
      </w:r>
      <w:r w:rsidR="0029606A" w:rsidRPr="005E3269">
        <w:t>z</w:t>
      </w:r>
      <w:r w:rsidRPr="005E3269">
        <w:t xml:space="preserve">amówień </w:t>
      </w:r>
      <w:r w:rsidR="0029606A" w:rsidRPr="005E3269">
        <w:t>p</w:t>
      </w:r>
      <w:r w:rsidRPr="005E3269">
        <w:t xml:space="preserve">ublicznych </w:t>
      </w:r>
      <w:r w:rsidR="000236B2" w:rsidRPr="005E3269">
        <w:t>(</w:t>
      </w:r>
      <w:proofErr w:type="spellStart"/>
      <w:r w:rsidR="000236B2" w:rsidRPr="005E3269">
        <w:t>t.j</w:t>
      </w:r>
      <w:proofErr w:type="spellEnd"/>
      <w:r w:rsidR="000236B2" w:rsidRPr="005E3269">
        <w:t>. Dz. U. z 2024 poz. 1320)</w:t>
      </w:r>
      <w:r w:rsidR="00BE7BFD" w:rsidRPr="005E3269">
        <w:t xml:space="preserve">, </w:t>
      </w:r>
      <w:r w:rsidR="00E74BC3" w:rsidRPr="005E3269">
        <w:t>udostępnia</w:t>
      </w:r>
      <w:r w:rsidR="00BE7BFD" w:rsidRPr="005E3269">
        <w:t xml:space="preserve"> poniżej treść zapytań do S</w:t>
      </w:r>
      <w:r w:rsidR="0012774F" w:rsidRPr="005E3269">
        <w:t>pecyfikacji Warunków Zamówienia (</w:t>
      </w:r>
      <w:r w:rsidR="0012774F" w:rsidRPr="005E3269">
        <w:rPr>
          <w:lang w:eastAsia="ar-SA"/>
        </w:rPr>
        <w:t>zwanej dalej</w:t>
      </w:r>
      <w:r w:rsidR="0012774F" w:rsidRPr="005E3269">
        <w:rPr>
          <w:b/>
          <w:lang w:eastAsia="ar-SA"/>
        </w:rPr>
        <w:t xml:space="preserve"> </w:t>
      </w:r>
      <w:r w:rsidR="0012774F" w:rsidRPr="005E3269">
        <w:rPr>
          <w:bCs/>
          <w:lang w:eastAsia="ar-SA"/>
        </w:rPr>
        <w:t>”SWZ”)</w:t>
      </w:r>
      <w:r w:rsidR="00E74BC3" w:rsidRPr="005E3269">
        <w:rPr>
          <w:bCs/>
          <w:lang w:eastAsia="ar-SA"/>
        </w:rPr>
        <w:t xml:space="preserve"> </w:t>
      </w:r>
      <w:r w:rsidR="00E74BC3" w:rsidRPr="005E3269">
        <w:t>wraz z wyjaśnieniami</w:t>
      </w:r>
      <w:r w:rsidR="0012774F" w:rsidRPr="005E3269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236B2" w:rsidRPr="005E3269" w14:paraId="1E736F84" w14:textId="77777777" w:rsidTr="00893865">
        <w:tc>
          <w:tcPr>
            <w:tcW w:w="9356" w:type="dxa"/>
            <w:shd w:val="clear" w:color="auto" w:fill="auto"/>
          </w:tcPr>
          <w:p w14:paraId="1F062734" w14:textId="010AC9AD" w:rsidR="000236B2" w:rsidRDefault="000236B2" w:rsidP="00893865">
            <w:pPr>
              <w:spacing w:before="60" w:after="60" w:line="276" w:lineRule="auto"/>
              <w:ind w:left="30" w:right="-72"/>
              <w:rPr>
                <w:b/>
                <w:bCs/>
              </w:rPr>
            </w:pPr>
            <w:r w:rsidRPr="005E3269">
              <w:rPr>
                <w:b/>
                <w:bCs/>
              </w:rPr>
              <w:t>Pytani</w:t>
            </w:r>
            <w:r w:rsidR="005E3269">
              <w:rPr>
                <w:b/>
                <w:bCs/>
              </w:rPr>
              <w:t>a:</w:t>
            </w:r>
          </w:p>
          <w:p w14:paraId="6BCCDBCA" w14:textId="77777777" w:rsidR="005E3269" w:rsidRPr="005E3269" w:rsidRDefault="005E3269" w:rsidP="005E3269">
            <w:pPr>
              <w:spacing w:before="60" w:after="60" w:line="276" w:lineRule="auto"/>
              <w:ind w:left="30" w:right="-72"/>
              <w:rPr>
                <w:b/>
                <w:bCs/>
              </w:rPr>
            </w:pPr>
            <w:r w:rsidRPr="005E3269">
              <w:rPr>
                <w:b/>
                <w:bCs/>
              </w:rPr>
              <w:t>Pytanie 1:</w:t>
            </w:r>
          </w:p>
          <w:p w14:paraId="2D18D03E" w14:textId="77777777" w:rsidR="005E3269" w:rsidRPr="005E3269" w:rsidRDefault="005E3269" w:rsidP="005E3269">
            <w:pPr>
              <w:spacing w:before="60" w:after="60" w:line="276" w:lineRule="auto"/>
              <w:ind w:left="30" w:right="-72"/>
            </w:pPr>
            <w:r w:rsidRPr="005E3269">
              <w:t>W załączniku do SWZ pt. „Opis Przedmiotu Zamówienia” w wymaganiach Zamawiający wskazał:</w:t>
            </w:r>
          </w:p>
          <w:p w14:paraId="2BF997BE" w14:textId="77777777" w:rsidR="005E3269" w:rsidRPr="005E3269" w:rsidRDefault="005E3269" w:rsidP="005E3269">
            <w:pPr>
              <w:spacing w:before="60" w:after="60" w:line="276" w:lineRule="auto"/>
              <w:ind w:left="30" w:right="-72"/>
            </w:pPr>
            <w:r w:rsidRPr="005E3269">
              <w:t>Na stronie 1:</w:t>
            </w:r>
          </w:p>
          <w:p w14:paraId="213F16DD" w14:textId="77777777" w:rsidR="005E3269" w:rsidRPr="005E3269" w:rsidRDefault="005E3269" w:rsidP="005E3269">
            <w:pPr>
              <w:spacing w:before="60" w:after="60" w:line="276" w:lineRule="auto"/>
              <w:ind w:left="30" w:right="-72"/>
            </w:pPr>
            <w:r w:rsidRPr="005E3269">
              <w:t>- (</w:t>
            </w:r>
            <w:proofErr w:type="spellStart"/>
            <w:r w:rsidRPr="005E3269">
              <w:t>tiret</w:t>
            </w:r>
            <w:proofErr w:type="spellEnd"/>
            <w:r w:rsidRPr="005E3269">
              <w:t xml:space="preserve"> drugi) Zamawiający wymaga cyt. „…konstrukcji nośnej: słup profil prostokątny</w:t>
            </w:r>
          </w:p>
          <w:p w14:paraId="0C5CD0AA" w14:textId="77777777" w:rsidR="005E3269" w:rsidRPr="005E3269" w:rsidRDefault="005E3269" w:rsidP="005E3269">
            <w:pPr>
              <w:spacing w:before="60" w:after="60" w:line="276" w:lineRule="auto"/>
              <w:ind w:left="30" w:right="-72"/>
            </w:pPr>
            <w:r w:rsidRPr="005E3269">
              <w:t>(120x60x5mm), krokiew (100x60x3mm), belka przednia profil prostokątny (100x40x3mm), rynna</w:t>
            </w:r>
          </w:p>
          <w:p w14:paraId="5FBDBBF5" w14:textId="77777777" w:rsidR="005E3269" w:rsidRPr="005E3269" w:rsidRDefault="005E3269" w:rsidP="005E3269">
            <w:pPr>
              <w:spacing w:before="60" w:after="60" w:line="276" w:lineRule="auto"/>
              <w:ind w:left="30" w:right="-72"/>
            </w:pPr>
            <w:r w:rsidRPr="005E3269">
              <w:t>stanowiąca tylną belkę konstrukcyjną wiaty, w postaci koryta z giętej blachy o grubości 3mm,</w:t>
            </w:r>
          </w:p>
          <w:p w14:paraId="0CE09AAC" w14:textId="77777777" w:rsidR="005E3269" w:rsidRPr="005E3269" w:rsidRDefault="005E3269" w:rsidP="005E3269">
            <w:pPr>
              <w:spacing w:before="60" w:after="60" w:line="276" w:lineRule="auto"/>
              <w:ind w:left="30" w:right="-72"/>
            </w:pPr>
            <w:r w:rsidRPr="005E3269">
              <w:t>blacha mocująca: wycinana laserowo z blachy o grubości 15mm, z zastrzałami</w:t>
            </w:r>
          </w:p>
          <w:p w14:paraId="1F9A64D8" w14:textId="77777777" w:rsidR="005E3269" w:rsidRPr="005E3269" w:rsidRDefault="005E3269" w:rsidP="005E3269">
            <w:pPr>
              <w:spacing w:before="60" w:after="60" w:line="276" w:lineRule="auto"/>
              <w:ind w:left="30" w:right="-72"/>
            </w:pPr>
            <w:r w:rsidRPr="005E3269">
              <w:t>(wzmocnieniami) z blachy 10mm..”</w:t>
            </w:r>
          </w:p>
          <w:p w14:paraId="011B7A54" w14:textId="77777777" w:rsidR="005E3269" w:rsidRPr="005E3269" w:rsidRDefault="005E3269" w:rsidP="005E3269">
            <w:pPr>
              <w:spacing w:before="60" w:after="60" w:line="276" w:lineRule="auto"/>
              <w:ind w:left="30" w:right="-72"/>
            </w:pPr>
            <w:r w:rsidRPr="005E3269">
              <w:t xml:space="preserve">- </w:t>
            </w:r>
            <w:proofErr w:type="spellStart"/>
            <w:r w:rsidRPr="005E3269">
              <w:t>tiret</w:t>
            </w:r>
            <w:proofErr w:type="spellEnd"/>
            <w:r w:rsidRPr="005E3269">
              <w:t xml:space="preserve"> czwarty „..szkło o grubości 8 mm..”</w:t>
            </w:r>
          </w:p>
          <w:p w14:paraId="1630A36A" w14:textId="77777777" w:rsidR="005E3269" w:rsidRPr="005E3269" w:rsidRDefault="005E3269" w:rsidP="005E3269">
            <w:pPr>
              <w:spacing w:before="60" w:after="60" w:line="276" w:lineRule="auto"/>
              <w:ind w:left="30" w:right="-72"/>
            </w:pPr>
            <w:r w:rsidRPr="005E3269">
              <w:t xml:space="preserve">- </w:t>
            </w:r>
            <w:proofErr w:type="spellStart"/>
            <w:r w:rsidRPr="005E3269">
              <w:t>tiret</w:t>
            </w:r>
            <w:proofErr w:type="spellEnd"/>
            <w:r w:rsidRPr="005E3269">
              <w:t xml:space="preserve"> piąty „…grubości 8 mm lub szkła klejonego o grubości 2 x 5 mm,…”</w:t>
            </w:r>
          </w:p>
          <w:p w14:paraId="62F9C424" w14:textId="77777777" w:rsidR="005E3269" w:rsidRPr="005E3269" w:rsidRDefault="005E3269" w:rsidP="005E3269">
            <w:pPr>
              <w:spacing w:before="60" w:after="60" w:line="276" w:lineRule="auto"/>
              <w:ind w:left="30" w:right="-72"/>
            </w:pPr>
            <w:r w:rsidRPr="005E3269">
              <w:t xml:space="preserve">- </w:t>
            </w:r>
            <w:proofErr w:type="spellStart"/>
            <w:r w:rsidRPr="005E3269">
              <w:t>tiret</w:t>
            </w:r>
            <w:proofErr w:type="spellEnd"/>
            <w:r w:rsidRPr="005E3269">
              <w:t xml:space="preserve"> szósty „…certyfikat FSC, gęstość 890 km/m3. (…) o wymiarach 58 mm x 38 mm…”</w:t>
            </w:r>
          </w:p>
          <w:p w14:paraId="22E68BFC" w14:textId="77777777" w:rsidR="005E3269" w:rsidRPr="005E3269" w:rsidRDefault="005E3269" w:rsidP="005E3269">
            <w:pPr>
              <w:spacing w:before="60" w:after="60" w:line="276" w:lineRule="auto"/>
              <w:ind w:left="30" w:right="-72"/>
            </w:pPr>
            <w:r w:rsidRPr="005E3269">
              <w:t xml:space="preserve">- </w:t>
            </w:r>
            <w:proofErr w:type="spellStart"/>
            <w:r w:rsidRPr="005E3269">
              <w:t>tiret</w:t>
            </w:r>
            <w:proofErr w:type="spellEnd"/>
            <w:r w:rsidRPr="005E3269">
              <w:t xml:space="preserve"> siódmy „…(wymiary min. 100 cm x 85 cm x 6 cm, max. 145 x 85 x 6 cm, ..”</w:t>
            </w:r>
          </w:p>
          <w:p w14:paraId="0194F7C0" w14:textId="77777777" w:rsidR="005E3269" w:rsidRPr="005E3269" w:rsidRDefault="005E3269" w:rsidP="005E3269">
            <w:pPr>
              <w:spacing w:before="60" w:after="60" w:line="276" w:lineRule="auto"/>
              <w:ind w:left="30" w:right="-72"/>
            </w:pPr>
            <w:r w:rsidRPr="005E3269">
              <w:t>Na stronie 2:</w:t>
            </w:r>
          </w:p>
          <w:p w14:paraId="4AF132E0" w14:textId="77777777" w:rsidR="005E3269" w:rsidRPr="005E3269" w:rsidRDefault="005E3269" w:rsidP="005E3269">
            <w:pPr>
              <w:spacing w:before="60" w:after="60" w:line="276" w:lineRule="auto"/>
              <w:ind w:left="30" w:right="-72"/>
            </w:pPr>
            <w:r w:rsidRPr="005E3269">
              <w:t>W tabeli w kolumnie „WYMIARY” przy każdym z pięciu wariantów wiaty wskazane są „na</w:t>
            </w:r>
          </w:p>
          <w:p w14:paraId="2239A913" w14:textId="77777777" w:rsidR="005E3269" w:rsidRPr="005E3269" w:rsidRDefault="005E3269" w:rsidP="005E3269">
            <w:pPr>
              <w:spacing w:before="60" w:after="60" w:line="276" w:lineRule="auto"/>
              <w:ind w:left="30" w:right="-72"/>
            </w:pPr>
            <w:r w:rsidRPr="005E3269">
              <w:t>sztywno” wymiary każdego z pięciu wariantów wiat przystankowych.</w:t>
            </w:r>
          </w:p>
          <w:p w14:paraId="1917F9D9" w14:textId="77777777" w:rsidR="005E3269" w:rsidRPr="005E3269" w:rsidRDefault="005E3269" w:rsidP="005E3269">
            <w:pPr>
              <w:spacing w:before="60" w:after="60" w:line="276" w:lineRule="auto"/>
              <w:ind w:left="30" w:right="-72"/>
            </w:pPr>
            <w:r w:rsidRPr="005E3269">
              <w:lastRenderedPageBreak/>
              <w:t>Naszym zdaniem taki sposób podania wymiarów elementów wiat przystankowych wskazuje na</w:t>
            </w:r>
          </w:p>
          <w:p w14:paraId="47D8B94C" w14:textId="77777777" w:rsidR="005E3269" w:rsidRPr="005E3269" w:rsidRDefault="005E3269" w:rsidP="005E3269">
            <w:pPr>
              <w:spacing w:before="60" w:after="60" w:line="276" w:lineRule="auto"/>
              <w:ind w:left="30" w:right="-72"/>
            </w:pPr>
            <w:r w:rsidRPr="005E3269">
              <w:t>konkretnego producenta, co zdecydowanie ogranicza konkurencję i powoduje, że nie każdy z</w:t>
            </w:r>
          </w:p>
          <w:p w14:paraId="60496CAD" w14:textId="77777777" w:rsidR="005E3269" w:rsidRPr="005E3269" w:rsidRDefault="005E3269" w:rsidP="005E3269">
            <w:pPr>
              <w:spacing w:before="60" w:after="60" w:line="276" w:lineRule="auto"/>
              <w:ind w:left="30" w:right="-72"/>
            </w:pPr>
            <w:r w:rsidRPr="005E3269">
              <w:t>wykonawców zdolnych do wykonania tego zamówienia zgodnie z oczekiwaniami</w:t>
            </w:r>
          </w:p>
          <w:p w14:paraId="7BDB2167" w14:textId="77777777" w:rsidR="005E3269" w:rsidRPr="005E3269" w:rsidRDefault="005E3269" w:rsidP="005E3269">
            <w:pPr>
              <w:spacing w:before="60" w:after="60" w:line="276" w:lineRule="auto"/>
              <w:ind w:left="30" w:right="-72"/>
            </w:pPr>
            <w:r w:rsidRPr="005E3269">
              <w:t>Zamawiającego jest traktowany tak samo. Ponadto, wykonanie wiat ściśle według</w:t>
            </w:r>
          </w:p>
          <w:p w14:paraId="209D7697" w14:textId="77777777" w:rsidR="005E3269" w:rsidRPr="005E3269" w:rsidRDefault="005E3269" w:rsidP="005E3269">
            <w:pPr>
              <w:spacing w:before="60" w:after="60" w:line="276" w:lineRule="auto"/>
              <w:ind w:left="30" w:right="-72"/>
            </w:pPr>
            <w:r w:rsidRPr="005E3269">
              <w:t>zaproponowanych wymiarów może narazić Wykonawcę na roszczenia z tytułu praw do wzorów</w:t>
            </w:r>
          </w:p>
          <w:p w14:paraId="53DB303B" w14:textId="77777777" w:rsidR="005E3269" w:rsidRPr="005E3269" w:rsidRDefault="005E3269" w:rsidP="005E3269">
            <w:pPr>
              <w:spacing w:before="60" w:after="60" w:line="276" w:lineRule="auto"/>
              <w:ind w:left="30" w:right="-72"/>
            </w:pPr>
            <w:r w:rsidRPr="005E3269">
              <w:t>przemysłowych (czy inaczej praw autorskich) ze strony posiadających takowe prawa. Chyba, że</w:t>
            </w:r>
          </w:p>
          <w:p w14:paraId="1AD63C2D" w14:textId="77777777" w:rsidR="005E3269" w:rsidRPr="005E3269" w:rsidRDefault="005E3269" w:rsidP="005E3269">
            <w:pPr>
              <w:spacing w:before="60" w:after="60" w:line="276" w:lineRule="auto"/>
              <w:ind w:left="30" w:right="-72"/>
            </w:pPr>
            <w:r w:rsidRPr="005E3269">
              <w:t>Zamawiający dysponuje prawami do proponowanej wiaty i w ramach przedmiotowego</w:t>
            </w:r>
          </w:p>
          <w:p w14:paraId="27CF3DAD" w14:textId="77777777" w:rsidR="005E3269" w:rsidRPr="005E3269" w:rsidRDefault="005E3269" w:rsidP="005E3269">
            <w:pPr>
              <w:spacing w:before="60" w:after="60" w:line="276" w:lineRule="auto"/>
              <w:ind w:left="30" w:right="-72"/>
            </w:pPr>
            <w:r w:rsidRPr="005E3269">
              <w:t>zamówienia udzieli zgody na wykonanie wiaty według proponowanych rozmiarów, tym samym</w:t>
            </w:r>
          </w:p>
          <w:p w14:paraId="547DD995" w14:textId="77777777" w:rsidR="005E3269" w:rsidRPr="005E3269" w:rsidRDefault="005E3269" w:rsidP="005E3269">
            <w:pPr>
              <w:spacing w:before="60" w:after="60" w:line="276" w:lineRule="auto"/>
              <w:ind w:left="30" w:right="-72"/>
            </w:pPr>
            <w:r w:rsidRPr="005E3269">
              <w:t>zwalniając Wykonawcę z ewentualnych roszczeń dotyczących praw do wzorów przemysłowych.</w:t>
            </w:r>
          </w:p>
          <w:p w14:paraId="7B110AC2" w14:textId="77777777" w:rsidR="005E3269" w:rsidRPr="005E3269" w:rsidRDefault="005E3269" w:rsidP="005E3269">
            <w:pPr>
              <w:spacing w:before="60" w:after="60" w:line="276" w:lineRule="auto"/>
              <w:ind w:left="30" w:right="-72"/>
            </w:pPr>
            <w:r w:rsidRPr="005E3269">
              <w:t>Biorąc to pod uwagę zwracamy się z pytaniem: Czy Zamawiający dopuści 10% tolerancję</w:t>
            </w:r>
          </w:p>
          <w:p w14:paraId="57D6A851" w14:textId="77777777" w:rsidR="005E3269" w:rsidRPr="005E3269" w:rsidRDefault="005E3269" w:rsidP="005E3269">
            <w:pPr>
              <w:spacing w:before="60" w:after="60" w:line="276" w:lineRule="auto"/>
              <w:ind w:left="30" w:right="-72"/>
            </w:pPr>
            <w:r w:rsidRPr="005E3269">
              <w:t>podanych wymiarów? Dopuszczenie tolerancji wymiarów podanych w Opisie Przedmiotu</w:t>
            </w:r>
          </w:p>
          <w:p w14:paraId="6103FE5F" w14:textId="77777777" w:rsidR="005E3269" w:rsidRPr="005E3269" w:rsidRDefault="005E3269" w:rsidP="005E3269">
            <w:pPr>
              <w:spacing w:before="60" w:after="60" w:line="276" w:lineRule="auto"/>
              <w:ind w:left="30" w:right="-72"/>
            </w:pPr>
            <w:r w:rsidRPr="005E3269">
              <w:t>Zamówienia będzie zgodne z zasadą konkurencyjności.</w:t>
            </w:r>
          </w:p>
          <w:p w14:paraId="71425F45" w14:textId="77777777" w:rsidR="005E3269" w:rsidRPr="005E3269" w:rsidRDefault="005E3269" w:rsidP="005E3269">
            <w:pPr>
              <w:spacing w:before="60" w:after="60" w:line="276" w:lineRule="auto"/>
              <w:ind w:left="30" w:right="-72"/>
              <w:rPr>
                <w:b/>
                <w:bCs/>
              </w:rPr>
            </w:pPr>
            <w:r w:rsidRPr="005E3269">
              <w:rPr>
                <w:b/>
                <w:bCs/>
              </w:rPr>
              <w:t>Pytanie 2:</w:t>
            </w:r>
          </w:p>
          <w:p w14:paraId="1A4DD553" w14:textId="77777777" w:rsidR="005E3269" w:rsidRPr="005E3269" w:rsidRDefault="005E3269" w:rsidP="005E3269">
            <w:pPr>
              <w:spacing w:before="60" w:after="60" w:line="276" w:lineRule="auto"/>
              <w:ind w:left="30" w:right="-72"/>
            </w:pPr>
            <w:r w:rsidRPr="005E3269">
              <w:t>W załączniku do SWZ pt. „Opis Przedmiotu Zamówienia” na stronie 4 w informacjach</w:t>
            </w:r>
          </w:p>
          <w:p w14:paraId="36FDA359" w14:textId="77777777" w:rsidR="005E3269" w:rsidRPr="005E3269" w:rsidRDefault="005E3269" w:rsidP="005E3269">
            <w:pPr>
              <w:spacing w:before="60" w:after="60" w:line="276" w:lineRule="auto"/>
              <w:ind w:left="30" w:right="-72"/>
            </w:pPr>
            <w:r w:rsidRPr="005E3269">
              <w:t>dotyczących każdego etapu zamówienia znajduje się zapis:</w:t>
            </w:r>
          </w:p>
          <w:p w14:paraId="3B707123" w14:textId="77777777" w:rsidR="005E3269" w:rsidRPr="005E3269" w:rsidRDefault="005E3269" w:rsidP="005E3269">
            <w:pPr>
              <w:spacing w:before="60" w:after="60" w:line="276" w:lineRule="auto"/>
              <w:ind w:left="30" w:right="-72"/>
            </w:pPr>
            <w:r w:rsidRPr="005E3269">
              <w:t>„3. W przypadku, gdy w miejscu dostawy i montażu wiaty przystankowej objętej niniejszym</w:t>
            </w:r>
          </w:p>
          <w:p w14:paraId="63B12374" w14:textId="77777777" w:rsidR="005E3269" w:rsidRPr="005E3269" w:rsidRDefault="005E3269" w:rsidP="005E3269">
            <w:pPr>
              <w:spacing w:before="60" w:after="60" w:line="276" w:lineRule="auto"/>
              <w:ind w:left="30" w:right="-72"/>
            </w:pPr>
            <w:r w:rsidRPr="005E3269">
              <w:t>zamówieniem znajduje się inna wiata przystankowa, Wykonawca zobowiązany jest do jej</w:t>
            </w:r>
          </w:p>
          <w:p w14:paraId="1DAA0DE2" w14:textId="77777777" w:rsidR="005E3269" w:rsidRPr="005E3269" w:rsidRDefault="005E3269" w:rsidP="005E3269">
            <w:pPr>
              <w:spacing w:before="60" w:after="60" w:line="276" w:lineRule="auto"/>
              <w:ind w:left="30" w:right="-72"/>
            </w:pPr>
            <w:r w:rsidRPr="005E3269">
              <w:t>demontażu i transportu w wyznaczone przez Zamawiającego miejsce, przy czym miejsce to,</w:t>
            </w:r>
          </w:p>
          <w:p w14:paraId="1FE34A6E" w14:textId="77777777" w:rsidR="005E3269" w:rsidRPr="005E3269" w:rsidRDefault="005E3269" w:rsidP="005E3269">
            <w:pPr>
              <w:spacing w:before="60" w:after="60" w:line="276" w:lineRule="auto"/>
              <w:ind w:left="30" w:right="-72"/>
            </w:pPr>
            <w:r w:rsidRPr="005E3269">
              <w:t>może znajdować się maksymalnie 10 km. od miejsca demontażu.”</w:t>
            </w:r>
          </w:p>
          <w:p w14:paraId="6DAB21B2" w14:textId="77777777" w:rsidR="005E3269" w:rsidRPr="005E3269" w:rsidRDefault="005E3269" w:rsidP="005E3269">
            <w:pPr>
              <w:spacing w:before="60" w:after="60" w:line="276" w:lineRule="auto"/>
              <w:ind w:left="30" w:right="-72"/>
            </w:pPr>
            <w:r w:rsidRPr="005E3269">
              <w:t>Zgodnie z art. 99 ust.1 PZP „przedmiot zamówienia opisuje się w sposób jednoznaczny</w:t>
            </w:r>
          </w:p>
          <w:p w14:paraId="59388B4B" w14:textId="77777777" w:rsidR="005E3269" w:rsidRPr="005E3269" w:rsidRDefault="005E3269" w:rsidP="005E3269">
            <w:pPr>
              <w:spacing w:before="60" w:after="60" w:line="276" w:lineRule="auto"/>
              <w:ind w:left="30" w:right="-72"/>
            </w:pPr>
            <w:r w:rsidRPr="005E3269">
              <w:t>i wyczerpujący, za pomocą dostatecznie dokładnych i zrozumiałych określeń, uwzględniając</w:t>
            </w:r>
          </w:p>
          <w:p w14:paraId="6944B028" w14:textId="77777777" w:rsidR="005E3269" w:rsidRPr="005E3269" w:rsidRDefault="005E3269" w:rsidP="005E3269">
            <w:pPr>
              <w:spacing w:before="60" w:after="60" w:line="276" w:lineRule="auto"/>
              <w:ind w:left="30" w:right="-72"/>
            </w:pPr>
            <w:r w:rsidRPr="005E3269">
              <w:t>wymagania i okoliczności mogące mieć wpływ na sporządzenie oferty.” Bezsprzecznie liczba</w:t>
            </w:r>
          </w:p>
          <w:p w14:paraId="0B26EEAA" w14:textId="77777777" w:rsidR="005E3269" w:rsidRPr="005E3269" w:rsidRDefault="005E3269" w:rsidP="005E3269">
            <w:pPr>
              <w:spacing w:before="60" w:after="60" w:line="276" w:lineRule="auto"/>
              <w:ind w:left="30" w:right="-72"/>
            </w:pPr>
            <w:r w:rsidRPr="005E3269">
              <w:t>wiat, które wymagać będą demontażu i transportu ma wpływ na kalkulację ceny oferty.</w:t>
            </w:r>
          </w:p>
          <w:p w14:paraId="6F9E9418" w14:textId="77777777" w:rsidR="005E3269" w:rsidRPr="005E3269" w:rsidRDefault="005E3269" w:rsidP="005E3269">
            <w:pPr>
              <w:spacing w:before="60" w:after="60" w:line="276" w:lineRule="auto"/>
              <w:ind w:left="30" w:right="-72"/>
            </w:pPr>
            <w:r w:rsidRPr="005E3269">
              <w:t>W związku z tym zwracamy się z pytaniem: Ile jest sztuk wiat przystankowych wymagających</w:t>
            </w:r>
          </w:p>
          <w:p w14:paraId="31A46098" w14:textId="77777777" w:rsidR="005E3269" w:rsidRPr="005E3269" w:rsidRDefault="005E3269" w:rsidP="005E3269">
            <w:pPr>
              <w:spacing w:before="60" w:after="60" w:line="276" w:lineRule="auto"/>
              <w:ind w:left="30" w:right="-72"/>
            </w:pPr>
            <w:r w:rsidRPr="005E3269">
              <w:t>demontażu i transportu?</w:t>
            </w:r>
          </w:p>
          <w:p w14:paraId="0A1A7513" w14:textId="77777777" w:rsidR="005E3269" w:rsidRPr="005E3269" w:rsidRDefault="005E3269" w:rsidP="005E3269">
            <w:pPr>
              <w:spacing w:before="60" w:after="60" w:line="276" w:lineRule="auto"/>
              <w:ind w:left="30" w:right="-72"/>
              <w:rPr>
                <w:b/>
                <w:bCs/>
              </w:rPr>
            </w:pPr>
            <w:r w:rsidRPr="005E3269">
              <w:rPr>
                <w:b/>
                <w:bCs/>
              </w:rPr>
              <w:t>Pytanie 3:</w:t>
            </w:r>
          </w:p>
          <w:p w14:paraId="340A02D0" w14:textId="77777777" w:rsidR="005E3269" w:rsidRPr="005E3269" w:rsidRDefault="005E3269" w:rsidP="005E3269">
            <w:pPr>
              <w:spacing w:before="60" w:after="60" w:line="276" w:lineRule="auto"/>
              <w:ind w:left="30" w:right="-72"/>
            </w:pPr>
            <w:r w:rsidRPr="005E3269">
              <w:t>Na stronie 8 SWZ w punkcie 10 dotyczącym przedmiotowych środków dowodowych</w:t>
            </w:r>
          </w:p>
          <w:p w14:paraId="7F1AC624" w14:textId="77777777" w:rsidR="005E3269" w:rsidRPr="005E3269" w:rsidRDefault="005E3269" w:rsidP="005E3269">
            <w:pPr>
              <w:spacing w:before="60" w:after="60" w:line="276" w:lineRule="auto"/>
              <w:ind w:left="30" w:right="-72"/>
            </w:pPr>
            <w:r w:rsidRPr="005E3269">
              <w:t xml:space="preserve">Zamawiający wskazał, że będzie wymagał Certyfikat FSC dotyczący stosowanego drewna </w:t>
            </w:r>
            <w:proofErr w:type="spellStart"/>
            <w:r w:rsidRPr="005E3269">
              <w:t>jatoba</w:t>
            </w:r>
            <w:proofErr w:type="spellEnd"/>
          </w:p>
          <w:p w14:paraId="41305873" w14:textId="77777777" w:rsidR="005E3269" w:rsidRPr="005E3269" w:rsidRDefault="005E3269" w:rsidP="005E3269">
            <w:pPr>
              <w:spacing w:before="60" w:after="60" w:line="276" w:lineRule="auto"/>
              <w:ind w:left="30" w:right="-72"/>
            </w:pPr>
            <w:r w:rsidRPr="005E3269">
              <w:t>(ten sam certyfikat wskazano też w Opisie Przedmiotu Zamówienia).</w:t>
            </w:r>
          </w:p>
          <w:p w14:paraId="76BE19E7" w14:textId="77777777" w:rsidR="005E3269" w:rsidRPr="005E3269" w:rsidRDefault="005E3269" w:rsidP="005E3269">
            <w:pPr>
              <w:spacing w:before="60" w:after="60" w:line="276" w:lineRule="auto"/>
              <w:ind w:left="30" w:right="-72"/>
            </w:pPr>
            <w:r w:rsidRPr="005E3269">
              <w:t>Certyfikat FSC jest wydawany przez zewnętrzny, prywatny podmiot, a całość procesu</w:t>
            </w:r>
          </w:p>
          <w:p w14:paraId="75F4A2DC" w14:textId="77777777" w:rsidR="005E3269" w:rsidRPr="005E3269" w:rsidRDefault="005E3269" w:rsidP="005E3269">
            <w:pPr>
              <w:spacing w:before="60" w:after="60" w:line="276" w:lineRule="auto"/>
              <w:ind w:left="30" w:right="-72"/>
            </w:pPr>
            <w:r w:rsidRPr="005E3269">
              <w:t>certyfikacji jest płatna i czasochłonna. Naszym zdaniem, wymaganie certyfikatu na etapie</w:t>
            </w:r>
          </w:p>
          <w:p w14:paraId="4518BA26" w14:textId="77777777" w:rsidR="005E3269" w:rsidRPr="005E3269" w:rsidRDefault="005E3269" w:rsidP="005E3269">
            <w:pPr>
              <w:spacing w:before="60" w:after="60" w:line="276" w:lineRule="auto"/>
              <w:ind w:left="30" w:right="-72"/>
            </w:pPr>
            <w:r w:rsidRPr="005E3269">
              <w:t>składania ofert, zawęża grupę przedsiębiorstw, która może przystąpić do realizacji Zamówienia,</w:t>
            </w:r>
          </w:p>
          <w:p w14:paraId="60AA10C1" w14:textId="77777777" w:rsidR="005E3269" w:rsidRPr="005E3269" w:rsidRDefault="005E3269" w:rsidP="005E3269">
            <w:pPr>
              <w:spacing w:before="60" w:after="60" w:line="276" w:lineRule="auto"/>
              <w:ind w:left="30" w:right="-72"/>
            </w:pPr>
            <w:r w:rsidRPr="005E3269">
              <w:t>do tych, które mają już przeprowadzoną procedurę certyfikowania. W naturalny sposób</w:t>
            </w:r>
          </w:p>
          <w:p w14:paraId="7751AADB" w14:textId="77777777" w:rsidR="005E3269" w:rsidRPr="005E3269" w:rsidRDefault="005E3269" w:rsidP="005E3269">
            <w:pPr>
              <w:spacing w:before="60" w:after="60" w:line="276" w:lineRule="auto"/>
              <w:ind w:left="30" w:right="-72"/>
            </w:pPr>
            <w:r w:rsidRPr="005E3269">
              <w:t>ogranicza to konkurencję.</w:t>
            </w:r>
          </w:p>
          <w:p w14:paraId="13147F3C" w14:textId="77777777" w:rsidR="005E3269" w:rsidRPr="005E3269" w:rsidRDefault="005E3269" w:rsidP="005E3269">
            <w:pPr>
              <w:spacing w:before="60" w:after="60" w:line="276" w:lineRule="auto"/>
              <w:ind w:left="30" w:right="-72"/>
            </w:pPr>
            <w:r w:rsidRPr="005E3269">
              <w:t>W związku z powyższym zwracamy się z pytaniem o zmianę zapisu dotyczącego konieczności</w:t>
            </w:r>
          </w:p>
          <w:p w14:paraId="1461D506" w14:textId="77777777" w:rsidR="005E3269" w:rsidRPr="005E3269" w:rsidRDefault="005E3269" w:rsidP="005E3269">
            <w:pPr>
              <w:spacing w:before="60" w:after="60" w:line="276" w:lineRule="auto"/>
              <w:ind w:left="30" w:right="-72"/>
            </w:pPr>
            <w:r w:rsidRPr="005E3269">
              <w:t>przedstawienia Certyfikatu FSC, zamiast na etapie składania ofert, na moment dostawy i</w:t>
            </w:r>
          </w:p>
          <w:p w14:paraId="083611D0" w14:textId="77777777" w:rsidR="005E3269" w:rsidRPr="005E3269" w:rsidRDefault="005E3269" w:rsidP="005E3269">
            <w:pPr>
              <w:spacing w:before="60" w:after="60" w:line="276" w:lineRule="auto"/>
              <w:ind w:left="30" w:right="-72"/>
            </w:pPr>
            <w:r w:rsidRPr="005E3269">
              <w:lastRenderedPageBreak/>
              <w:t>montażu wiat. Tak aby certyfikat odnosił się do konkretnej, dostarczanej dla Zamawiającego</w:t>
            </w:r>
          </w:p>
          <w:p w14:paraId="1D5608BE" w14:textId="77777777" w:rsidR="005E3269" w:rsidRPr="005E3269" w:rsidRDefault="005E3269" w:rsidP="005E3269">
            <w:pPr>
              <w:spacing w:before="60" w:after="60" w:line="276" w:lineRule="auto"/>
              <w:ind w:left="30" w:right="-72"/>
            </w:pPr>
            <w:r w:rsidRPr="005E3269">
              <w:t>partii drewna.</w:t>
            </w:r>
          </w:p>
          <w:p w14:paraId="089A3300" w14:textId="77777777" w:rsidR="005E3269" w:rsidRPr="005E3269" w:rsidRDefault="005E3269" w:rsidP="005E3269">
            <w:pPr>
              <w:spacing w:before="60" w:after="60" w:line="276" w:lineRule="auto"/>
              <w:ind w:left="30" w:right="-72"/>
              <w:rPr>
                <w:b/>
                <w:bCs/>
              </w:rPr>
            </w:pPr>
            <w:r w:rsidRPr="005E3269">
              <w:rPr>
                <w:b/>
                <w:bCs/>
              </w:rPr>
              <w:t>Pytanie 4:</w:t>
            </w:r>
          </w:p>
          <w:p w14:paraId="1EA32F8A" w14:textId="77777777" w:rsidR="005E3269" w:rsidRPr="005E3269" w:rsidRDefault="005E3269" w:rsidP="005E3269">
            <w:pPr>
              <w:spacing w:before="60" w:after="60" w:line="276" w:lineRule="auto"/>
              <w:ind w:left="30" w:right="-72"/>
            </w:pPr>
            <w:r w:rsidRPr="005E3269">
              <w:t>Na stronie 8 SWZ w punkcie 10, dotyczącym przedmiotowych środków dowodowych,</w:t>
            </w:r>
          </w:p>
          <w:p w14:paraId="75637EDF" w14:textId="77777777" w:rsidR="005E3269" w:rsidRPr="005E3269" w:rsidRDefault="005E3269" w:rsidP="005E3269">
            <w:pPr>
              <w:spacing w:before="60" w:after="60" w:line="276" w:lineRule="auto"/>
              <w:ind w:left="30" w:right="-72"/>
            </w:pPr>
            <w:r w:rsidRPr="005E3269">
              <w:t>Zamawiający wskazał, że będzie wymagał Certyfikat FSC dotyczący stosowanego drewna</w:t>
            </w:r>
          </w:p>
          <w:p w14:paraId="050724A1" w14:textId="77777777" w:rsidR="005E3269" w:rsidRPr="005E3269" w:rsidRDefault="005E3269" w:rsidP="005E3269">
            <w:pPr>
              <w:spacing w:before="60" w:after="60" w:line="276" w:lineRule="auto"/>
              <w:ind w:left="30" w:right="-72"/>
            </w:pPr>
            <w:proofErr w:type="spellStart"/>
            <w:r w:rsidRPr="005E3269">
              <w:t>jatoba</w:t>
            </w:r>
            <w:proofErr w:type="spellEnd"/>
            <w:r w:rsidRPr="005E3269">
              <w:t>. Certyfikat FSC jest wydawany przez zewnętrzny podmiot, wymaga ponoszenia kosztów</w:t>
            </w:r>
          </w:p>
          <w:p w14:paraId="7E14F273" w14:textId="77777777" w:rsidR="005E3269" w:rsidRPr="005E3269" w:rsidRDefault="005E3269" w:rsidP="005E3269">
            <w:pPr>
              <w:spacing w:before="60" w:after="60" w:line="276" w:lineRule="auto"/>
              <w:ind w:left="30" w:right="-72"/>
            </w:pPr>
            <w:r w:rsidRPr="005E3269">
              <w:t>po stronie przedsiębiorstw, a sam Certyfikat jest przez wydawcę nazywany Certyfikatem</w:t>
            </w:r>
          </w:p>
          <w:p w14:paraId="04A62E4D" w14:textId="77777777" w:rsidR="005E3269" w:rsidRPr="005E3269" w:rsidRDefault="005E3269" w:rsidP="005E3269">
            <w:pPr>
              <w:spacing w:before="60" w:after="60" w:line="276" w:lineRule="auto"/>
              <w:ind w:left="30" w:right="-72"/>
            </w:pPr>
            <w:r w:rsidRPr="005E3269">
              <w:t>Łańcucha Dostaw i ma gwarantować, że pozyskane drewno pochodzi ze zrównoważonych</w:t>
            </w:r>
          </w:p>
          <w:p w14:paraId="764AF1A6" w14:textId="77777777" w:rsidR="005E3269" w:rsidRPr="005E3269" w:rsidRDefault="005E3269" w:rsidP="005E3269">
            <w:pPr>
              <w:spacing w:before="60" w:after="60" w:line="276" w:lineRule="auto"/>
              <w:ind w:left="30" w:right="-72"/>
            </w:pPr>
            <w:r w:rsidRPr="005E3269">
              <w:t>upraw. Pragniemy zwrócić uwagę, że na terenie Unii Europejskiej, a więc również</w:t>
            </w:r>
          </w:p>
          <w:p w14:paraId="3425578E" w14:textId="77777777" w:rsidR="005E3269" w:rsidRPr="005E3269" w:rsidRDefault="005E3269" w:rsidP="005E3269">
            <w:pPr>
              <w:spacing w:before="60" w:after="60" w:line="276" w:lineRule="auto"/>
              <w:ind w:left="30" w:right="-72"/>
            </w:pPr>
            <w:r w:rsidRPr="005E3269">
              <w:t>Rzeczypospolitej Polskiej, ogólne przepisy prawa, w szczególności rozporządzenia EUTR (EU</w:t>
            </w:r>
          </w:p>
          <w:p w14:paraId="179CABF2" w14:textId="77777777" w:rsidR="005E3269" w:rsidRPr="005E3269" w:rsidRDefault="005E3269" w:rsidP="005E3269">
            <w:pPr>
              <w:spacing w:before="60" w:after="60" w:line="276" w:lineRule="auto"/>
              <w:ind w:left="30" w:right="-72"/>
            </w:pPr>
            <w:proofErr w:type="spellStart"/>
            <w:r w:rsidRPr="005E3269">
              <w:t>Timber</w:t>
            </w:r>
            <w:proofErr w:type="spellEnd"/>
            <w:r w:rsidRPr="005E3269">
              <w:t xml:space="preserve"> </w:t>
            </w:r>
            <w:proofErr w:type="spellStart"/>
            <w:r w:rsidRPr="005E3269">
              <w:t>Regulation</w:t>
            </w:r>
            <w:proofErr w:type="spellEnd"/>
            <w:r w:rsidRPr="005E3269">
              <w:t xml:space="preserve">) oraz EUDR (The </w:t>
            </w:r>
            <w:proofErr w:type="spellStart"/>
            <w:r w:rsidRPr="005E3269">
              <w:t>Regulation</w:t>
            </w:r>
            <w:proofErr w:type="spellEnd"/>
            <w:r w:rsidRPr="005E3269">
              <w:t xml:space="preserve"> on </w:t>
            </w:r>
            <w:proofErr w:type="spellStart"/>
            <w:r w:rsidRPr="005E3269">
              <w:t>Deforestation</w:t>
            </w:r>
            <w:proofErr w:type="spellEnd"/>
            <w:r w:rsidRPr="005E3269">
              <w:t xml:space="preserve"> </w:t>
            </w:r>
            <w:proofErr w:type="spellStart"/>
            <w:r w:rsidRPr="005E3269">
              <w:t>Free</w:t>
            </w:r>
            <w:proofErr w:type="spellEnd"/>
            <w:r w:rsidRPr="005E3269">
              <w:t xml:space="preserve"> Products), nakładają na</w:t>
            </w:r>
          </w:p>
          <w:p w14:paraId="707D0FB8" w14:textId="77777777" w:rsidR="005E3269" w:rsidRPr="005E3269" w:rsidRDefault="005E3269" w:rsidP="005E3269">
            <w:pPr>
              <w:spacing w:before="60" w:after="60" w:line="276" w:lineRule="auto"/>
              <w:ind w:left="30" w:right="-72"/>
            </w:pPr>
            <w:r w:rsidRPr="005E3269">
              <w:t>przedsiębiorców obowiązek wykazania pochodzenia i udokumentowanie legalności drewna,</w:t>
            </w:r>
          </w:p>
          <w:p w14:paraId="08D0F783" w14:textId="77777777" w:rsidR="005E3269" w:rsidRPr="005E3269" w:rsidRDefault="005E3269" w:rsidP="005E3269">
            <w:pPr>
              <w:spacing w:before="60" w:after="60" w:line="276" w:lineRule="auto"/>
              <w:ind w:left="30" w:right="-72"/>
            </w:pPr>
            <w:r w:rsidRPr="005E3269">
              <w:t>wprowadzanego na rynek krajów UE w postaci surowej lub przetworzonej. Rozporządzenia</w:t>
            </w:r>
          </w:p>
          <w:p w14:paraId="53B42532" w14:textId="77777777" w:rsidR="005E3269" w:rsidRPr="005E3269" w:rsidRDefault="005E3269" w:rsidP="005E3269">
            <w:pPr>
              <w:spacing w:before="60" w:after="60" w:line="276" w:lineRule="auto"/>
              <w:ind w:left="30" w:right="-72"/>
            </w:pPr>
            <w:r w:rsidRPr="005E3269">
              <w:t>dotyczą podmiotów sprowadzających produkty z krajów spoza Unii Europejskiej oraz</w:t>
            </w:r>
          </w:p>
          <w:p w14:paraId="4103C961" w14:textId="77777777" w:rsidR="005E3269" w:rsidRPr="005E3269" w:rsidRDefault="005E3269" w:rsidP="005E3269">
            <w:pPr>
              <w:spacing w:before="60" w:after="60" w:line="276" w:lineRule="auto"/>
              <w:ind w:left="30" w:right="-72"/>
            </w:pPr>
            <w:r w:rsidRPr="005E3269">
              <w:t>handlujących tymi produktami na jej terenie. Dodatkowo przepisy, na podmiotach zajmujących</w:t>
            </w:r>
          </w:p>
          <w:p w14:paraId="49515C63" w14:textId="77777777" w:rsidR="005E3269" w:rsidRPr="005E3269" w:rsidRDefault="005E3269" w:rsidP="005E3269">
            <w:pPr>
              <w:spacing w:before="60" w:after="60" w:line="276" w:lineRule="auto"/>
              <w:ind w:left="30" w:right="-72"/>
            </w:pPr>
            <w:r w:rsidRPr="005E3269">
              <w:t>się obrotem drewna, wymuszają stosowanie tzw. systemu zasad należytej staranności, na który</w:t>
            </w:r>
          </w:p>
          <w:p w14:paraId="51522D1D" w14:textId="77777777" w:rsidR="005E3269" w:rsidRPr="005E3269" w:rsidRDefault="005E3269" w:rsidP="005E3269">
            <w:pPr>
              <w:spacing w:before="60" w:after="60" w:line="276" w:lineRule="auto"/>
              <w:ind w:left="30" w:right="-72"/>
            </w:pPr>
            <w:r w:rsidRPr="005E3269">
              <w:t>składają się: środki i procedury zapewniające dostęp do informacji w zakresie dostarczania</w:t>
            </w:r>
          </w:p>
          <w:p w14:paraId="589981A2" w14:textId="77777777" w:rsidR="005E3269" w:rsidRPr="005E3269" w:rsidRDefault="005E3269" w:rsidP="005E3269">
            <w:pPr>
              <w:spacing w:before="60" w:after="60" w:line="276" w:lineRule="auto"/>
              <w:ind w:left="30" w:right="-72"/>
            </w:pPr>
            <w:r w:rsidRPr="005E3269">
              <w:t>przez dany podmiot drewna lub produktów z drewna wprowadzanych do obrotu; oraz procedury</w:t>
            </w:r>
          </w:p>
          <w:p w14:paraId="140F045D" w14:textId="77777777" w:rsidR="005E3269" w:rsidRPr="005E3269" w:rsidRDefault="005E3269" w:rsidP="005E3269">
            <w:pPr>
              <w:spacing w:before="60" w:after="60" w:line="276" w:lineRule="auto"/>
              <w:ind w:left="30" w:right="-72"/>
            </w:pPr>
            <w:r w:rsidRPr="005E3269">
              <w:t>oceny ryzyka, które umożliwiają podmiotowi dokonanie analizy i oceny, czy istnieje ryzyko, że</w:t>
            </w:r>
          </w:p>
          <w:p w14:paraId="1F271577" w14:textId="77777777" w:rsidR="005E3269" w:rsidRPr="005E3269" w:rsidRDefault="005E3269" w:rsidP="005E3269">
            <w:pPr>
              <w:spacing w:before="60" w:after="60" w:line="276" w:lineRule="auto"/>
              <w:ind w:left="30" w:right="-72"/>
            </w:pPr>
            <w:r w:rsidRPr="005E3269">
              <w:t>nielegalnie pozyskane drewno lub produkty pochodzące z takiego drewna zostaną</w:t>
            </w:r>
          </w:p>
          <w:p w14:paraId="396F3A1E" w14:textId="77777777" w:rsidR="005E3269" w:rsidRPr="005E3269" w:rsidRDefault="005E3269" w:rsidP="005E3269">
            <w:pPr>
              <w:spacing w:before="60" w:after="60" w:line="276" w:lineRule="auto"/>
              <w:ind w:left="30" w:right="-72"/>
            </w:pPr>
            <w:r w:rsidRPr="005E3269">
              <w:t>wprowadzone do obrotu. W naszej ocenie przepisy ogólne gwarantują, że wykorzystane do</w:t>
            </w:r>
          </w:p>
          <w:p w14:paraId="7B155A1A" w14:textId="77777777" w:rsidR="005E3269" w:rsidRPr="005E3269" w:rsidRDefault="005E3269" w:rsidP="005E3269">
            <w:pPr>
              <w:spacing w:before="60" w:after="60" w:line="276" w:lineRule="auto"/>
              <w:ind w:left="30" w:right="-72"/>
            </w:pPr>
            <w:r w:rsidRPr="005E3269">
              <w:t>produkcji drewno, zostało pozyskane w sposób legalny i nie przyczynia się do wylesiania i</w:t>
            </w:r>
          </w:p>
          <w:p w14:paraId="7D2E830A" w14:textId="77777777" w:rsidR="005E3269" w:rsidRPr="005E3269" w:rsidRDefault="005E3269" w:rsidP="005E3269">
            <w:pPr>
              <w:spacing w:before="60" w:after="60" w:line="276" w:lineRule="auto"/>
              <w:ind w:left="30" w:right="-72"/>
            </w:pPr>
            <w:r w:rsidRPr="005E3269">
              <w:t>degradacji lasów na świecie.</w:t>
            </w:r>
          </w:p>
          <w:p w14:paraId="7C66108A" w14:textId="77777777" w:rsidR="005E3269" w:rsidRPr="005E3269" w:rsidRDefault="005E3269" w:rsidP="005E3269">
            <w:pPr>
              <w:spacing w:before="60" w:after="60" w:line="276" w:lineRule="auto"/>
              <w:ind w:left="30" w:right="-72"/>
            </w:pPr>
            <w:r w:rsidRPr="005E3269">
              <w:t>W związku z powyższym zwracamy się z pytaniem: Czy zważywszy na fakt, że wykorzystywane</w:t>
            </w:r>
          </w:p>
          <w:p w14:paraId="72956C59" w14:textId="77777777" w:rsidR="005E3269" w:rsidRPr="005E3269" w:rsidRDefault="005E3269" w:rsidP="005E3269">
            <w:pPr>
              <w:spacing w:before="60" w:after="60" w:line="276" w:lineRule="auto"/>
              <w:ind w:left="30" w:right="-72"/>
            </w:pPr>
            <w:r w:rsidRPr="005E3269">
              <w:t>do produkcji elementów drewnianych w wiatach drewno, zgodnie z prawem ogólnym musi</w:t>
            </w:r>
          </w:p>
          <w:p w14:paraId="696A9A06" w14:textId="77777777" w:rsidR="005E3269" w:rsidRPr="005E3269" w:rsidRDefault="005E3269" w:rsidP="005E3269">
            <w:pPr>
              <w:spacing w:before="60" w:after="60" w:line="276" w:lineRule="auto"/>
              <w:ind w:left="30" w:right="-72"/>
            </w:pPr>
            <w:r w:rsidRPr="005E3269">
              <w:t>pochodzić z legalnego źródła i nie przyczynia się do wylesiania czy degradacji lasów na świecie,</w:t>
            </w:r>
          </w:p>
          <w:p w14:paraId="39A3D696" w14:textId="77777777" w:rsidR="005E3269" w:rsidRPr="005E3269" w:rsidRDefault="005E3269" w:rsidP="005E3269">
            <w:pPr>
              <w:spacing w:before="60" w:after="60" w:line="276" w:lineRule="auto"/>
              <w:ind w:left="30" w:right="-72"/>
            </w:pPr>
            <w:r w:rsidRPr="005E3269">
              <w:t>Zamawiający usunie ze SWZ obowiązek przedstawienia certyfikatu FSC?</w:t>
            </w:r>
          </w:p>
          <w:p w14:paraId="5D6BFC60" w14:textId="77777777" w:rsidR="005E3269" w:rsidRPr="005E3269" w:rsidRDefault="005E3269" w:rsidP="005E3269">
            <w:pPr>
              <w:spacing w:before="60" w:after="60" w:line="276" w:lineRule="auto"/>
              <w:ind w:left="30" w:right="-72"/>
              <w:rPr>
                <w:b/>
                <w:bCs/>
              </w:rPr>
            </w:pPr>
            <w:r w:rsidRPr="005E3269">
              <w:rPr>
                <w:b/>
                <w:bCs/>
              </w:rPr>
              <w:t>Pytanie 5:</w:t>
            </w:r>
          </w:p>
          <w:p w14:paraId="12BDDE72" w14:textId="77777777" w:rsidR="005E3269" w:rsidRPr="005E3269" w:rsidRDefault="005E3269" w:rsidP="005E3269">
            <w:pPr>
              <w:spacing w:before="60" w:after="60" w:line="276" w:lineRule="auto"/>
              <w:ind w:left="30" w:right="-72"/>
            </w:pPr>
            <w:r w:rsidRPr="005E3269">
              <w:t>Czy montaż wiat obejmuje również prace związane z odnowieniem lub wykonaniem</w:t>
            </w:r>
          </w:p>
          <w:p w14:paraId="190B80A7" w14:textId="77777777" w:rsidR="005E3269" w:rsidRPr="005E3269" w:rsidRDefault="005E3269" w:rsidP="005E3269">
            <w:pPr>
              <w:spacing w:before="60" w:after="60" w:line="276" w:lineRule="auto"/>
              <w:ind w:left="30" w:right="-72"/>
            </w:pPr>
            <w:r w:rsidRPr="005E3269">
              <w:t>nawierzchni? Jeżeli tak – czy Zamawiający dysponuje projektem lub opisem technicznym</w:t>
            </w:r>
          </w:p>
          <w:p w14:paraId="695333D9" w14:textId="77777777" w:rsidR="005E3269" w:rsidRPr="005E3269" w:rsidRDefault="005E3269" w:rsidP="005E3269">
            <w:pPr>
              <w:spacing w:before="60" w:after="60" w:line="276" w:lineRule="auto"/>
              <w:ind w:left="30" w:right="-72"/>
            </w:pPr>
            <w:r w:rsidRPr="005E3269">
              <w:t>nawierzchni, która ma być wykonana.</w:t>
            </w:r>
          </w:p>
          <w:p w14:paraId="37F8F9FA" w14:textId="77777777" w:rsidR="005E3269" w:rsidRPr="005E3269" w:rsidRDefault="005E3269" w:rsidP="005E3269">
            <w:pPr>
              <w:spacing w:before="60" w:after="60" w:line="276" w:lineRule="auto"/>
              <w:ind w:left="30" w:right="-72"/>
              <w:rPr>
                <w:b/>
                <w:bCs/>
              </w:rPr>
            </w:pPr>
            <w:r w:rsidRPr="005E3269">
              <w:rPr>
                <w:b/>
                <w:bCs/>
              </w:rPr>
              <w:t>Pytanie 6:</w:t>
            </w:r>
          </w:p>
          <w:p w14:paraId="659AC61B" w14:textId="77777777" w:rsidR="005E3269" w:rsidRPr="005E3269" w:rsidRDefault="005E3269" w:rsidP="005E3269">
            <w:pPr>
              <w:spacing w:before="60" w:after="60" w:line="276" w:lineRule="auto"/>
              <w:ind w:left="30" w:right="-72"/>
            </w:pPr>
            <w:r w:rsidRPr="005E3269">
              <w:t>Czy montaż wiat będzie odbywał się „pod ruchem”? Jeżeli tak – czy wiąże się to z koniecznością</w:t>
            </w:r>
          </w:p>
          <w:p w14:paraId="7DAEF549" w14:textId="77777777" w:rsidR="005E3269" w:rsidRPr="005E3269" w:rsidRDefault="005E3269" w:rsidP="005E3269">
            <w:pPr>
              <w:spacing w:before="60" w:after="60" w:line="276" w:lineRule="auto"/>
              <w:ind w:left="30" w:right="-72"/>
            </w:pPr>
            <w:r w:rsidRPr="005E3269">
              <w:t>zajęcia pasa drogowego lub wykonania tymczasowej organizacji ruchu?</w:t>
            </w:r>
          </w:p>
          <w:p w14:paraId="3C04FEE9" w14:textId="77777777" w:rsidR="005E3269" w:rsidRPr="005E3269" w:rsidRDefault="005E3269" w:rsidP="005E3269">
            <w:pPr>
              <w:spacing w:before="60" w:after="60" w:line="276" w:lineRule="auto"/>
              <w:ind w:left="30" w:right="-72"/>
              <w:rPr>
                <w:b/>
                <w:bCs/>
              </w:rPr>
            </w:pPr>
            <w:r w:rsidRPr="005E3269">
              <w:rPr>
                <w:b/>
                <w:bCs/>
              </w:rPr>
              <w:t>Pytanie 7:</w:t>
            </w:r>
          </w:p>
          <w:p w14:paraId="26B40132" w14:textId="77777777" w:rsidR="005E3269" w:rsidRPr="005E3269" w:rsidRDefault="005E3269" w:rsidP="005E3269">
            <w:pPr>
              <w:spacing w:before="60" w:after="60" w:line="276" w:lineRule="auto"/>
              <w:ind w:left="30" w:right="-72"/>
            </w:pPr>
            <w:r w:rsidRPr="005E3269">
              <w:t>Czy w związku z określonym w Opisie Przedmiotu Zamówienia zamontowania okablowania w</w:t>
            </w:r>
          </w:p>
          <w:p w14:paraId="629E98C1" w14:textId="77777777" w:rsidR="005E3269" w:rsidRPr="005E3269" w:rsidRDefault="005E3269" w:rsidP="005E3269">
            <w:pPr>
              <w:spacing w:before="60" w:after="60" w:line="276" w:lineRule="auto"/>
              <w:ind w:left="30" w:right="-72"/>
            </w:pPr>
            <w:r w:rsidRPr="005E3269">
              <w:lastRenderedPageBreak/>
              <w:t>wiacie, Zamawiający będzie oczekiwał podłączenia instalacji do istniejącej sieci elektrycznej?</w:t>
            </w:r>
          </w:p>
          <w:p w14:paraId="795709CA" w14:textId="77777777" w:rsidR="005E3269" w:rsidRPr="005E3269" w:rsidRDefault="005E3269" w:rsidP="005E3269">
            <w:pPr>
              <w:spacing w:before="60" w:after="60" w:line="276" w:lineRule="auto"/>
              <w:ind w:left="30" w:right="-72"/>
              <w:rPr>
                <w:b/>
                <w:bCs/>
              </w:rPr>
            </w:pPr>
            <w:r w:rsidRPr="005E3269">
              <w:rPr>
                <w:b/>
                <w:bCs/>
              </w:rPr>
              <w:t>Pytanie 8:</w:t>
            </w:r>
          </w:p>
          <w:p w14:paraId="1B1F76E2" w14:textId="77777777" w:rsidR="005E3269" w:rsidRPr="005E3269" w:rsidRDefault="005E3269" w:rsidP="005E3269">
            <w:pPr>
              <w:spacing w:before="60" w:after="60" w:line="276" w:lineRule="auto"/>
              <w:ind w:left="30" w:right="-72"/>
            </w:pPr>
            <w:r w:rsidRPr="005E3269">
              <w:t>Czy Zamawiający posiada projekt techniczny montażu wiat z uwzględnieniem wskazanych</w:t>
            </w:r>
          </w:p>
          <w:p w14:paraId="2120702E" w14:textId="77777777" w:rsidR="005E3269" w:rsidRPr="005E3269" w:rsidRDefault="005E3269" w:rsidP="005E3269">
            <w:pPr>
              <w:spacing w:before="60" w:after="60" w:line="276" w:lineRule="auto"/>
              <w:ind w:left="30" w:right="-72"/>
            </w:pPr>
            <w:r w:rsidRPr="005E3269">
              <w:t>lokalizacji wraz z PZT? Tym samym czy lokalizacje wiat mają być ustalone na podstawie</w:t>
            </w:r>
          </w:p>
          <w:p w14:paraId="747C5166" w14:textId="77777777" w:rsidR="005E3269" w:rsidRPr="005E3269" w:rsidRDefault="005E3269" w:rsidP="005E3269">
            <w:pPr>
              <w:spacing w:before="60" w:after="60" w:line="276" w:lineRule="auto"/>
              <w:ind w:left="30" w:right="-72"/>
            </w:pPr>
            <w:r w:rsidRPr="005E3269">
              <w:t>ewentualnych tyczeń geodezyjnych czy jedynie w oparciu o fizyczne domiary z uwzględnieniem</w:t>
            </w:r>
          </w:p>
          <w:p w14:paraId="604BBB33" w14:textId="77777777" w:rsidR="005E3269" w:rsidRPr="005E3269" w:rsidRDefault="005E3269" w:rsidP="005E3269">
            <w:pPr>
              <w:spacing w:before="60" w:after="60" w:line="276" w:lineRule="auto"/>
              <w:ind w:left="30" w:right="-72"/>
            </w:pPr>
            <w:r w:rsidRPr="005E3269">
              <w:t>uwag Zamawiającego?</w:t>
            </w:r>
          </w:p>
          <w:p w14:paraId="54598B30" w14:textId="77777777" w:rsidR="005E3269" w:rsidRPr="005E3269" w:rsidRDefault="005E3269" w:rsidP="005E3269">
            <w:pPr>
              <w:spacing w:before="60" w:after="60" w:line="276" w:lineRule="auto"/>
              <w:ind w:left="30" w:right="-72"/>
              <w:rPr>
                <w:b/>
                <w:bCs/>
              </w:rPr>
            </w:pPr>
            <w:r w:rsidRPr="005E3269">
              <w:rPr>
                <w:b/>
                <w:bCs/>
              </w:rPr>
              <w:t>Pytanie 9:</w:t>
            </w:r>
          </w:p>
          <w:p w14:paraId="0A3D8D5A" w14:textId="77777777" w:rsidR="005E3269" w:rsidRPr="005E3269" w:rsidRDefault="005E3269" w:rsidP="005E3269">
            <w:pPr>
              <w:spacing w:before="60" w:after="60" w:line="276" w:lineRule="auto"/>
              <w:ind w:left="30" w:right="-72"/>
            </w:pPr>
            <w:r w:rsidRPr="005E3269">
              <w:t>Czy Zamawiający wymaga od Wykonawcy poczynienia uzgodnień lub pozwoleń</w:t>
            </w:r>
          </w:p>
          <w:p w14:paraId="76647229" w14:textId="77777777" w:rsidR="005E3269" w:rsidRPr="005E3269" w:rsidRDefault="005E3269" w:rsidP="005E3269">
            <w:pPr>
              <w:spacing w:before="60" w:after="60" w:line="276" w:lineRule="auto"/>
              <w:ind w:left="30" w:right="-72"/>
            </w:pPr>
            <w:r w:rsidRPr="005E3269">
              <w:t>administracyjno-budowlanych w związku z przedsięwzięciem montażu wiat. Przykładowo PINB,</w:t>
            </w:r>
          </w:p>
          <w:p w14:paraId="067C7F24" w14:textId="77777777" w:rsidR="005E3269" w:rsidRPr="005E3269" w:rsidRDefault="005E3269" w:rsidP="005E3269">
            <w:pPr>
              <w:spacing w:before="60" w:after="60" w:line="276" w:lineRule="auto"/>
              <w:ind w:left="30" w:right="-72"/>
            </w:pPr>
            <w:r w:rsidRPr="005E3269">
              <w:t>Zarząd Dróg, Zarządca sieci wodociągowej, kanalizacyjnej lub energetycznej?</w:t>
            </w:r>
          </w:p>
          <w:p w14:paraId="71263F73" w14:textId="77777777" w:rsidR="005E3269" w:rsidRPr="005E3269" w:rsidRDefault="005E3269" w:rsidP="005E3269">
            <w:pPr>
              <w:spacing w:before="60" w:after="60" w:line="276" w:lineRule="auto"/>
              <w:ind w:left="30" w:right="-72"/>
              <w:rPr>
                <w:b/>
                <w:bCs/>
              </w:rPr>
            </w:pPr>
            <w:r w:rsidRPr="005E3269">
              <w:rPr>
                <w:b/>
                <w:bCs/>
              </w:rPr>
              <w:t>Pytanie 10:</w:t>
            </w:r>
          </w:p>
          <w:p w14:paraId="635D0188" w14:textId="77777777" w:rsidR="005E3269" w:rsidRPr="005E3269" w:rsidRDefault="005E3269" w:rsidP="005E3269">
            <w:pPr>
              <w:spacing w:before="60" w:after="60" w:line="276" w:lineRule="auto"/>
              <w:ind w:left="30" w:right="-72"/>
            </w:pPr>
            <w:r w:rsidRPr="005E3269">
              <w:t>Czy Zamawiający w ramach dokumentacji powykonawczej wymaga wykonania inwentaryzacji</w:t>
            </w:r>
          </w:p>
          <w:p w14:paraId="713FE406" w14:textId="0210A7D6" w:rsidR="005E3269" w:rsidRDefault="005E3269" w:rsidP="005E3269">
            <w:pPr>
              <w:spacing w:before="60" w:after="60" w:line="276" w:lineRule="auto"/>
              <w:ind w:left="30" w:right="-72"/>
            </w:pPr>
            <w:r w:rsidRPr="005E3269">
              <w:t>geodezyjnej wbudowanych wiat przystankowych?</w:t>
            </w:r>
          </w:p>
          <w:p w14:paraId="2DE3EDD6" w14:textId="77777777" w:rsidR="005E3269" w:rsidRPr="005E3269" w:rsidRDefault="005E3269" w:rsidP="005E3269">
            <w:pPr>
              <w:spacing w:before="60" w:after="60" w:line="276" w:lineRule="auto"/>
              <w:ind w:left="30" w:right="-72"/>
              <w:rPr>
                <w:b/>
                <w:bCs/>
              </w:rPr>
            </w:pPr>
          </w:p>
          <w:p w14:paraId="2EBE5576" w14:textId="77777777" w:rsidR="000236B2" w:rsidRPr="005E3269" w:rsidRDefault="000236B2" w:rsidP="00893865">
            <w:pPr>
              <w:spacing w:after="40" w:line="276" w:lineRule="auto"/>
              <w:ind w:left="30" w:right="-72"/>
              <w:rPr>
                <w:b/>
                <w:bCs/>
              </w:rPr>
            </w:pPr>
            <w:r w:rsidRPr="005E3269">
              <w:rPr>
                <w:b/>
                <w:bCs/>
              </w:rPr>
              <w:t>Stanowisko (wyjaśnienie) Zamawiającego:</w:t>
            </w:r>
          </w:p>
          <w:p w14:paraId="785DE79A" w14:textId="77777777" w:rsidR="000236B2" w:rsidRPr="00EA1B34" w:rsidRDefault="00266308" w:rsidP="00EA1B34">
            <w:pPr>
              <w:spacing w:after="60" w:line="276" w:lineRule="auto"/>
              <w:ind w:left="30" w:right="-72"/>
              <w:jc w:val="both"/>
              <w:rPr>
                <w:b/>
                <w:bCs/>
              </w:rPr>
            </w:pPr>
            <w:r w:rsidRPr="00EA1B34">
              <w:rPr>
                <w:b/>
                <w:bCs/>
              </w:rPr>
              <w:t xml:space="preserve">Ad 1. </w:t>
            </w:r>
          </w:p>
          <w:p w14:paraId="11EF1364" w14:textId="77777777" w:rsidR="00266308" w:rsidRDefault="00266308" w:rsidP="00EA1B34">
            <w:pPr>
              <w:spacing w:before="60" w:after="60" w:line="276" w:lineRule="auto"/>
              <w:ind w:left="30" w:right="-72"/>
            </w:pPr>
            <w:r w:rsidRPr="005E3269">
              <w:t>Zamawiający dop</w:t>
            </w:r>
            <w:r>
              <w:t>uszcza</w:t>
            </w:r>
            <w:r w:rsidRPr="005E3269">
              <w:t xml:space="preserve"> tolerancję</w:t>
            </w:r>
            <w:r>
              <w:t xml:space="preserve"> </w:t>
            </w:r>
            <w:r w:rsidRPr="005E3269">
              <w:t>podanych wymiarów</w:t>
            </w:r>
            <w:r>
              <w:t xml:space="preserve"> o 10%.</w:t>
            </w:r>
          </w:p>
          <w:p w14:paraId="551355EF" w14:textId="77777777" w:rsidR="00266308" w:rsidRDefault="00266308" w:rsidP="00EA1B34">
            <w:pPr>
              <w:spacing w:before="60" w:after="60" w:line="276" w:lineRule="auto"/>
              <w:ind w:left="30" w:right="-72"/>
            </w:pPr>
          </w:p>
          <w:p w14:paraId="61D4A1D7" w14:textId="181326FD" w:rsidR="00266308" w:rsidRPr="00EA1B34" w:rsidRDefault="00266308" w:rsidP="00EA1B34">
            <w:pPr>
              <w:spacing w:after="60" w:line="276" w:lineRule="auto"/>
              <w:ind w:left="30" w:right="-72"/>
              <w:jc w:val="both"/>
              <w:rPr>
                <w:b/>
                <w:bCs/>
              </w:rPr>
            </w:pPr>
            <w:r w:rsidRPr="00EA1B34">
              <w:rPr>
                <w:b/>
                <w:bCs/>
              </w:rPr>
              <w:t xml:space="preserve">Ad </w:t>
            </w:r>
            <w:r w:rsidRPr="00EA1B34">
              <w:rPr>
                <w:b/>
                <w:bCs/>
              </w:rPr>
              <w:t>2</w:t>
            </w:r>
            <w:r w:rsidRPr="00EA1B34">
              <w:rPr>
                <w:b/>
                <w:bCs/>
              </w:rPr>
              <w:t xml:space="preserve">. </w:t>
            </w:r>
          </w:p>
          <w:p w14:paraId="6744BFB5" w14:textId="0E2B12D8" w:rsidR="00266308" w:rsidRDefault="00266308" w:rsidP="00EA1B34">
            <w:pPr>
              <w:spacing w:after="60" w:line="276" w:lineRule="auto"/>
              <w:ind w:left="30" w:right="-72"/>
              <w:jc w:val="both"/>
            </w:pPr>
            <w:r>
              <w:t xml:space="preserve">Zamawiający informuje, że </w:t>
            </w:r>
            <w:r w:rsidR="00EA1B34">
              <w:t xml:space="preserve">do demontażu </w:t>
            </w:r>
            <w:r>
              <w:t>w zadaniu podstawowym jest 13 wiat, w przypadku uruchomienia prawa opcji – 6 wiat.</w:t>
            </w:r>
          </w:p>
          <w:p w14:paraId="04E5F985" w14:textId="77777777" w:rsidR="00266308" w:rsidRDefault="00266308" w:rsidP="00EA1B34">
            <w:pPr>
              <w:spacing w:after="60" w:line="276" w:lineRule="auto"/>
              <w:ind w:left="30" w:right="-72"/>
              <w:jc w:val="both"/>
            </w:pPr>
          </w:p>
          <w:p w14:paraId="3053AC0A" w14:textId="42897852" w:rsidR="00266308" w:rsidRPr="00EA1B34" w:rsidRDefault="00266308" w:rsidP="00EA1B34">
            <w:pPr>
              <w:spacing w:after="60" w:line="276" w:lineRule="auto"/>
              <w:ind w:left="30" w:right="-72"/>
              <w:jc w:val="both"/>
              <w:rPr>
                <w:b/>
                <w:bCs/>
              </w:rPr>
            </w:pPr>
            <w:r w:rsidRPr="00EA1B34">
              <w:rPr>
                <w:b/>
                <w:bCs/>
              </w:rPr>
              <w:t>Ad</w:t>
            </w:r>
            <w:r w:rsidRPr="00EA1B34">
              <w:rPr>
                <w:b/>
                <w:bCs/>
              </w:rPr>
              <w:t xml:space="preserve"> 3.</w:t>
            </w:r>
          </w:p>
          <w:p w14:paraId="73A94E04" w14:textId="3C56BE89" w:rsidR="00266308" w:rsidRDefault="00266308" w:rsidP="00EA1B34">
            <w:pPr>
              <w:spacing w:after="60" w:line="276" w:lineRule="auto"/>
              <w:ind w:left="30" w:right="-72"/>
              <w:jc w:val="both"/>
            </w:pPr>
            <w:r>
              <w:t>Zamawiający podtrzymuje zapisy SWZ.</w:t>
            </w:r>
          </w:p>
          <w:p w14:paraId="2F15BD0C" w14:textId="77777777" w:rsidR="00266308" w:rsidRDefault="00266308" w:rsidP="00EA1B34">
            <w:pPr>
              <w:spacing w:after="60" w:line="276" w:lineRule="auto"/>
              <w:ind w:left="30" w:right="-72"/>
              <w:jc w:val="both"/>
            </w:pPr>
          </w:p>
          <w:p w14:paraId="1FB71677" w14:textId="53E96865" w:rsidR="00266308" w:rsidRPr="00EA1B34" w:rsidRDefault="00266308" w:rsidP="00EA1B34">
            <w:pPr>
              <w:spacing w:after="60" w:line="276" w:lineRule="auto"/>
              <w:ind w:left="30" w:right="-72"/>
              <w:jc w:val="both"/>
              <w:rPr>
                <w:b/>
                <w:bCs/>
              </w:rPr>
            </w:pPr>
            <w:r w:rsidRPr="00EA1B34">
              <w:rPr>
                <w:b/>
                <w:bCs/>
              </w:rPr>
              <w:t>Ad. 4.</w:t>
            </w:r>
          </w:p>
          <w:p w14:paraId="18842C68" w14:textId="77777777" w:rsidR="00266308" w:rsidRDefault="00266308" w:rsidP="00EA1B34">
            <w:pPr>
              <w:spacing w:after="60" w:line="276" w:lineRule="auto"/>
              <w:ind w:left="30" w:right="-72"/>
              <w:jc w:val="both"/>
            </w:pPr>
            <w:r>
              <w:t>Zamawiający podtrzymuje zapisy SWZ.</w:t>
            </w:r>
          </w:p>
          <w:p w14:paraId="359F0370" w14:textId="77777777" w:rsidR="00266308" w:rsidRDefault="00266308" w:rsidP="00EA1B34">
            <w:pPr>
              <w:spacing w:after="60" w:line="276" w:lineRule="auto"/>
              <w:ind w:left="30" w:right="-72"/>
              <w:jc w:val="both"/>
            </w:pPr>
          </w:p>
          <w:p w14:paraId="4EFA2C35" w14:textId="029B8EF2" w:rsidR="00266308" w:rsidRPr="00EA1B34" w:rsidRDefault="00266308" w:rsidP="00EA1B34">
            <w:pPr>
              <w:spacing w:after="60" w:line="276" w:lineRule="auto"/>
              <w:ind w:left="30" w:right="-72"/>
              <w:jc w:val="both"/>
              <w:rPr>
                <w:b/>
                <w:bCs/>
              </w:rPr>
            </w:pPr>
            <w:r w:rsidRPr="00EA1B34">
              <w:rPr>
                <w:b/>
                <w:bCs/>
              </w:rPr>
              <w:t>Ad 5.</w:t>
            </w:r>
          </w:p>
          <w:p w14:paraId="14464100" w14:textId="2A614D51" w:rsidR="00266308" w:rsidRDefault="00266308" w:rsidP="00EA1B34">
            <w:pPr>
              <w:spacing w:after="60" w:line="276" w:lineRule="auto"/>
              <w:ind w:left="30" w:right="-72"/>
              <w:jc w:val="both"/>
            </w:pPr>
            <w:r w:rsidRPr="00266308">
              <w:t>Odnowienie nawierzchni wymagać będzie jedynie ponowne</w:t>
            </w:r>
            <w:r>
              <w:t>go</w:t>
            </w:r>
            <w:r w:rsidRPr="00266308">
              <w:t xml:space="preserve"> ułożeni</w:t>
            </w:r>
            <w:r>
              <w:t>a</w:t>
            </w:r>
            <w:r w:rsidRPr="00266308">
              <w:t xml:space="preserve"> kostki brukowej w miejscu montażu. Wszystkie wiaty instalowane będą w istniejącej już nawierzchni z kostki brukowej. </w:t>
            </w:r>
            <w:r>
              <w:t>Zamawiający nie</w:t>
            </w:r>
            <w:r w:rsidRPr="00266308">
              <w:t xml:space="preserve"> posiada projektu ani opisu technicznego</w:t>
            </w:r>
            <w:r>
              <w:t xml:space="preserve"> miejsc montażu wiat. </w:t>
            </w:r>
          </w:p>
          <w:p w14:paraId="359BBB89" w14:textId="77777777" w:rsidR="00266308" w:rsidRDefault="00266308" w:rsidP="00EA1B34">
            <w:pPr>
              <w:spacing w:after="60" w:line="276" w:lineRule="auto"/>
              <w:ind w:left="30" w:right="-72"/>
              <w:jc w:val="both"/>
            </w:pPr>
          </w:p>
          <w:p w14:paraId="7D646058" w14:textId="0B2F823D" w:rsidR="00266308" w:rsidRPr="00EA1B34" w:rsidRDefault="00266308" w:rsidP="00EA1B34">
            <w:pPr>
              <w:spacing w:after="60" w:line="276" w:lineRule="auto"/>
              <w:ind w:left="30" w:right="-72"/>
              <w:jc w:val="both"/>
              <w:rPr>
                <w:b/>
                <w:bCs/>
              </w:rPr>
            </w:pPr>
            <w:r w:rsidRPr="00EA1B34">
              <w:rPr>
                <w:b/>
                <w:bCs/>
              </w:rPr>
              <w:t>Ad 6.</w:t>
            </w:r>
          </w:p>
          <w:p w14:paraId="097649B1" w14:textId="430906C5" w:rsidR="00266308" w:rsidRDefault="00266308" w:rsidP="00EA1B34">
            <w:pPr>
              <w:spacing w:after="60" w:line="276" w:lineRule="auto"/>
              <w:ind w:left="30" w:right="-72"/>
              <w:jc w:val="both"/>
            </w:pPr>
            <w:r>
              <w:t>Montaż wiat będzie odbywać się „p</w:t>
            </w:r>
            <w:r w:rsidRPr="00266308">
              <w:t>od ruchem</w:t>
            </w:r>
            <w:r>
              <w:t>”</w:t>
            </w:r>
            <w:r w:rsidRPr="00266308">
              <w:t>. Może wiązać się to z wykonaniem tymczasowej organizacji ruchu.</w:t>
            </w:r>
          </w:p>
          <w:p w14:paraId="4B6CA8C9" w14:textId="77777777" w:rsidR="00EA1B34" w:rsidRDefault="00EA1B34" w:rsidP="00EA1B34">
            <w:pPr>
              <w:spacing w:after="60" w:line="276" w:lineRule="auto"/>
              <w:ind w:left="30" w:right="-72"/>
              <w:jc w:val="both"/>
            </w:pPr>
          </w:p>
          <w:p w14:paraId="08F0A287" w14:textId="5A821610" w:rsidR="00266308" w:rsidRPr="00EA1B34" w:rsidRDefault="00266308" w:rsidP="00EA1B34">
            <w:pPr>
              <w:spacing w:after="60" w:line="276" w:lineRule="auto"/>
              <w:ind w:left="30" w:right="-72"/>
              <w:jc w:val="both"/>
              <w:rPr>
                <w:b/>
                <w:bCs/>
              </w:rPr>
            </w:pPr>
            <w:r w:rsidRPr="00EA1B34">
              <w:rPr>
                <w:b/>
                <w:bCs/>
              </w:rPr>
              <w:t>Ad 7.</w:t>
            </w:r>
          </w:p>
          <w:p w14:paraId="3B7E7265" w14:textId="1157FC78" w:rsidR="00266308" w:rsidRDefault="00266308" w:rsidP="00EA1B34">
            <w:pPr>
              <w:spacing w:after="60" w:line="276" w:lineRule="auto"/>
              <w:ind w:left="30" w:right="-72"/>
              <w:jc w:val="both"/>
            </w:pPr>
            <w:r>
              <w:t>Zamawiający  nie oczekuje podłączenia instalacji</w:t>
            </w:r>
            <w:r w:rsidR="00EA1B34">
              <w:t xml:space="preserve"> do istniejącej sieci elektrycznej.</w:t>
            </w:r>
          </w:p>
          <w:p w14:paraId="2EB3BFE9" w14:textId="77777777" w:rsidR="00EA1B34" w:rsidRDefault="00EA1B34" w:rsidP="00EA1B34">
            <w:pPr>
              <w:spacing w:after="60" w:line="276" w:lineRule="auto"/>
              <w:ind w:left="30" w:right="-72"/>
              <w:jc w:val="both"/>
            </w:pPr>
          </w:p>
          <w:p w14:paraId="72DDCFE8" w14:textId="12B23577" w:rsidR="00EA1B34" w:rsidRPr="00EA1B34" w:rsidRDefault="00EA1B34" w:rsidP="00EA1B34">
            <w:pPr>
              <w:spacing w:after="60" w:line="276" w:lineRule="auto"/>
              <w:ind w:left="30" w:right="-72"/>
              <w:jc w:val="both"/>
              <w:rPr>
                <w:b/>
                <w:bCs/>
              </w:rPr>
            </w:pPr>
            <w:r w:rsidRPr="00EA1B34">
              <w:rPr>
                <w:b/>
                <w:bCs/>
              </w:rPr>
              <w:lastRenderedPageBreak/>
              <w:t>Ad 8.</w:t>
            </w:r>
          </w:p>
          <w:p w14:paraId="4839ADE4" w14:textId="343932A0" w:rsidR="00EA1B34" w:rsidRDefault="00EA1B34" w:rsidP="00EA1B34">
            <w:pPr>
              <w:spacing w:after="60" w:line="276" w:lineRule="auto"/>
              <w:ind w:left="30" w:right="-72"/>
              <w:jc w:val="both"/>
            </w:pPr>
            <w:r>
              <w:t>Zamawiający nie</w:t>
            </w:r>
            <w:r w:rsidRPr="00266308">
              <w:t xml:space="preserve"> posiada projektu</w:t>
            </w:r>
            <w:r>
              <w:t xml:space="preserve"> technicznego. Lokalizacja wiat jedynie w oparciu o </w:t>
            </w:r>
            <w:r w:rsidRPr="00EA1B34">
              <w:t xml:space="preserve">fizyczne domiary według uwag </w:t>
            </w:r>
            <w:r>
              <w:t>Z</w:t>
            </w:r>
            <w:r w:rsidRPr="00EA1B34">
              <w:t>amawiającego</w:t>
            </w:r>
            <w:r>
              <w:t>.</w:t>
            </w:r>
          </w:p>
          <w:p w14:paraId="36AF9441" w14:textId="77777777" w:rsidR="00EA1B34" w:rsidRDefault="00EA1B34" w:rsidP="00EA1B34">
            <w:pPr>
              <w:spacing w:after="60" w:line="276" w:lineRule="auto"/>
              <w:ind w:left="30" w:right="-72"/>
              <w:jc w:val="both"/>
            </w:pPr>
          </w:p>
          <w:p w14:paraId="4A12B4D8" w14:textId="54766ABF" w:rsidR="00EA1B34" w:rsidRPr="00EA1B34" w:rsidRDefault="00EA1B34" w:rsidP="00EA1B34">
            <w:pPr>
              <w:spacing w:after="60" w:line="276" w:lineRule="auto"/>
              <w:ind w:left="30" w:right="-72"/>
              <w:jc w:val="both"/>
              <w:rPr>
                <w:b/>
                <w:bCs/>
              </w:rPr>
            </w:pPr>
            <w:r w:rsidRPr="00EA1B34">
              <w:rPr>
                <w:b/>
                <w:bCs/>
              </w:rPr>
              <w:t>Ad 9.</w:t>
            </w:r>
          </w:p>
          <w:p w14:paraId="73B6B8FB" w14:textId="69B8F1F9" w:rsidR="00EA1B34" w:rsidRDefault="00EA1B34" w:rsidP="00EA1B34">
            <w:pPr>
              <w:spacing w:after="60" w:line="276" w:lineRule="auto"/>
              <w:ind w:left="30" w:right="-72"/>
              <w:jc w:val="both"/>
            </w:pPr>
            <w:r>
              <w:t>Zamawiający nie wymaga od wykonawcy poczynienia uzgodnień lub pozwoleń administracyjno-budowlanych.</w:t>
            </w:r>
          </w:p>
          <w:p w14:paraId="4D5E85DD" w14:textId="77777777" w:rsidR="00EA1B34" w:rsidRDefault="00EA1B34" w:rsidP="00EA1B34">
            <w:pPr>
              <w:spacing w:after="60" w:line="276" w:lineRule="auto"/>
              <w:ind w:left="30" w:right="-72"/>
              <w:jc w:val="both"/>
            </w:pPr>
          </w:p>
          <w:p w14:paraId="0E97B256" w14:textId="161FA39F" w:rsidR="00EA1B34" w:rsidRPr="00EA1B34" w:rsidRDefault="00EA1B34" w:rsidP="00EA1B34">
            <w:pPr>
              <w:spacing w:after="60" w:line="276" w:lineRule="auto"/>
              <w:ind w:left="30" w:right="-72"/>
              <w:jc w:val="both"/>
              <w:rPr>
                <w:b/>
                <w:bCs/>
              </w:rPr>
            </w:pPr>
            <w:r w:rsidRPr="00EA1B34">
              <w:rPr>
                <w:b/>
                <w:bCs/>
              </w:rPr>
              <w:t>Ad 10.</w:t>
            </w:r>
          </w:p>
          <w:p w14:paraId="259DB670" w14:textId="585EF119" w:rsidR="00EA1B34" w:rsidRDefault="00EA1B34" w:rsidP="00EA1B34">
            <w:pPr>
              <w:spacing w:after="60" w:line="276" w:lineRule="auto"/>
              <w:ind w:left="30" w:right="-72"/>
              <w:jc w:val="both"/>
            </w:pPr>
            <w:r>
              <w:t>Zamawiający nie wymaga</w:t>
            </w:r>
            <w:r>
              <w:t xml:space="preserve"> w ramach dokumentacji powykonawczej wykonania przez Wykonawcę inwentaryzacji geodezyjnej wbudowanych wiat.</w:t>
            </w:r>
          </w:p>
          <w:p w14:paraId="3BE62C92" w14:textId="77777777" w:rsidR="00EA1B34" w:rsidRPr="00266308" w:rsidRDefault="00EA1B34" w:rsidP="00EA1B34">
            <w:pPr>
              <w:spacing w:after="60" w:line="276" w:lineRule="auto"/>
              <w:ind w:left="30" w:right="-72"/>
              <w:jc w:val="both"/>
            </w:pPr>
          </w:p>
          <w:p w14:paraId="56E15B2B" w14:textId="093B520E" w:rsidR="00266308" w:rsidRPr="00266308" w:rsidRDefault="00266308" w:rsidP="00266308">
            <w:pPr>
              <w:spacing w:before="60" w:after="60" w:line="276" w:lineRule="auto"/>
              <w:ind w:left="30" w:right="-72"/>
            </w:pPr>
          </w:p>
        </w:tc>
      </w:tr>
    </w:tbl>
    <w:p w14:paraId="4D89EE33" w14:textId="77777777" w:rsidR="00BE7BFD" w:rsidRPr="005E3269" w:rsidRDefault="00BE7BFD" w:rsidP="00520165">
      <w:pPr>
        <w:jc w:val="both"/>
      </w:pPr>
    </w:p>
    <w:sectPr w:rsidR="00BE7BFD" w:rsidRPr="005E3269" w:rsidSect="00843A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76A4D5" w14:textId="77777777" w:rsidR="00D93B30" w:rsidRDefault="00D93B30">
      <w:r>
        <w:separator/>
      </w:r>
    </w:p>
  </w:endnote>
  <w:endnote w:type="continuationSeparator" w:id="0">
    <w:p w14:paraId="56849C8C" w14:textId="77777777" w:rsidR="00D93B30" w:rsidRDefault="00D93B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02117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F64541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DCF7EE" w14:textId="3B1BAA16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FCC97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BC920A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DF7C697" w14:textId="77777777" w:rsidR="006D4AB3" w:rsidRDefault="006D4AB3">
    <w:pPr>
      <w:pStyle w:val="Stopka"/>
      <w:tabs>
        <w:tab w:val="clear" w:pos="4536"/>
        <w:tab w:val="left" w:pos="6237"/>
      </w:tabs>
    </w:pPr>
  </w:p>
  <w:p w14:paraId="258A9A1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D4F61C" w14:textId="77777777" w:rsidR="00D93B30" w:rsidRDefault="00D93B30">
      <w:r>
        <w:separator/>
      </w:r>
    </w:p>
  </w:footnote>
  <w:footnote w:type="continuationSeparator" w:id="0">
    <w:p w14:paraId="38EB317F" w14:textId="77777777" w:rsidR="00D93B30" w:rsidRDefault="00D93B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F4BC09" w14:textId="77777777" w:rsidR="000236B2" w:rsidRDefault="000236B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8B94AE" w14:textId="77777777" w:rsidR="000236B2" w:rsidRDefault="000236B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908E7B" w14:textId="77777777" w:rsidR="000236B2" w:rsidRDefault="000236B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890071992">
    <w:abstractNumId w:val="3"/>
  </w:num>
  <w:num w:numId="2" w16cid:durableId="566498005">
    <w:abstractNumId w:val="6"/>
  </w:num>
  <w:num w:numId="3" w16cid:durableId="748692005">
    <w:abstractNumId w:val="2"/>
  </w:num>
  <w:num w:numId="4" w16cid:durableId="243300317">
    <w:abstractNumId w:val="5"/>
  </w:num>
  <w:num w:numId="5" w16cid:durableId="833767868">
    <w:abstractNumId w:val="0"/>
  </w:num>
  <w:num w:numId="6" w16cid:durableId="126556133">
    <w:abstractNumId w:val="1"/>
  </w:num>
  <w:num w:numId="7" w16cid:durableId="179655725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93B30"/>
    <w:rsid w:val="000236B2"/>
    <w:rsid w:val="00031374"/>
    <w:rsid w:val="000A1097"/>
    <w:rsid w:val="000E2A8F"/>
    <w:rsid w:val="00113243"/>
    <w:rsid w:val="0012774F"/>
    <w:rsid w:val="00144B7A"/>
    <w:rsid w:val="00180C6E"/>
    <w:rsid w:val="00266308"/>
    <w:rsid w:val="0029606A"/>
    <w:rsid w:val="004848F3"/>
    <w:rsid w:val="004A75F2"/>
    <w:rsid w:val="004E4B64"/>
    <w:rsid w:val="005144A9"/>
    <w:rsid w:val="00520165"/>
    <w:rsid w:val="005B1B08"/>
    <w:rsid w:val="005E3269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9B5337"/>
    <w:rsid w:val="00A905AC"/>
    <w:rsid w:val="00BA6584"/>
    <w:rsid w:val="00BE7BFD"/>
    <w:rsid w:val="00C370F2"/>
    <w:rsid w:val="00C44EEC"/>
    <w:rsid w:val="00C46732"/>
    <w:rsid w:val="00D22FFA"/>
    <w:rsid w:val="00D8461B"/>
    <w:rsid w:val="00D915F2"/>
    <w:rsid w:val="00D93B30"/>
    <w:rsid w:val="00DF32E8"/>
    <w:rsid w:val="00DF53CA"/>
    <w:rsid w:val="00E21B49"/>
    <w:rsid w:val="00E2789F"/>
    <w:rsid w:val="00E72428"/>
    <w:rsid w:val="00E74BC3"/>
    <w:rsid w:val="00E935D6"/>
    <w:rsid w:val="00EA14B3"/>
    <w:rsid w:val="00EA1B34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E063C0"/>
  <w15:chartTrackingRefBased/>
  <w15:docId w15:val="{7C3A92C6-1D0E-4121-BC33-5B4F1940B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9EE2A1-43A9-407C-ACDE-961D499576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5</Pages>
  <Words>1191</Words>
  <Characters>7616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Raniszewska</dc:creator>
  <cp:keywords/>
  <cp:lastModifiedBy>Agnieszka Raniszewska</cp:lastModifiedBy>
  <cp:revision>2</cp:revision>
  <cp:lastPrinted>2025-03-25T13:46:00Z</cp:lastPrinted>
  <dcterms:created xsi:type="dcterms:W3CDTF">2025-03-25T13:46:00Z</dcterms:created>
  <dcterms:modified xsi:type="dcterms:W3CDTF">2025-03-25T13:46:00Z</dcterms:modified>
</cp:coreProperties>
</file>