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6A4CB79E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8652EB" w:rsidRPr="008652EB">
        <w:rPr>
          <w:rFonts w:ascii="Verdana" w:hAnsi="Verdana"/>
          <w:b/>
          <w:lang w:val="x-none"/>
        </w:rPr>
        <w:t xml:space="preserve">Usługa przygotowania i przeprowadzenia dwóch pięciodniowych szkoleń w języku angielskim w obszarze opracowywania ścieżki kariery zawodowej w Polsce "My 2 </w:t>
      </w:r>
      <w:proofErr w:type="spellStart"/>
      <w:r w:rsidR="008652EB" w:rsidRPr="008652EB">
        <w:rPr>
          <w:rFonts w:ascii="Verdana" w:hAnsi="Verdana"/>
          <w:b/>
          <w:lang w:val="x-none"/>
        </w:rPr>
        <w:t>minutes</w:t>
      </w:r>
      <w:proofErr w:type="spellEnd"/>
      <w:r w:rsidR="008652EB" w:rsidRPr="008652EB">
        <w:rPr>
          <w:rFonts w:ascii="Verdana" w:hAnsi="Verdana"/>
          <w:b/>
          <w:lang w:val="x-none"/>
        </w:rPr>
        <w:t xml:space="preserve">" w ramach programu NAWA </w:t>
      </w:r>
      <w:proofErr w:type="spellStart"/>
      <w:r w:rsidR="008652EB" w:rsidRPr="008652EB">
        <w:rPr>
          <w:rFonts w:ascii="Verdana" w:hAnsi="Verdana"/>
          <w:b/>
          <w:lang w:val="x-none"/>
        </w:rPr>
        <w:t>Welcome</w:t>
      </w:r>
      <w:proofErr w:type="spellEnd"/>
      <w:r w:rsidR="008652EB" w:rsidRPr="008652EB">
        <w:rPr>
          <w:rFonts w:ascii="Verdana" w:hAnsi="Verdana"/>
          <w:b/>
          <w:lang w:val="x-none"/>
        </w:rPr>
        <w:t xml:space="preserve"> to Poland "Rozwój potencjału AGH w zakresie kompleksowej obsługi gości zagranicznych oraz efektywnej promocji międzynarodowej" DE-dzp.272-113/25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DD0A698" w14:textId="77777777" w:rsidTr="00DD0E3C">
        <w:trPr>
          <w:cantSplit/>
          <w:trHeight w:val="55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CBB7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1DD7FDF8" w14:textId="77777777" w:rsidTr="00DD0E3C">
        <w:trPr>
          <w:cantSplit/>
          <w:trHeight w:val="55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F452" w14:textId="73460D0C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BD5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6EE2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7C4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18BDCD4" w14:textId="77777777" w:rsidTr="00DD0E3C">
        <w:trPr>
          <w:cantSplit/>
          <w:trHeight w:val="53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9471" w14:textId="7BABB40A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8159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2C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CCB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4D4A4840" w14:textId="77777777" w:rsidTr="00DD0E3C">
        <w:trPr>
          <w:cantSplit/>
          <w:trHeight w:val="56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042A" w14:textId="3E83EB8F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BB90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6A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55C1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7A087172" w14:textId="77777777" w:rsidTr="00DD0E3C">
        <w:trPr>
          <w:cantSplit/>
          <w:trHeight w:val="55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D4AB4" w14:textId="5E3DEDE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784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CE7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818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  <w:bookmarkStart w:id="0" w:name="_GoBack"/>
      <w:bookmarkEnd w:id="0"/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98DBE" w14:textId="77777777" w:rsidR="00AD2D20" w:rsidRDefault="00AD2D20">
      <w:r>
        <w:separator/>
      </w:r>
    </w:p>
  </w:endnote>
  <w:endnote w:type="continuationSeparator" w:id="0">
    <w:p w14:paraId="45027862" w14:textId="77777777" w:rsidR="00AD2D20" w:rsidRDefault="00AD2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7FADC" w14:textId="77777777" w:rsidR="00AD2D20" w:rsidRDefault="00AD2D20">
      <w:r>
        <w:separator/>
      </w:r>
    </w:p>
  </w:footnote>
  <w:footnote w:type="continuationSeparator" w:id="0">
    <w:p w14:paraId="1D17E86D" w14:textId="77777777" w:rsidR="00AD2D20" w:rsidRDefault="00AD2D20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264A5B70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66A520" wp14:editId="44164B0F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0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4" name="grafik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4001621B" w:rsidR="004E12B2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  <w:r w:rsidRPr="008652EB">
      <w:rPr>
        <w:rFonts w:ascii="Arial" w:hAnsi="Arial" w:cs="Arial"/>
        <w:noProof/>
        <w:sz w:val="18"/>
        <w:szCs w:val="18"/>
      </w:rPr>
      <w:drawing>
        <wp:inline distT="0" distB="0" distL="0" distR="0" wp14:anchorId="4D23633D" wp14:editId="1344586F">
          <wp:extent cx="1514475" cy="100965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652EB">
      <w:rPr>
        <w:rFonts w:ascii="Arial" w:hAnsi="Arial" w:cs="Arial"/>
        <w:noProof/>
        <w:sz w:val="18"/>
        <w:szCs w:val="18"/>
      </w:rPr>
      <w:drawing>
        <wp:inline distT="0" distB="0" distL="0" distR="0" wp14:anchorId="758547E0" wp14:editId="1F35C5DA">
          <wp:extent cx="1571625" cy="1181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82E0F"/>
    <w:rsid w:val="00140C02"/>
    <w:rsid w:val="001B7E1F"/>
    <w:rsid w:val="00210E8E"/>
    <w:rsid w:val="00276C10"/>
    <w:rsid w:val="002F52AA"/>
    <w:rsid w:val="003A3581"/>
    <w:rsid w:val="003C4112"/>
    <w:rsid w:val="004616C8"/>
    <w:rsid w:val="00471999"/>
    <w:rsid w:val="004E12B2"/>
    <w:rsid w:val="0054339B"/>
    <w:rsid w:val="00611773"/>
    <w:rsid w:val="0061372B"/>
    <w:rsid w:val="0064723C"/>
    <w:rsid w:val="00702A72"/>
    <w:rsid w:val="00717047"/>
    <w:rsid w:val="00766FF6"/>
    <w:rsid w:val="00823FBF"/>
    <w:rsid w:val="008652EB"/>
    <w:rsid w:val="008B3311"/>
    <w:rsid w:val="00996634"/>
    <w:rsid w:val="00A40630"/>
    <w:rsid w:val="00AD2D20"/>
    <w:rsid w:val="00B04D5F"/>
    <w:rsid w:val="00C049BA"/>
    <w:rsid w:val="00C13EE1"/>
    <w:rsid w:val="00C254C7"/>
    <w:rsid w:val="00C34501"/>
    <w:rsid w:val="00C34B2E"/>
    <w:rsid w:val="00C810DA"/>
    <w:rsid w:val="00CE3D23"/>
    <w:rsid w:val="00D11BC3"/>
    <w:rsid w:val="00DD0E3C"/>
    <w:rsid w:val="00DD5BF2"/>
    <w:rsid w:val="00E215D4"/>
    <w:rsid w:val="00E47614"/>
    <w:rsid w:val="00F213FB"/>
    <w:rsid w:val="00F3134E"/>
    <w:rsid w:val="00F50F59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2025-03-20T13:14:00Z</cp:lastPrinted>
  <dcterms:created xsi:type="dcterms:W3CDTF">2025-03-20T13:14:00Z</dcterms:created>
  <dcterms:modified xsi:type="dcterms:W3CDTF">2025-03-20T13:14:00Z</dcterms:modified>
</cp:coreProperties>
</file>