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26BF10A0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914C31" w:rsidRPr="00914C31">
        <w:rPr>
          <w:rFonts w:ascii="Verdana" w:hAnsi="Verdana"/>
          <w:b/>
          <w:sz w:val="20"/>
          <w:szCs w:val="20"/>
          <w:lang w:val="x-none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="00914C31" w:rsidRPr="00914C31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="00914C31" w:rsidRPr="00914C31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="00914C31" w:rsidRPr="00914C31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="00914C31" w:rsidRPr="00914C31">
        <w:rPr>
          <w:rFonts w:ascii="Verdana" w:hAnsi="Verdana"/>
          <w:b/>
          <w:sz w:val="20"/>
          <w:szCs w:val="20"/>
          <w:lang w:val="x-none"/>
        </w:rPr>
        <w:t xml:space="preserve"> to Poland "Rozwój potencjału AGH w zakresie kompleksowej obsługi gości zagranicznych oraz efektywnej promocji międzynarodowej" DE-dzp.272-113/25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2464365B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C63199">
        <w:rPr>
          <w:rFonts w:ascii="Verdana" w:hAnsi="Verdana"/>
          <w:sz w:val="18"/>
          <w:szCs w:val="18"/>
        </w:rPr>
        <w:t>2</w:t>
      </w:r>
      <w:bookmarkStart w:id="1" w:name="_GoBack"/>
      <w:bookmarkEnd w:id="1"/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712"/>
        <w:gridCol w:w="2639"/>
        <w:gridCol w:w="985"/>
        <w:gridCol w:w="3067"/>
      </w:tblGrid>
      <w:tr w:rsidR="00E16F33" w:rsidRPr="00C33C20" w14:paraId="3D6F56E2" w14:textId="2B533286" w:rsidTr="00E16F33"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E16F33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E16F33" w:rsidRPr="00C33C20" w:rsidRDefault="00E16F33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E16F33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E16F33" w:rsidRPr="00C33C20" w:rsidRDefault="00E16F33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E16F33" w:rsidRPr="00C33C20" w14:paraId="44CB65D7" w14:textId="13F8A269" w:rsidTr="00E16F33">
        <w:trPr>
          <w:trHeight w:val="368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E16F33" w:rsidRPr="00C33C2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576AEE56" w:rsidR="00E16F33" w:rsidRPr="00AE349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914C31"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z zakresu planowania ścieżek kariery, rozpoznawania potrzeb rozwojowych, planowania strategicznego i oceny rynku</w:t>
            </w:r>
            <w:r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.</w:t>
            </w:r>
          </w:p>
        </w:tc>
        <w:tc>
          <w:tcPr>
            <w:tcW w:w="1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6CA1" w14:textId="77777777" w:rsidR="00E16F33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  <w:p w14:paraId="037E0D41" w14:textId="32366167" w:rsidR="00E16F33" w:rsidRPr="003769C1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9CA3C" w14:textId="77777777" w:rsidR="00E16F33" w:rsidRPr="00C33C20" w:rsidRDefault="00E16F33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FBE4" w14:textId="24D3BC58" w:rsidR="00E16F33" w:rsidRPr="00C33C20" w:rsidRDefault="00E16F33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</w:tbl>
    <w:p w14:paraId="2695E3F5" w14:textId="77777777" w:rsidR="00C46351" w:rsidRPr="00C33C20" w:rsidRDefault="00C46351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BC6212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0FE71CDC" w14:textId="1C074EF5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E048E3">
        <w:rPr>
          <w:rFonts w:ascii="Verdana" w:hAnsi="Verdana"/>
          <w:b/>
          <w:sz w:val="18"/>
          <w:szCs w:val="18"/>
        </w:rPr>
        <w:t>do 3</w:t>
      </w:r>
      <w:r w:rsidR="00914C31">
        <w:rPr>
          <w:rFonts w:ascii="Verdana" w:hAnsi="Verdana"/>
          <w:b/>
          <w:sz w:val="18"/>
          <w:szCs w:val="18"/>
        </w:rPr>
        <w:t>1</w:t>
      </w:r>
      <w:r w:rsidR="00C33C20" w:rsidRPr="00E048E3">
        <w:rPr>
          <w:rFonts w:ascii="Verdana" w:hAnsi="Verdana"/>
          <w:b/>
          <w:sz w:val="18"/>
          <w:szCs w:val="18"/>
        </w:rPr>
        <w:t xml:space="preserve"> </w:t>
      </w:r>
      <w:r w:rsidR="00914C31">
        <w:rPr>
          <w:rFonts w:ascii="Verdana" w:hAnsi="Verdana"/>
          <w:b/>
          <w:sz w:val="18"/>
          <w:szCs w:val="18"/>
        </w:rPr>
        <w:t>maja</w:t>
      </w:r>
      <w:r w:rsidR="00C33C20" w:rsidRPr="00E048E3">
        <w:rPr>
          <w:rFonts w:ascii="Verdana" w:hAnsi="Verdana"/>
          <w:b/>
          <w:sz w:val="18"/>
          <w:szCs w:val="18"/>
        </w:rPr>
        <w:t xml:space="preserve"> 202</w:t>
      </w:r>
      <w:r w:rsidR="00914C31">
        <w:rPr>
          <w:rFonts w:ascii="Verdana" w:hAnsi="Verdana"/>
          <w:b/>
          <w:sz w:val="18"/>
          <w:szCs w:val="18"/>
        </w:rPr>
        <w:t>6 r.</w:t>
      </w:r>
      <w:r w:rsidR="00E048E3" w:rsidRPr="00E048E3">
        <w:rPr>
          <w:rFonts w:ascii="Verdana" w:hAnsi="Verdana"/>
          <w:b/>
          <w:sz w:val="18"/>
          <w:szCs w:val="18"/>
        </w:rPr>
        <w:t>.</w:t>
      </w:r>
      <w:r w:rsidR="00C33C20" w:rsidRPr="00E048E3">
        <w:rPr>
          <w:rFonts w:ascii="Verdana" w:hAnsi="Verdana"/>
          <w:b/>
          <w:sz w:val="18"/>
          <w:szCs w:val="18"/>
        </w:rPr>
        <w:t xml:space="preserve"> </w:t>
      </w:r>
    </w:p>
    <w:p w14:paraId="47121A48" w14:textId="77777777" w:rsidR="00C660F4" w:rsidRPr="00C33C20" w:rsidRDefault="00C660F4" w:rsidP="003D260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04AED94" w14:textId="2095D654" w:rsidR="006959B4" w:rsidRPr="009535AD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914C31" w:rsidRPr="00914C31">
        <w:rPr>
          <w:rFonts w:ascii="Verdana" w:hAnsi="Verdana"/>
          <w:sz w:val="18"/>
          <w:szCs w:val="18"/>
        </w:rPr>
        <w:t>po zrealizowaniu każdorazowego szkolenia,</w:t>
      </w:r>
      <w:r w:rsidR="00914C31" w:rsidRPr="00914C31">
        <w:rPr>
          <w:rFonts w:ascii="Verdana" w:hAnsi="Verdana"/>
          <w:b/>
          <w:sz w:val="18"/>
          <w:szCs w:val="18"/>
        </w:rPr>
        <w:t xml:space="preserve"> </w:t>
      </w:r>
      <w:r w:rsidRPr="009535A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77777777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401C8" w14:textId="77777777" w:rsidR="00090CFA" w:rsidRDefault="00090CFA">
      <w:r>
        <w:separator/>
      </w:r>
    </w:p>
  </w:endnote>
  <w:endnote w:type="continuationSeparator" w:id="0">
    <w:p w14:paraId="5A47F939" w14:textId="77777777" w:rsidR="00090CFA" w:rsidRDefault="0009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6FFA3" w14:textId="77777777" w:rsidR="00090CFA" w:rsidRDefault="00090CFA">
      <w:r>
        <w:separator/>
      </w:r>
    </w:p>
  </w:footnote>
  <w:footnote w:type="continuationSeparator" w:id="0">
    <w:p w14:paraId="6455BBE7" w14:textId="77777777" w:rsidR="00090CFA" w:rsidRDefault="00090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F083F3" w:rsidR="00914C31" w:rsidRDefault="00F66DA9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89154D" wp14:editId="284E6E77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5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76DEE4" w14:textId="48D360CC" w:rsidR="00F53146" w:rsidRPr="00914C31" w:rsidRDefault="00F66DA9" w:rsidP="00914C31">
    <w:pPr>
      <w:pStyle w:val="Nagwek"/>
      <w:jc w:val="center"/>
    </w:pP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4E585857" wp14:editId="37DD88BC">
          <wp:extent cx="1514475" cy="100965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1C20A73A" wp14:editId="0C32FDCE">
          <wp:extent cx="1571625" cy="118110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704FC"/>
    <w:rsid w:val="00071CCC"/>
    <w:rsid w:val="000877D9"/>
    <w:rsid w:val="00090CFA"/>
    <w:rsid w:val="000B731D"/>
    <w:rsid w:val="000D2A4D"/>
    <w:rsid w:val="000D6134"/>
    <w:rsid w:val="000E09C7"/>
    <w:rsid w:val="000F6589"/>
    <w:rsid w:val="00106636"/>
    <w:rsid w:val="00116EC6"/>
    <w:rsid w:val="00135FD6"/>
    <w:rsid w:val="00142AE5"/>
    <w:rsid w:val="00167E94"/>
    <w:rsid w:val="001801DD"/>
    <w:rsid w:val="00184FB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501D14"/>
    <w:rsid w:val="00527E45"/>
    <w:rsid w:val="00595C87"/>
    <w:rsid w:val="005B74F0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959B4"/>
    <w:rsid w:val="007748F0"/>
    <w:rsid w:val="007A432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E106E"/>
    <w:rsid w:val="00C33C20"/>
    <w:rsid w:val="00C46351"/>
    <w:rsid w:val="00C63199"/>
    <w:rsid w:val="00C660F4"/>
    <w:rsid w:val="00C717AE"/>
    <w:rsid w:val="00C969A6"/>
    <w:rsid w:val="00CA7D36"/>
    <w:rsid w:val="00D12515"/>
    <w:rsid w:val="00D24208"/>
    <w:rsid w:val="00D50E22"/>
    <w:rsid w:val="00D60C38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16F3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DA654-4AC8-4B97-AF5C-62FC9BFA9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616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2025-03-21T13:20:00Z</cp:lastPrinted>
  <dcterms:created xsi:type="dcterms:W3CDTF">2025-03-21T13:20:00Z</dcterms:created>
  <dcterms:modified xsi:type="dcterms:W3CDTF">2025-03-21T13:20:00Z</dcterms:modified>
</cp:coreProperties>
</file>