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62179" w14:textId="77777777" w:rsidR="00890B92" w:rsidRPr="00C71F23" w:rsidRDefault="004F317E" w:rsidP="00890B92">
      <w:pPr>
        <w:spacing w:after="240"/>
        <w:jc w:val="right"/>
        <w:rPr>
          <w:sz w:val="24"/>
          <w:szCs w:val="24"/>
        </w:rPr>
      </w:pPr>
      <w:r w:rsidRPr="004F317E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4F317E">
        <w:rPr>
          <w:sz w:val="24"/>
          <w:szCs w:val="24"/>
        </w:rPr>
        <w:t>2025-03-25</w:t>
      </w:r>
    </w:p>
    <w:p w14:paraId="1ABED1D6" w14:textId="77777777" w:rsidR="00890B92" w:rsidRPr="00C71F23" w:rsidRDefault="00890B92" w:rsidP="004D36A0">
      <w:pPr>
        <w:spacing w:after="240"/>
        <w:rPr>
          <w:sz w:val="24"/>
          <w:szCs w:val="24"/>
        </w:rPr>
      </w:pPr>
    </w:p>
    <w:p w14:paraId="2584BF08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0A169E6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B688E25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522095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5CE329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77A3CC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D393E4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4F317E" w:rsidRPr="004F317E">
        <w:rPr>
          <w:b/>
          <w:sz w:val="24"/>
          <w:szCs w:val="24"/>
        </w:rPr>
        <w:t>ZP/16/2025</w:t>
      </w:r>
      <w:r w:rsidR="00A80738" w:rsidRPr="00C71F23">
        <w:rPr>
          <w:sz w:val="24"/>
          <w:szCs w:val="24"/>
        </w:rPr>
        <w:tab/>
        <w:t xml:space="preserve"> </w:t>
      </w:r>
    </w:p>
    <w:p w14:paraId="09DD4FF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50C0A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FB609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B51F3C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37BEAFC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33F28324" w14:textId="2B54121A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4F317E" w:rsidRPr="004F317E">
        <w:rPr>
          <w:sz w:val="22"/>
          <w:szCs w:val="22"/>
        </w:rPr>
        <w:t>podstawowy</w:t>
      </w:r>
      <w:r w:rsidR="004D36A0">
        <w:rPr>
          <w:sz w:val="22"/>
          <w:szCs w:val="22"/>
        </w:rPr>
        <w:t>m</w:t>
      </w:r>
      <w:r w:rsidR="004F317E" w:rsidRPr="004F317E">
        <w:rPr>
          <w:sz w:val="22"/>
          <w:szCs w:val="22"/>
        </w:rPr>
        <w:t xml:space="preserve"> bez negocjacji - art. 275 pkt. 1 ustawy </w:t>
      </w:r>
      <w:proofErr w:type="spellStart"/>
      <w:r w:rsidR="004F317E" w:rsidRPr="004F317E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799DBB64" w14:textId="77777777" w:rsidR="00A80738" w:rsidRPr="004D36A0" w:rsidRDefault="004F317E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4D36A0">
        <w:rPr>
          <w:b/>
          <w:i/>
          <w:iCs/>
          <w:sz w:val="22"/>
          <w:szCs w:val="22"/>
        </w:rPr>
        <w:t>Zakup i dostawa leków do programu lekowego - leczenie pacjentów chorych na raka dróg żółciowych oraz leki do chemioterapii</w:t>
      </w:r>
    </w:p>
    <w:p w14:paraId="332AD7D3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F317E" w:rsidRPr="00C71F23" w14:paraId="4A8C1969" w14:textId="77777777" w:rsidTr="000061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A69418" w14:textId="77777777" w:rsidR="004F317E" w:rsidRPr="00C71F23" w:rsidRDefault="004F317E" w:rsidP="000061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317E">
              <w:rPr>
                <w:sz w:val="24"/>
                <w:szCs w:val="24"/>
              </w:rPr>
              <w:t>części 1 zamówienia w wysokości 134 976.07 zł brutto;</w:t>
            </w:r>
          </w:p>
        </w:tc>
      </w:tr>
      <w:tr w:rsidR="004F317E" w:rsidRPr="00C71F23" w14:paraId="50E50EAF" w14:textId="77777777" w:rsidTr="000061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B7AFED" w14:textId="77777777" w:rsidR="004F317E" w:rsidRPr="00C71F23" w:rsidRDefault="004F317E" w:rsidP="000061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317E">
              <w:rPr>
                <w:sz w:val="24"/>
                <w:szCs w:val="24"/>
              </w:rPr>
              <w:t>części 2 zamówienia w wysokości 1 555.20 zł brutto;</w:t>
            </w:r>
          </w:p>
        </w:tc>
      </w:tr>
      <w:tr w:rsidR="004F317E" w:rsidRPr="00C71F23" w14:paraId="55B91FE7" w14:textId="77777777" w:rsidTr="000061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712583" w14:textId="77777777" w:rsidR="004F317E" w:rsidRPr="00C71F23" w:rsidRDefault="004F317E" w:rsidP="000061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317E">
              <w:rPr>
                <w:sz w:val="24"/>
                <w:szCs w:val="24"/>
              </w:rPr>
              <w:t>części 3 zamówienia w wysokości 1 050.93 zł brutto;</w:t>
            </w:r>
          </w:p>
        </w:tc>
      </w:tr>
      <w:tr w:rsidR="004F317E" w:rsidRPr="00C71F23" w14:paraId="25A14FDF" w14:textId="77777777" w:rsidTr="000061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09D0F0" w14:textId="77777777" w:rsidR="004F317E" w:rsidRPr="00C71F23" w:rsidRDefault="004F317E" w:rsidP="000061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F317E">
              <w:rPr>
                <w:sz w:val="24"/>
                <w:szCs w:val="24"/>
              </w:rPr>
              <w:t>części 4 zamówienia w wysokości 54 587.52 zł brutto;</w:t>
            </w:r>
          </w:p>
        </w:tc>
      </w:tr>
    </w:tbl>
    <w:p w14:paraId="68682D68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3D9307C" w14:textId="77777777" w:rsidR="004D36A0" w:rsidRDefault="004D36A0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5A840E4C" w14:textId="3ABDAE17" w:rsidR="00C236D3" w:rsidRPr="004D36A0" w:rsidRDefault="00C71F23" w:rsidP="004D36A0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  <w:r w:rsidR="004D36A0">
        <w:rPr>
          <w:i/>
          <w:szCs w:val="24"/>
        </w:rPr>
        <w:br/>
        <w:t xml:space="preserve">Barbara </w:t>
      </w:r>
      <w:proofErr w:type="spellStart"/>
      <w:r w:rsidR="004D36A0">
        <w:rPr>
          <w:i/>
          <w:szCs w:val="24"/>
        </w:rPr>
        <w:t>Parcz</w:t>
      </w:r>
      <w:proofErr w:type="spellEnd"/>
    </w:p>
    <w:sectPr w:rsidR="00C236D3" w:rsidRPr="004D36A0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AC5B6" w14:textId="77777777" w:rsidR="006F50E9" w:rsidRDefault="006F50E9">
      <w:r>
        <w:separator/>
      </w:r>
    </w:p>
  </w:endnote>
  <w:endnote w:type="continuationSeparator" w:id="0">
    <w:p w14:paraId="25DCE261" w14:textId="77777777" w:rsidR="006F50E9" w:rsidRDefault="006F5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3E6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B233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540A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3A7541">
        <v:line id="_x0000_s1025" style="position:absolute;left:0;text-align:left;z-index:251657728" from="-3.85pt,8.7pt" to="455.15pt,8.7pt"/>
      </w:pict>
    </w:r>
  </w:p>
  <w:p w14:paraId="394E7F84" w14:textId="7DE979F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BE6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6F01B9" w14:textId="77777777" w:rsidR="009F189D" w:rsidRDefault="009F189D">
    <w:pPr>
      <w:pStyle w:val="Stopka"/>
      <w:tabs>
        <w:tab w:val="clear" w:pos="4536"/>
      </w:tabs>
      <w:jc w:val="center"/>
    </w:pPr>
  </w:p>
  <w:p w14:paraId="60A211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57104" w14:textId="77777777" w:rsidR="006F50E9" w:rsidRDefault="006F50E9">
      <w:r>
        <w:separator/>
      </w:r>
    </w:p>
  </w:footnote>
  <w:footnote w:type="continuationSeparator" w:id="0">
    <w:p w14:paraId="564E5A18" w14:textId="77777777" w:rsidR="006F50E9" w:rsidRDefault="006F5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790C" w14:textId="77777777" w:rsidR="004F317E" w:rsidRDefault="004F31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36A0B" w14:textId="77777777" w:rsidR="004F317E" w:rsidRDefault="004F31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8A4F" w14:textId="77777777" w:rsidR="004F317E" w:rsidRDefault="004F31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50E9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4D36A0"/>
    <w:rsid w:val="004F317E"/>
    <w:rsid w:val="00510EC8"/>
    <w:rsid w:val="00524583"/>
    <w:rsid w:val="0069085C"/>
    <w:rsid w:val="006F50E9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83D88"/>
  <w15:chartTrackingRefBased/>
  <w15:docId w15:val="{0C6398B0-9A19-41ED-AEE4-2C8368253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2025-03-25T06:33:00Z</cp:lastPrinted>
  <dcterms:created xsi:type="dcterms:W3CDTF">2025-03-25T06:32:00Z</dcterms:created>
  <dcterms:modified xsi:type="dcterms:W3CDTF">2025-03-25T06:33:00Z</dcterms:modified>
</cp:coreProperties>
</file>