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9BD87" w14:textId="77777777" w:rsidR="00FB7F50" w:rsidRPr="002245BE" w:rsidRDefault="007B67B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67B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B67B0">
        <w:rPr>
          <w:sz w:val="22"/>
          <w:szCs w:val="22"/>
        </w:rPr>
        <w:t>2025-03-25</w:t>
      </w:r>
    </w:p>
    <w:p w14:paraId="1D78E7D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263106D" w14:textId="77777777" w:rsidR="007B67B0" w:rsidRPr="007B67B0" w:rsidRDefault="007B67B0" w:rsidP="00FB7F50">
      <w:pPr>
        <w:spacing w:after="40"/>
        <w:rPr>
          <w:b/>
          <w:bCs/>
          <w:sz w:val="22"/>
          <w:szCs w:val="22"/>
        </w:rPr>
      </w:pPr>
      <w:r w:rsidRPr="007B67B0">
        <w:rPr>
          <w:b/>
          <w:bCs/>
          <w:sz w:val="22"/>
          <w:szCs w:val="22"/>
        </w:rPr>
        <w:t>Akademia Górniczo - Hutnicza</w:t>
      </w:r>
    </w:p>
    <w:p w14:paraId="6D79FFF5" w14:textId="77777777" w:rsidR="007B67B0" w:rsidRPr="007B67B0" w:rsidRDefault="007B67B0" w:rsidP="00FB7F50">
      <w:pPr>
        <w:spacing w:after="40"/>
        <w:rPr>
          <w:b/>
          <w:bCs/>
          <w:sz w:val="22"/>
          <w:szCs w:val="22"/>
        </w:rPr>
      </w:pPr>
      <w:r w:rsidRPr="007B67B0">
        <w:rPr>
          <w:b/>
          <w:bCs/>
          <w:sz w:val="22"/>
          <w:szCs w:val="22"/>
        </w:rPr>
        <w:t>im. Stanisława Staszica w Krakowie</w:t>
      </w:r>
    </w:p>
    <w:p w14:paraId="7C5D5C73" w14:textId="77777777" w:rsidR="00FB7F50" w:rsidRPr="002245BE" w:rsidRDefault="007B67B0" w:rsidP="00FB7F50">
      <w:pPr>
        <w:spacing w:after="40"/>
        <w:rPr>
          <w:b/>
          <w:bCs/>
          <w:sz w:val="22"/>
          <w:szCs w:val="22"/>
        </w:rPr>
      </w:pPr>
      <w:r w:rsidRPr="007B67B0">
        <w:rPr>
          <w:b/>
          <w:bCs/>
          <w:sz w:val="22"/>
          <w:szCs w:val="22"/>
        </w:rPr>
        <w:t>Dział Zamówień Publicznych</w:t>
      </w:r>
    </w:p>
    <w:p w14:paraId="24B0B11F" w14:textId="77777777" w:rsidR="00FB7F50" w:rsidRPr="002245BE" w:rsidRDefault="007B67B0" w:rsidP="00FB7F50">
      <w:pPr>
        <w:rPr>
          <w:sz w:val="22"/>
          <w:szCs w:val="22"/>
        </w:rPr>
      </w:pPr>
      <w:r w:rsidRPr="007B67B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B67B0">
        <w:rPr>
          <w:sz w:val="22"/>
          <w:szCs w:val="22"/>
        </w:rPr>
        <w:t>30</w:t>
      </w:r>
    </w:p>
    <w:p w14:paraId="2987CA28" w14:textId="77777777" w:rsidR="00FB7F50" w:rsidRPr="002245BE" w:rsidRDefault="007B67B0" w:rsidP="00FB7F50">
      <w:pPr>
        <w:rPr>
          <w:sz w:val="22"/>
          <w:szCs w:val="22"/>
        </w:rPr>
      </w:pPr>
      <w:r w:rsidRPr="007B67B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B67B0">
        <w:rPr>
          <w:sz w:val="22"/>
          <w:szCs w:val="22"/>
        </w:rPr>
        <w:t>Kraków</w:t>
      </w:r>
    </w:p>
    <w:p w14:paraId="5963167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9623E2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67B0" w:rsidRPr="00607F9B" w14:paraId="03403583" w14:textId="77777777" w:rsidTr="00505FEA">
        <w:trPr>
          <w:trHeight w:val="638"/>
        </w:trPr>
        <w:tc>
          <w:tcPr>
            <w:tcW w:w="959" w:type="dxa"/>
            <w:shd w:val="clear" w:color="auto" w:fill="auto"/>
          </w:tcPr>
          <w:p w14:paraId="58F662D6" w14:textId="77777777" w:rsidR="007B67B0" w:rsidRPr="00607F9B" w:rsidRDefault="007B67B0" w:rsidP="00505F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3A8654" w14:textId="77777777" w:rsidR="007B67B0" w:rsidRPr="00607F9B" w:rsidRDefault="007B67B0" w:rsidP="00505F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B67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67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67B0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7B67B0">
              <w:rPr>
                <w:b/>
                <w:bCs/>
                <w:sz w:val="22"/>
                <w:szCs w:val="22"/>
              </w:rPr>
              <w:t>lidara</w:t>
            </w:r>
            <w:proofErr w:type="spellEnd"/>
            <w:r w:rsidRPr="007B67B0">
              <w:rPr>
                <w:b/>
                <w:bCs/>
                <w:sz w:val="22"/>
                <w:szCs w:val="22"/>
              </w:rPr>
              <w:t xml:space="preserve"> dla CDSI- DE-dzp.272-120/25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67B0">
              <w:rPr>
                <w:b/>
                <w:sz w:val="22"/>
                <w:szCs w:val="22"/>
              </w:rPr>
              <w:t>DE-dzp.272-120/25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5192C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67B0" w14:paraId="0DCC6D6F" w14:textId="77777777" w:rsidTr="00505F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78618A" w14:textId="77777777" w:rsidR="007B67B0" w:rsidRPr="00D26ED6" w:rsidRDefault="007B67B0" w:rsidP="00505F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67B0">
              <w:rPr>
                <w:b/>
                <w:sz w:val="22"/>
                <w:szCs w:val="22"/>
              </w:rPr>
              <w:t>E4I sp. z o.o.</w:t>
            </w:r>
          </w:p>
          <w:p w14:paraId="4242D109" w14:textId="494AE3A3" w:rsidR="007B67B0" w:rsidRPr="009F0E5C" w:rsidRDefault="005528D4" w:rsidP="00505F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Krasińskiego 29</w:t>
            </w:r>
          </w:p>
          <w:p w14:paraId="185A214F" w14:textId="0F0FCFAA" w:rsidR="007B67B0" w:rsidRPr="009F0E5C" w:rsidRDefault="005528D4" w:rsidP="00505F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40-019 Katowice</w:t>
            </w:r>
          </w:p>
          <w:p w14:paraId="54BCA1C6" w14:textId="77777777" w:rsidR="007B67B0" w:rsidRPr="00D26ED6" w:rsidRDefault="007B67B0" w:rsidP="00505F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970D1B" w14:textId="77777777" w:rsidR="007B67B0" w:rsidRDefault="007B67B0" w:rsidP="00505FE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B67B0">
              <w:rPr>
                <w:sz w:val="22"/>
                <w:szCs w:val="22"/>
              </w:rPr>
              <w:t xml:space="preserve">Dostawa </w:t>
            </w:r>
            <w:proofErr w:type="spellStart"/>
            <w:r w:rsidRPr="007B67B0">
              <w:rPr>
                <w:sz w:val="22"/>
                <w:szCs w:val="22"/>
              </w:rPr>
              <w:t>lidara</w:t>
            </w:r>
            <w:proofErr w:type="spellEnd"/>
            <w:r w:rsidRPr="007B67B0">
              <w:rPr>
                <w:sz w:val="22"/>
                <w:szCs w:val="22"/>
              </w:rPr>
              <w:t xml:space="preserve"> dla CDSI- DE-dzp.272-120/25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4DEBF64" w14:textId="77777777" w:rsidR="007B67B0" w:rsidRPr="00D26ED6" w:rsidRDefault="007B67B0" w:rsidP="00505F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B67B0">
              <w:rPr>
                <w:b/>
                <w:sz w:val="22"/>
                <w:szCs w:val="22"/>
              </w:rPr>
              <w:t>106 395.00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613F76" w14:textId="77777777" w:rsidR="007B67B0" w:rsidRDefault="007B67B0" w:rsidP="00505FE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68EED7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984"/>
        <w:gridCol w:w="1985"/>
      </w:tblGrid>
      <w:tr w:rsidR="005528D4" w:rsidRPr="008567C7" w14:paraId="3D0B91CF" w14:textId="77777777" w:rsidTr="005528D4">
        <w:trPr>
          <w:trHeight w:val="510"/>
        </w:trPr>
        <w:tc>
          <w:tcPr>
            <w:tcW w:w="709" w:type="dxa"/>
            <w:vAlign w:val="center"/>
          </w:tcPr>
          <w:p w14:paraId="64384278" w14:textId="77777777" w:rsidR="005528D4" w:rsidRPr="008567C7" w:rsidRDefault="00552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5D5AF2CC" w14:textId="77777777" w:rsidR="005528D4" w:rsidRPr="008567C7" w:rsidRDefault="00552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052169F5" w14:textId="77777777" w:rsidR="005528D4" w:rsidRPr="008567C7" w:rsidRDefault="005528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6DEA9A6B" w14:textId="77777777" w:rsidR="005528D4" w:rsidRPr="008567C7" w:rsidRDefault="005528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6BCD4637" w14:textId="77777777" w:rsidR="005528D4" w:rsidRPr="008567C7" w:rsidRDefault="00552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528D4" w:rsidRPr="008567C7" w14:paraId="3D30A3A3" w14:textId="77777777" w:rsidTr="005528D4">
        <w:tc>
          <w:tcPr>
            <w:tcW w:w="709" w:type="dxa"/>
            <w:vAlign w:val="center"/>
          </w:tcPr>
          <w:p w14:paraId="7FE58657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235FB723" w14:textId="77777777" w:rsidR="005528D4" w:rsidRPr="002B6761" w:rsidRDefault="005528D4" w:rsidP="00505F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14:paraId="2A017330" w14:textId="77777777" w:rsidR="005528D4" w:rsidRPr="008567C7" w:rsidRDefault="005528D4" w:rsidP="00505F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Kwiatkowkiego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ACB821" w14:textId="77777777" w:rsidR="005528D4" w:rsidRPr="001B7815" w:rsidRDefault="005528D4" w:rsidP="00505F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52-407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843" w:type="dxa"/>
            <w:vAlign w:val="center"/>
          </w:tcPr>
          <w:p w14:paraId="41208C9A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18BEB5C8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F229812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528D4" w:rsidRPr="008567C7" w14:paraId="6D040540" w14:textId="77777777" w:rsidTr="005528D4">
        <w:tc>
          <w:tcPr>
            <w:tcW w:w="709" w:type="dxa"/>
            <w:vAlign w:val="center"/>
          </w:tcPr>
          <w:p w14:paraId="0E02676E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0D4697D1" w14:textId="77777777" w:rsidR="005528D4" w:rsidRPr="005528D4" w:rsidRDefault="005528D4" w:rsidP="00505F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5528D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683AF0E2" w14:textId="77777777" w:rsidR="005528D4" w:rsidRPr="005528D4" w:rsidRDefault="005528D4" w:rsidP="00505F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5528D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5528D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5528D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768</w:t>
            </w:r>
            <w:r w:rsidRPr="005528D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383804A4" w14:textId="77777777" w:rsidR="005528D4" w:rsidRPr="001B7815" w:rsidRDefault="005528D4" w:rsidP="00505F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7B0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1843" w:type="dxa"/>
            <w:vAlign w:val="center"/>
          </w:tcPr>
          <w:p w14:paraId="5816C8B1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58,04</w:t>
            </w:r>
          </w:p>
        </w:tc>
        <w:tc>
          <w:tcPr>
            <w:tcW w:w="1984" w:type="dxa"/>
            <w:vAlign w:val="center"/>
          </w:tcPr>
          <w:p w14:paraId="7D1E0238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BCEF119" w14:textId="77777777" w:rsidR="005528D4" w:rsidRPr="008567C7" w:rsidRDefault="005528D4" w:rsidP="00505F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7B0">
              <w:rPr>
                <w:rFonts w:ascii="Times New Roman" w:hAnsi="Times New Roman" w:cs="Times New Roman"/>
                <w:sz w:val="18"/>
                <w:szCs w:val="18"/>
              </w:rPr>
              <w:t xml:space="preserve">  98,04</w:t>
            </w:r>
          </w:p>
        </w:tc>
      </w:tr>
    </w:tbl>
    <w:p w14:paraId="4E4A58C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53D36F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873808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CF1A" w14:textId="77777777" w:rsidR="00EB0AC0" w:rsidRDefault="00EB0AC0">
      <w:r>
        <w:separator/>
      </w:r>
    </w:p>
  </w:endnote>
  <w:endnote w:type="continuationSeparator" w:id="0">
    <w:p w14:paraId="359DE967" w14:textId="77777777" w:rsidR="00EB0AC0" w:rsidRDefault="00EB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C8BB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BED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C672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16DD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20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C1BB6" w14:textId="77777777" w:rsidR="00EB0AC0" w:rsidRDefault="00EB0AC0">
      <w:r>
        <w:separator/>
      </w:r>
    </w:p>
  </w:footnote>
  <w:footnote w:type="continuationSeparator" w:id="0">
    <w:p w14:paraId="359B113E" w14:textId="77777777" w:rsidR="00EB0AC0" w:rsidRDefault="00EB0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E25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57C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58A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AC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28D4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67B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AC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A4D7B"/>
  <w15:chartTrackingRefBased/>
  <w15:docId w15:val="{AAA42986-B68E-4F55-AB60-A5946E58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2025-03-25T09:53:00Z</dcterms:created>
  <dcterms:modified xsi:type="dcterms:W3CDTF">2025-03-25T09:54:00Z</dcterms:modified>
</cp:coreProperties>
</file>