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315D0" w14:textId="181419A1" w:rsidR="00843A88" w:rsidRPr="00CF0BDD" w:rsidRDefault="000F4371" w:rsidP="00FD4AEC">
      <w:pPr>
        <w:spacing w:after="480"/>
        <w:jc w:val="right"/>
      </w:pPr>
      <w:r w:rsidRPr="00CF0BDD">
        <w:t>Niepołomice</w:t>
      </w:r>
      <w:r w:rsidR="00843A88" w:rsidRPr="00CF0BDD">
        <w:t xml:space="preserve"> dnia: </w:t>
      </w:r>
      <w:r w:rsidRPr="00CF0BDD">
        <w:t>2025-03-2</w:t>
      </w:r>
      <w:r w:rsidR="002A5FC9">
        <w:t>5</w:t>
      </w:r>
    </w:p>
    <w:p w14:paraId="4C988C7A" w14:textId="77777777" w:rsidR="00843A88" w:rsidRPr="00CF0BDD" w:rsidRDefault="000F4371" w:rsidP="00843A88">
      <w:pPr>
        <w:spacing w:line="360" w:lineRule="auto"/>
        <w:rPr>
          <w:b/>
          <w:bCs/>
        </w:rPr>
      </w:pPr>
      <w:r w:rsidRPr="00CF0BDD">
        <w:rPr>
          <w:b/>
          <w:bCs/>
        </w:rPr>
        <w:t>GMINA NIEPOŁOMICE</w:t>
      </w:r>
    </w:p>
    <w:p w14:paraId="1351FBD7" w14:textId="77777777" w:rsidR="00843A88" w:rsidRPr="00CF0BDD" w:rsidRDefault="000F4371" w:rsidP="00843A88">
      <w:pPr>
        <w:spacing w:line="360" w:lineRule="auto"/>
      </w:pPr>
      <w:r w:rsidRPr="00CF0BDD">
        <w:t>Pl. Zwycięstwa</w:t>
      </w:r>
      <w:r w:rsidR="00843A88" w:rsidRPr="00CF0BDD">
        <w:t xml:space="preserve"> </w:t>
      </w:r>
      <w:r w:rsidRPr="00CF0BDD">
        <w:t>13</w:t>
      </w:r>
    </w:p>
    <w:p w14:paraId="46E4841D" w14:textId="6D939381" w:rsidR="00843A88" w:rsidRPr="00CF0BDD" w:rsidRDefault="000F4371" w:rsidP="00CF0BDD">
      <w:r w:rsidRPr="00CF0BDD">
        <w:t>32-005</w:t>
      </w:r>
      <w:r w:rsidR="00843A88" w:rsidRPr="00CF0BDD">
        <w:t xml:space="preserve"> </w:t>
      </w:r>
      <w:r w:rsidRPr="00CF0BDD">
        <w:t>Niepołomice</w:t>
      </w:r>
    </w:p>
    <w:p w14:paraId="633FDF5A" w14:textId="0B65349F" w:rsidR="00CF0BDD" w:rsidRPr="00CF0BDD" w:rsidRDefault="00CF0BDD" w:rsidP="00CF0BDD">
      <w:r w:rsidRPr="00CF0BDD">
        <w:t xml:space="preserve">Pismo: </w:t>
      </w:r>
      <w:r w:rsidRPr="00CF0BDD">
        <w:rPr>
          <w:bCs/>
        </w:rPr>
        <w:t>ZP.271.2.2025.1</w:t>
      </w:r>
    </w:p>
    <w:p w14:paraId="47AD38BB" w14:textId="77777777" w:rsidR="00843A88" w:rsidRPr="00CF0BDD" w:rsidRDefault="00843A88" w:rsidP="004E4B64">
      <w:pPr>
        <w:tabs>
          <w:tab w:val="left" w:pos="708"/>
          <w:tab w:val="center" w:pos="4536"/>
          <w:tab w:val="right" w:pos="9072"/>
        </w:tabs>
        <w:spacing w:after="20" w:line="360" w:lineRule="auto"/>
        <w:ind w:left="5103"/>
        <w:rPr>
          <w:b/>
        </w:rPr>
      </w:pPr>
      <w:r w:rsidRPr="00CF0BDD">
        <w:rPr>
          <w:b/>
        </w:rPr>
        <w:t>WYKONAWCY</w:t>
      </w:r>
    </w:p>
    <w:p w14:paraId="5B6642DC" w14:textId="77777777" w:rsidR="00843A88" w:rsidRPr="00CF0BDD" w:rsidRDefault="00843A88" w:rsidP="004E4B64">
      <w:pPr>
        <w:tabs>
          <w:tab w:val="left" w:pos="708"/>
          <w:tab w:val="center" w:pos="4536"/>
          <w:tab w:val="right" w:pos="9072"/>
        </w:tabs>
        <w:spacing w:after="480" w:line="360" w:lineRule="auto"/>
        <w:ind w:left="5103"/>
      </w:pPr>
      <w:r w:rsidRPr="00CF0BDD">
        <w:t>ubiegający się o zamówienie</w:t>
      </w:r>
    </w:p>
    <w:p w14:paraId="7D1FE575" w14:textId="77777777" w:rsidR="004E4B64" w:rsidRPr="00CF0BDD" w:rsidRDefault="004E4B64" w:rsidP="004E4B64">
      <w:pPr>
        <w:spacing w:after="120" w:line="360" w:lineRule="auto"/>
        <w:jc w:val="both"/>
        <w:rPr>
          <w:rFonts w:eastAsia="Calibri"/>
          <w:lang w:eastAsia="en-US"/>
        </w:rPr>
      </w:pPr>
      <w:r w:rsidRPr="00CF0BDD">
        <w:rPr>
          <w:rFonts w:eastAsia="Calibri"/>
          <w:lang w:eastAsia="en-US"/>
        </w:rPr>
        <w:t xml:space="preserve">Dotyczy: </w:t>
      </w:r>
      <w:r w:rsidRPr="00CF0BDD">
        <w:t>postępowania o udzielenie zamówienia publicznego</w:t>
      </w:r>
      <w:r w:rsidRPr="00CF0BDD">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CF0BDD" w14:paraId="1FF7E3D5" w14:textId="77777777" w:rsidTr="00FD4AEC">
        <w:tc>
          <w:tcPr>
            <w:tcW w:w="2269" w:type="dxa"/>
            <w:shd w:val="clear" w:color="auto" w:fill="auto"/>
          </w:tcPr>
          <w:p w14:paraId="4BB2BD27" w14:textId="77777777" w:rsidR="004E4B64" w:rsidRPr="00CF0BDD" w:rsidRDefault="004E4B64" w:rsidP="00C46732">
            <w:pPr>
              <w:tabs>
                <w:tab w:val="center" w:pos="4536"/>
                <w:tab w:val="right" w:pos="9072"/>
              </w:tabs>
              <w:spacing w:line="360" w:lineRule="auto"/>
              <w:ind w:left="-105"/>
              <w:jc w:val="both"/>
            </w:pPr>
            <w:r w:rsidRPr="00CF0BDD">
              <w:t>Nazwa zamówienia:</w:t>
            </w:r>
          </w:p>
        </w:tc>
        <w:tc>
          <w:tcPr>
            <w:tcW w:w="6803" w:type="dxa"/>
            <w:shd w:val="clear" w:color="auto" w:fill="auto"/>
          </w:tcPr>
          <w:p w14:paraId="230F608E" w14:textId="77777777" w:rsidR="004E4B64" w:rsidRPr="00CF0BDD" w:rsidRDefault="000F4371" w:rsidP="00C46732">
            <w:pPr>
              <w:tabs>
                <w:tab w:val="center" w:pos="4536"/>
                <w:tab w:val="right" w:pos="9072"/>
              </w:tabs>
              <w:spacing w:line="360" w:lineRule="auto"/>
              <w:jc w:val="both"/>
              <w:rPr>
                <w:bCs/>
              </w:rPr>
            </w:pPr>
            <w:r w:rsidRPr="00CF0BDD">
              <w:rPr>
                <w:bCs/>
              </w:rPr>
              <w:t>Dostawa i montaż wiat przystankowych w gminie Niepołomice</w:t>
            </w:r>
            <w:r w:rsidR="004E4B64" w:rsidRPr="00CF0BDD">
              <w:rPr>
                <w:bCs/>
              </w:rPr>
              <w:t>.</w:t>
            </w:r>
          </w:p>
        </w:tc>
      </w:tr>
      <w:tr w:rsidR="000F4371" w:rsidRPr="00CF0BDD" w14:paraId="6939AAA2" w14:textId="77777777" w:rsidTr="00836E83">
        <w:tc>
          <w:tcPr>
            <w:tcW w:w="2269" w:type="dxa"/>
            <w:shd w:val="clear" w:color="auto" w:fill="auto"/>
          </w:tcPr>
          <w:p w14:paraId="03EC175B" w14:textId="77777777" w:rsidR="000F4371" w:rsidRPr="00CF0BDD" w:rsidRDefault="000F4371" w:rsidP="00836E83">
            <w:pPr>
              <w:tabs>
                <w:tab w:val="center" w:pos="4536"/>
                <w:tab w:val="right" w:pos="9072"/>
              </w:tabs>
              <w:spacing w:line="360" w:lineRule="auto"/>
              <w:ind w:left="-105" w:right="-115"/>
              <w:jc w:val="both"/>
            </w:pPr>
            <w:r w:rsidRPr="00CF0BDD">
              <w:t>Numer referencyjny:</w:t>
            </w:r>
          </w:p>
        </w:tc>
        <w:tc>
          <w:tcPr>
            <w:tcW w:w="6803" w:type="dxa"/>
            <w:shd w:val="clear" w:color="auto" w:fill="auto"/>
          </w:tcPr>
          <w:p w14:paraId="1348C1A6" w14:textId="77777777" w:rsidR="000F4371" w:rsidRPr="00CF0BDD" w:rsidRDefault="000F4371" w:rsidP="00836E83">
            <w:pPr>
              <w:tabs>
                <w:tab w:val="center" w:pos="4536"/>
                <w:tab w:val="right" w:pos="9072"/>
              </w:tabs>
              <w:spacing w:line="360" w:lineRule="auto"/>
              <w:jc w:val="both"/>
              <w:rPr>
                <w:bCs/>
              </w:rPr>
            </w:pPr>
            <w:r w:rsidRPr="00CF0BDD">
              <w:rPr>
                <w:bCs/>
              </w:rPr>
              <w:t>ZP.271.2.2025</w:t>
            </w:r>
          </w:p>
        </w:tc>
      </w:tr>
    </w:tbl>
    <w:p w14:paraId="645404EE" w14:textId="77777777" w:rsidR="004E4B64" w:rsidRPr="00CF0BDD"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CF0BDD" w14:paraId="7CD03EE0" w14:textId="77777777" w:rsidTr="00C46732">
        <w:tc>
          <w:tcPr>
            <w:tcW w:w="9330" w:type="dxa"/>
            <w:shd w:val="clear" w:color="auto" w:fill="F2F2F2"/>
            <w:hideMark/>
          </w:tcPr>
          <w:p w14:paraId="064E16E0" w14:textId="77777777" w:rsidR="00843A88" w:rsidRPr="00CF0BDD" w:rsidRDefault="00843A88" w:rsidP="00843A88">
            <w:pPr>
              <w:keepNext/>
              <w:spacing w:before="240" w:after="240"/>
              <w:jc w:val="center"/>
              <w:outlineLvl w:val="0"/>
              <w:rPr>
                <w:b/>
                <w:spacing w:val="50"/>
                <w:kern w:val="28"/>
              </w:rPr>
            </w:pPr>
            <w:r w:rsidRPr="00CF0BDD">
              <w:rPr>
                <w:b/>
                <w:spacing w:val="50"/>
                <w:kern w:val="28"/>
              </w:rPr>
              <w:t>WYJAŚNIENIA TREŚCI SWZ</w:t>
            </w:r>
          </w:p>
        </w:tc>
      </w:tr>
    </w:tbl>
    <w:p w14:paraId="5C091DB8" w14:textId="77777777" w:rsidR="0012774F" w:rsidRPr="00CF0BDD" w:rsidRDefault="00520165" w:rsidP="004E4B64">
      <w:pPr>
        <w:spacing w:before="600" w:after="240" w:line="360" w:lineRule="auto"/>
        <w:jc w:val="both"/>
      </w:pPr>
      <w:r w:rsidRPr="00CF0BDD">
        <w:t xml:space="preserve">Zamawiający, </w:t>
      </w:r>
      <w:r w:rsidR="000F4371" w:rsidRPr="00CF0BDD">
        <w:rPr>
          <w:b/>
        </w:rPr>
        <w:t>GMINA NIEPOŁOMICE</w:t>
      </w:r>
      <w:r w:rsidRPr="00CF0BDD">
        <w:t xml:space="preserve">, działając na podstawie art. </w:t>
      </w:r>
      <w:r w:rsidR="00E74BC3" w:rsidRPr="00CF0BDD">
        <w:t>284</w:t>
      </w:r>
      <w:r w:rsidRPr="00CF0BDD">
        <w:t xml:space="preserve"> ust. </w:t>
      </w:r>
      <w:r w:rsidR="0029606A" w:rsidRPr="00CF0BDD">
        <w:t>6</w:t>
      </w:r>
      <w:r w:rsidRPr="00CF0BDD">
        <w:t xml:space="preserve"> ustawy z dnia </w:t>
      </w:r>
      <w:r w:rsidR="0029606A" w:rsidRPr="00CF0BDD">
        <w:t>11</w:t>
      </w:r>
      <w:r w:rsidRPr="00CF0BDD">
        <w:t xml:space="preserve"> </w:t>
      </w:r>
      <w:r w:rsidR="0029606A" w:rsidRPr="00CF0BDD">
        <w:t xml:space="preserve">września </w:t>
      </w:r>
      <w:r w:rsidRPr="00CF0BDD">
        <w:t>20</w:t>
      </w:r>
      <w:r w:rsidR="0029606A" w:rsidRPr="00CF0BDD">
        <w:t>19</w:t>
      </w:r>
      <w:r w:rsidRPr="00CF0BDD">
        <w:t xml:space="preserve"> r</w:t>
      </w:r>
      <w:r w:rsidR="0029606A" w:rsidRPr="00CF0BDD">
        <w:t>.</w:t>
      </w:r>
      <w:r w:rsidRPr="00CF0BDD">
        <w:t xml:space="preserve"> Prawo </w:t>
      </w:r>
      <w:r w:rsidR="0029606A" w:rsidRPr="00CF0BDD">
        <w:t>z</w:t>
      </w:r>
      <w:r w:rsidRPr="00CF0BDD">
        <w:t xml:space="preserve">amówień </w:t>
      </w:r>
      <w:r w:rsidR="0029606A" w:rsidRPr="00CF0BDD">
        <w:t>p</w:t>
      </w:r>
      <w:r w:rsidRPr="00CF0BDD">
        <w:t xml:space="preserve">ublicznych </w:t>
      </w:r>
      <w:r w:rsidR="000F4371" w:rsidRPr="00CF0BDD">
        <w:t>(</w:t>
      </w:r>
      <w:proofErr w:type="spellStart"/>
      <w:r w:rsidR="000F4371" w:rsidRPr="00CF0BDD">
        <w:t>t.j</w:t>
      </w:r>
      <w:proofErr w:type="spellEnd"/>
      <w:r w:rsidR="000F4371" w:rsidRPr="00CF0BDD">
        <w:t>. Dz. U. z 2024 poz. 1320)</w:t>
      </w:r>
      <w:r w:rsidR="00BE7BFD" w:rsidRPr="00CF0BDD">
        <w:t xml:space="preserve">, </w:t>
      </w:r>
      <w:r w:rsidR="00E74BC3" w:rsidRPr="00CF0BDD">
        <w:t>udostępnia</w:t>
      </w:r>
      <w:r w:rsidR="00BE7BFD" w:rsidRPr="00CF0BDD">
        <w:t xml:space="preserve"> poniżej treść zapytań do S</w:t>
      </w:r>
      <w:r w:rsidR="0012774F" w:rsidRPr="00CF0BDD">
        <w:t>pecyfikacji Warunków Zamówienia (</w:t>
      </w:r>
      <w:r w:rsidR="0012774F" w:rsidRPr="00CF0BDD">
        <w:rPr>
          <w:lang w:eastAsia="ar-SA"/>
        </w:rPr>
        <w:t>zwanej dalej</w:t>
      </w:r>
      <w:r w:rsidR="0012774F" w:rsidRPr="00CF0BDD">
        <w:rPr>
          <w:b/>
          <w:lang w:eastAsia="ar-SA"/>
        </w:rPr>
        <w:t xml:space="preserve"> </w:t>
      </w:r>
      <w:r w:rsidR="0012774F" w:rsidRPr="00CF0BDD">
        <w:rPr>
          <w:bCs/>
          <w:lang w:eastAsia="ar-SA"/>
        </w:rPr>
        <w:t>”SWZ”)</w:t>
      </w:r>
      <w:r w:rsidR="00E74BC3" w:rsidRPr="00CF0BDD">
        <w:rPr>
          <w:bCs/>
          <w:lang w:eastAsia="ar-SA"/>
        </w:rPr>
        <w:t xml:space="preserve"> </w:t>
      </w:r>
      <w:r w:rsidR="00E74BC3" w:rsidRPr="00CF0BDD">
        <w:t>wraz z wyjaśnieniami</w:t>
      </w:r>
      <w:r w:rsidR="0012774F" w:rsidRPr="00CF0BDD">
        <w:rPr>
          <w:bCs/>
          <w:lang w:eastAsia="ar-SA"/>
        </w:rPr>
        <w:t>:</w:t>
      </w:r>
    </w:p>
    <w:tbl>
      <w:tblPr>
        <w:tblW w:w="9356" w:type="dxa"/>
        <w:tblInd w:w="-34" w:type="dxa"/>
        <w:tblLook w:val="04A0" w:firstRow="1" w:lastRow="0" w:firstColumn="1" w:lastColumn="0" w:noHBand="0" w:noVBand="1"/>
      </w:tblPr>
      <w:tblGrid>
        <w:gridCol w:w="9356"/>
      </w:tblGrid>
      <w:tr w:rsidR="000F4371" w:rsidRPr="00CF0BDD" w14:paraId="7B33F06E" w14:textId="77777777" w:rsidTr="00836E83">
        <w:tc>
          <w:tcPr>
            <w:tcW w:w="9356" w:type="dxa"/>
            <w:shd w:val="clear" w:color="auto" w:fill="auto"/>
          </w:tcPr>
          <w:p w14:paraId="1D5D1EFC" w14:textId="36FF45CE" w:rsidR="000F4371" w:rsidRPr="00CF0BDD" w:rsidRDefault="000F4371" w:rsidP="00CF0BDD">
            <w:pPr>
              <w:spacing w:before="60" w:after="60" w:line="276" w:lineRule="auto"/>
              <w:ind w:left="30" w:right="-72"/>
              <w:rPr>
                <w:b/>
                <w:bCs/>
              </w:rPr>
            </w:pPr>
            <w:r w:rsidRPr="00CF0BDD">
              <w:rPr>
                <w:b/>
                <w:bCs/>
              </w:rPr>
              <w:t>Pytani</w:t>
            </w:r>
            <w:r w:rsidR="00CF0BDD">
              <w:rPr>
                <w:b/>
                <w:bCs/>
              </w:rPr>
              <w:t>a:</w:t>
            </w:r>
          </w:p>
          <w:p w14:paraId="187A6C03" w14:textId="777BFBD6" w:rsidR="000F4371" w:rsidRPr="00CF0BDD" w:rsidRDefault="000F4371" w:rsidP="00836E83">
            <w:pPr>
              <w:spacing w:after="120" w:line="360" w:lineRule="auto"/>
              <w:ind w:left="30" w:right="-72"/>
              <w:jc w:val="both"/>
            </w:pPr>
            <w:r w:rsidRPr="00CF0BDD">
              <w:t>1.</w:t>
            </w:r>
            <w:r w:rsidR="00112256">
              <w:t>C</w:t>
            </w:r>
            <w:r w:rsidRPr="00CF0BDD">
              <w:t xml:space="preserve">zy kosz na śmieci może być wykonany z  blachy ocynkowanej bez szczebli drewnianych? </w:t>
            </w:r>
          </w:p>
          <w:p w14:paraId="2B8E66FD" w14:textId="77777777" w:rsidR="000F4371" w:rsidRPr="00CF0BDD" w:rsidRDefault="000F4371" w:rsidP="00836E83">
            <w:pPr>
              <w:spacing w:after="120" w:line="360" w:lineRule="auto"/>
              <w:ind w:left="30" w:right="-72"/>
              <w:jc w:val="both"/>
            </w:pPr>
            <w:r w:rsidRPr="00CF0BDD">
              <w:t>2. Kosza ma być montowany na osobnym słupku czy ma być mocowany do słupka od konstrukcji wiaty?</w:t>
            </w:r>
          </w:p>
          <w:p w14:paraId="1111BEB8" w14:textId="77777777" w:rsidR="000F4371" w:rsidRPr="00CF0BDD" w:rsidRDefault="000F4371" w:rsidP="00836E83">
            <w:pPr>
              <w:spacing w:after="120" w:line="360" w:lineRule="auto"/>
              <w:ind w:left="30" w:right="-72"/>
              <w:jc w:val="both"/>
            </w:pPr>
            <w:r w:rsidRPr="00CF0BDD">
              <w:t>3. Na tylnej szybie ma być wykonany sitodruk czy naklejka?</w:t>
            </w:r>
          </w:p>
          <w:p w14:paraId="70CE6545" w14:textId="77777777" w:rsidR="000F4371" w:rsidRPr="00CF0BDD" w:rsidRDefault="000F4371" w:rsidP="00836E83">
            <w:pPr>
              <w:spacing w:after="120" w:line="360" w:lineRule="auto"/>
              <w:ind w:left="30" w:right="-72"/>
              <w:jc w:val="both"/>
            </w:pPr>
            <w:r w:rsidRPr="00CF0BDD">
              <w:t xml:space="preserve">4. Wiata ma być przygotowana pod późniejsze ewentualne zamontowanie w niej  oświetlenia LED  czy oświetlenie ma być w niej od razu zamontowane? </w:t>
            </w:r>
          </w:p>
          <w:p w14:paraId="390FEC65" w14:textId="77777777" w:rsidR="000F4371" w:rsidRPr="00CF0BDD" w:rsidRDefault="000F4371" w:rsidP="00836E83">
            <w:pPr>
              <w:spacing w:after="120" w:line="360" w:lineRule="auto"/>
              <w:ind w:left="30" w:right="-72"/>
              <w:jc w:val="both"/>
            </w:pPr>
            <w:r w:rsidRPr="00CF0BDD">
              <w:t xml:space="preserve">5. W opisie przedmiotu zamówienie nie pojawia się nigdzie wcześniej, że ma być gablota reklamowa typu </w:t>
            </w:r>
            <w:proofErr w:type="spellStart"/>
            <w:r w:rsidRPr="00CF0BDD">
              <w:t>citylight</w:t>
            </w:r>
            <w:proofErr w:type="spellEnd"/>
            <w:r w:rsidRPr="00CF0BDD">
              <w:t xml:space="preserve"> dopiero przy oświetleniu pojawia się zapis " ... z wypustkami na podłączenie oświetlenia i bocznych ścianek typu </w:t>
            </w:r>
            <w:proofErr w:type="spellStart"/>
            <w:r w:rsidRPr="00CF0BDD">
              <w:t>citylight</w:t>
            </w:r>
            <w:proofErr w:type="spellEnd"/>
            <w:r w:rsidRPr="00CF0BDD">
              <w:t>"  więc bardzo proszę o wyjaśnienie czy takie duże gabloty reklamowe mają się pojawić w ścianach bocznych wiat, jeśli tak to w których?</w:t>
            </w:r>
          </w:p>
          <w:p w14:paraId="32ECC0EC" w14:textId="77777777" w:rsidR="000F4371" w:rsidRPr="00CF0BDD" w:rsidRDefault="000F4371" w:rsidP="00836E83">
            <w:pPr>
              <w:spacing w:after="120" w:line="360" w:lineRule="auto"/>
              <w:ind w:left="30" w:right="-72"/>
              <w:jc w:val="both"/>
            </w:pPr>
            <w:r w:rsidRPr="00CF0BDD">
              <w:t xml:space="preserve">6. Czy muszą zostać zastosowane szyby bezpieczne oznaczone znakiem CE potwierdzającym bezpieczeństwo i możliwość zastosowania w miejscach publicznych ? </w:t>
            </w:r>
          </w:p>
          <w:p w14:paraId="3FB1FC98" w14:textId="77777777" w:rsidR="000F4371" w:rsidRPr="00CF0BDD" w:rsidRDefault="000F4371" w:rsidP="00836E83">
            <w:pPr>
              <w:spacing w:after="120" w:line="360" w:lineRule="auto"/>
              <w:ind w:left="30" w:right="-72"/>
              <w:jc w:val="both"/>
            </w:pPr>
            <w:r w:rsidRPr="00CF0BDD">
              <w:t xml:space="preserve">7. Czy w związku z obowiązującym rozporządzeniem UE nr 305/2011 z dnia 09.03.2011r w sprawie zharmonizowanych warunków wprowadzenia do obrotu wyrobów budowlanych Zamawiający żąda od Wykonawców, aby Ci dołączyli do oferty Certyfikat zgodności zakładowej kontroli produkcji wystawiony przez niezależny podmiot posiadający uprawnienia do certyfikacji celem weryfikacji czy oferowane konstrukcje stalowe wiat przystankowych spełniają wymogi polskich przepisów prawa i norm jakości dotyczących wyrobów </w:t>
            </w:r>
            <w:r w:rsidRPr="00CF0BDD">
              <w:lastRenderedPageBreak/>
              <w:t xml:space="preserve">budowlanych? </w:t>
            </w:r>
          </w:p>
          <w:p w14:paraId="3C3D7A41" w14:textId="5E46FD2E" w:rsidR="004657B8" w:rsidRPr="00CF0BDD" w:rsidRDefault="000F4371" w:rsidP="004657B8">
            <w:pPr>
              <w:spacing w:after="120" w:line="360" w:lineRule="auto"/>
              <w:ind w:left="30" w:right="-72"/>
              <w:jc w:val="both"/>
            </w:pPr>
            <w:r w:rsidRPr="00CF0BDD">
              <w:t>8. Czy Zamawiający wymaga aby konstrukcje wiat przystankowych były wykonane zgodnie z obowiązującymi przepisami tzn. została oznakowana znakiem CE?</w:t>
            </w:r>
          </w:p>
          <w:p w14:paraId="5252BF0E" w14:textId="77777777" w:rsidR="004657B8" w:rsidRDefault="004657B8" w:rsidP="0024042B">
            <w:pPr>
              <w:spacing w:after="40" w:line="276" w:lineRule="auto"/>
              <w:ind w:left="30" w:right="-72"/>
              <w:jc w:val="both"/>
              <w:rPr>
                <w:b/>
                <w:bCs/>
              </w:rPr>
            </w:pPr>
          </w:p>
          <w:p w14:paraId="2E722CF8" w14:textId="58A52394" w:rsidR="000F4371" w:rsidRDefault="000F4371" w:rsidP="0024042B">
            <w:pPr>
              <w:spacing w:after="40" w:line="276" w:lineRule="auto"/>
              <w:ind w:left="30" w:right="-72"/>
              <w:jc w:val="both"/>
              <w:rPr>
                <w:b/>
                <w:bCs/>
              </w:rPr>
            </w:pPr>
            <w:r w:rsidRPr="00CF0BDD">
              <w:rPr>
                <w:b/>
                <w:bCs/>
              </w:rPr>
              <w:t>Stanowisko (wyjaśnienie) Zamawiającego:</w:t>
            </w:r>
          </w:p>
          <w:p w14:paraId="1CA8A107" w14:textId="257F4411" w:rsidR="00CF0BDD" w:rsidRPr="00CF0BDD" w:rsidRDefault="00CF0BDD" w:rsidP="0024042B">
            <w:pPr>
              <w:numPr>
                <w:ilvl w:val="0"/>
                <w:numId w:val="8"/>
              </w:numPr>
              <w:spacing w:after="40" w:line="360" w:lineRule="auto"/>
              <w:ind w:right="-72"/>
              <w:jc w:val="both"/>
            </w:pPr>
            <w:r w:rsidRPr="00CF0BDD">
              <w:t xml:space="preserve">Zamawiający </w:t>
            </w:r>
            <w:r w:rsidR="0024042B">
              <w:t xml:space="preserve">potwierdza, że </w:t>
            </w:r>
            <w:r w:rsidR="0024042B" w:rsidRPr="00CF0BDD">
              <w:t>kosz na śmieci może być wykonany z  blachy ocynkowanej bez szczebli drewnianych</w:t>
            </w:r>
            <w:r w:rsidR="0024042B">
              <w:t>.</w:t>
            </w:r>
          </w:p>
          <w:p w14:paraId="0C364DF5" w14:textId="76DFE0A4" w:rsidR="00CF0BDD" w:rsidRPr="00CF0BDD" w:rsidRDefault="00112256" w:rsidP="0024042B">
            <w:pPr>
              <w:numPr>
                <w:ilvl w:val="0"/>
                <w:numId w:val="8"/>
              </w:numPr>
              <w:spacing w:after="40" w:line="360" w:lineRule="auto"/>
              <w:ind w:right="-72"/>
              <w:jc w:val="both"/>
            </w:pPr>
            <w:r>
              <w:t>Zamawiający informuje, że k</w:t>
            </w:r>
            <w:r w:rsidR="00CF0BDD" w:rsidRPr="00CF0BDD">
              <w:t>osz stanowi osobny element, niepołączony z wiatą.</w:t>
            </w:r>
          </w:p>
          <w:p w14:paraId="1A595D43" w14:textId="26CDEAA6" w:rsidR="00CF0BDD" w:rsidRPr="00CF0BDD" w:rsidRDefault="00112256" w:rsidP="0024042B">
            <w:pPr>
              <w:numPr>
                <w:ilvl w:val="0"/>
                <w:numId w:val="8"/>
              </w:numPr>
              <w:spacing w:after="40" w:line="360" w:lineRule="auto"/>
              <w:ind w:right="-72"/>
              <w:jc w:val="both"/>
            </w:pPr>
            <w:r>
              <w:t>Zamawiający informuje, że n</w:t>
            </w:r>
            <w:r w:rsidR="00CF0BDD" w:rsidRPr="00CF0BDD">
              <w:t>a tylnej szybie ma być wykonany sitodruk.</w:t>
            </w:r>
          </w:p>
          <w:p w14:paraId="715BA216" w14:textId="0FB1936B" w:rsidR="00CF0BDD" w:rsidRPr="00CF0BDD" w:rsidRDefault="00112256" w:rsidP="0024042B">
            <w:pPr>
              <w:numPr>
                <w:ilvl w:val="0"/>
                <w:numId w:val="8"/>
              </w:numPr>
              <w:spacing w:after="40" w:line="360" w:lineRule="auto"/>
              <w:ind w:right="-72"/>
              <w:jc w:val="both"/>
            </w:pPr>
            <w:r>
              <w:t>Zamawiający wymaga, by w</w:t>
            </w:r>
            <w:r w:rsidR="00CF0BDD" w:rsidRPr="00CF0BDD">
              <w:t xml:space="preserve">iata </w:t>
            </w:r>
            <w:r>
              <w:t>była</w:t>
            </w:r>
            <w:r w:rsidR="00CF0BDD" w:rsidRPr="00CF0BDD">
              <w:t xml:space="preserve"> przygotowana do montażu oświetlenia LED. Samo oświetlenie LED nie stanowi przedmiotu zamówienia. </w:t>
            </w:r>
          </w:p>
          <w:p w14:paraId="63662285" w14:textId="222BCC89" w:rsidR="00CF0BDD" w:rsidRPr="00CF0BDD" w:rsidRDefault="00CF0BDD" w:rsidP="0024042B">
            <w:pPr>
              <w:numPr>
                <w:ilvl w:val="0"/>
                <w:numId w:val="8"/>
              </w:numPr>
              <w:spacing w:after="40" w:line="360" w:lineRule="auto"/>
              <w:ind w:right="-72"/>
              <w:jc w:val="both"/>
            </w:pPr>
            <w:r w:rsidRPr="00CF0BDD">
              <w:t xml:space="preserve">Gablota </w:t>
            </w:r>
            <w:proofErr w:type="spellStart"/>
            <w:r w:rsidRPr="00CF0BDD">
              <w:t>CityLight</w:t>
            </w:r>
            <w:proofErr w:type="spellEnd"/>
            <w:r w:rsidRPr="00CF0BDD">
              <w:t xml:space="preserve"> nie stanowi elementu wyposażenia wiat przystankowych. Zamawiający wymaga jedynie, by wykonawca przygotował wiatę do ewentualnego późniejszego zamontowania w/w gabloty zgodnie z OPZ przez „zamontowanie w konstrukcji okablowania przygotowanych do podpięcia opcji elektrycznych, z wypustkami na podłączenie oświetlenia i bocznych ścianek typu </w:t>
            </w:r>
            <w:proofErr w:type="spellStart"/>
            <w:r w:rsidRPr="00CF0BDD">
              <w:t>citylight</w:t>
            </w:r>
            <w:proofErr w:type="spellEnd"/>
            <w:r w:rsidRPr="00CF0BDD">
              <w:t>”</w:t>
            </w:r>
            <w:r w:rsidR="0024042B">
              <w:t>.</w:t>
            </w:r>
          </w:p>
          <w:p w14:paraId="60474452" w14:textId="1058C05E" w:rsidR="00CF0BDD" w:rsidRPr="00CF0BDD" w:rsidRDefault="0024042B" w:rsidP="0024042B">
            <w:pPr>
              <w:numPr>
                <w:ilvl w:val="0"/>
                <w:numId w:val="8"/>
              </w:numPr>
              <w:spacing w:after="40" w:line="360" w:lineRule="auto"/>
              <w:ind w:right="-72"/>
              <w:jc w:val="both"/>
            </w:pPr>
            <w:r>
              <w:t xml:space="preserve">Zamawiający potwierdza, że </w:t>
            </w:r>
            <w:r w:rsidRPr="00CF0BDD">
              <w:t>muszą zostać zastosowane szyby bezpieczne</w:t>
            </w:r>
            <w:r w:rsidR="00112256">
              <w:t>,</w:t>
            </w:r>
            <w:r w:rsidRPr="00CF0BDD">
              <w:t xml:space="preserve"> oznaczone znakiem CE potwierdzając</w:t>
            </w:r>
            <w:r w:rsidR="00112256">
              <w:t>e</w:t>
            </w:r>
            <w:r w:rsidRPr="00CF0BDD">
              <w:t xml:space="preserve"> bezpieczeństwo i możliwość zastosowania w miejscach publicznych</w:t>
            </w:r>
            <w:r>
              <w:t>.</w:t>
            </w:r>
          </w:p>
          <w:p w14:paraId="2914EF3B" w14:textId="2F601670" w:rsidR="00CF0BDD" w:rsidRPr="00CF0BDD" w:rsidRDefault="004657B8" w:rsidP="0024042B">
            <w:pPr>
              <w:numPr>
                <w:ilvl w:val="0"/>
                <w:numId w:val="8"/>
              </w:numPr>
              <w:spacing w:after="40" w:line="360" w:lineRule="auto"/>
              <w:ind w:right="-72"/>
              <w:jc w:val="both"/>
            </w:pPr>
            <w:r w:rsidRPr="00CF0BDD">
              <w:t xml:space="preserve">Zamawiający </w:t>
            </w:r>
            <w:r>
              <w:t xml:space="preserve">nie </w:t>
            </w:r>
            <w:r w:rsidRPr="00CF0BDD">
              <w:t xml:space="preserve">żąda od Wykonawców </w:t>
            </w:r>
            <w:r>
              <w:t xml:space="preserve">dołączenia </w:t>
            </w:r>
            <w:r w:rsidRPr="00CF0BDD">
              <w:t>do oferty Certyfikat</w:t>
            </w:r>
            <w:r>
              <w:t>u</w:t>
            </w:r>
            <w:r w:rsidRPr="00CF0BDD">
              <w:t xml:space="preserve"> zgodności zakładowej kontroli produkcji wystawion</w:t>
            </w:r>
            <w:r>
              <w:t>ego</w:t>
            </w:r>
            <w:r w:rsidRPr="00CF0BDD">
              <w:t xml:space="preserve"> przez niezależny podmiot posiadający uprawnienia do certyfikacji celem weryfikacji czy oferowane konstrukcje stalowe wiat przystankowych spełniają wymogi polskich przepisów prawa i norm jakości dotyczących wyrobów budowlanych</w:t>
            </w:r>
            <w:r>
              <w:t>.</w:t>
            </w:r>
          </w:p>
          <w:p w14:paraId="7C957D09" w14:textId="20931A00" w:rsidR="00CF0BDD" w:rsidRPr="00CF0BDD" w:rsidRDefault="004657B8" w:rsidP="00112256">
            <w:pPr>
              <w:numPr>
                <w:ilvl w:val="0"/>
                <w:numId w:val="8"/>
              </w:numPr>
              <w:spacing w:after="40" w:line="360" w:lineRule="auto"/>
              <w:ind w:right="-72"/>
              <w:jc w:val="both"/>
            </w:pPr>
            <w:r>
              <w:t xml:space="preserve">Zamawiający wymaga </w:t>
            </w:r>
            <w:r w:rsidRPr="00CF0BDD">
              <w:t>aby konstrukcje wiat przystankowych były wykonane zgodnie z obowiązującymi przepisami tzn. został</w:t>
            </w:r>
            <w:r w:rsidR="00112256">
              <w:t>y</w:t>
            </w:r>
            <w:r w:rsidRPr="00CF0BDD">
              <w:t xml:space="preserve"> oznakowana znakiem CE</w:t>
            </w:r>
          </w:p>
          <w:p w14:paraId="0E5947D4" w14:textId="77777777" w:rsidR="000F4371" w:rsidRDefault="000F4371" w:rsidP="00CF0BDD">
            <w:pPr>
              <w:spacing w:after="60" w:line="360" w:lineRule="auto"/>
              <w:ind w:right="-72"/>
              <w:jc w:val="both"/>
              <w:rPr>
                <w:highlight w:val="darkGray"/>
              </w:rPr>
            </w:pPr>
          </w:p>
          <w:p w14:paraId="3BEB5B51" w14:textId="77777777" w:rsidR="004657B8" w:rsidRDefault="004657B8" w:rsidP="00CF0BDD">
            <w:pPr>
              <w:spacing w:after="60" w:line="360" w:lineRule="auto"/>
              <w:ind w:right="-72"/>
              <w:jc w:val="both"/>
              <w:rPr>
                <w:highlight w:val="darkGray"/>
              </w:rPr>
            </w:pPr>
          </w:p>
          <w:p w14:paraId="6D33E70E" w14:textId="2D2821F0" w:rsidR="004657B8" w:rsidRPr="00CF0BDD" w:rsidRDefault="004657B8" w:rsidP="00CF0BDD">
            <w:pPr>
              <w:spacing w:after="60" w:line="360" w:lineRule="auto"/>
              <w:ind w:right="-72"/>
              <w:jc w:val="both"/>
              <w:rPr>
                <w:highlight w:val="darkGray"/>
              </w:rPr>
            </w:pPr>
          </w:p>
        </w:tc>
      </w:tr>
    </w:tbl>
    <w:p w14:paraId="129B9EFB" w14:textId="5524331C" w:rsidR="00BE7BFD" w:rsidRPr="00CF0BDD" w:rsidRDefault="00BE7BFD" w:rsidP="00112256"/>
    <w:sectPr w:rsidR="00BE7BFD" w:rsidRPr="00CF0BDD"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C3908" w14:textId="77777777" w:rsidR="00775B0E" w:rsidRDefault="00775B0E">
      <w:r>
        <w:separator/>
      </w:r>
    </w:p>
  </w:endnote>
  <w:endnote w:type="continuationSeparator" w:id="0">
    <w:p w14:paraId="203CFF44" w14:textId="77777777" w:rsidR="00775B0E" w:rsidRDefault="0077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4965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02861E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E8C53" w14:textId="52D707AE"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6AE4D" w14:textId="77777777" w:rsidR="006D4AB3" w:rsidRDefault="006D4AB3">
    <w:pPr>
      <w:pStyle w:val="Stopka"/>
      <w:pBdr>
        <w:bottom w:val="single" w:sz="6" w:space="0" w:color="auto"/>
      </w:pBdr>
      <w:tabs>
        <w:tab w:val="clear" w:pos="4536"/>
        <w:tab w:val="left" w:pos="6237"/>
      </w:tabs>
    </w:pPr>
  </w:p>
  <w:p w14:paraId="72397AD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22B67A6" w14:textId="77777777" w:rsidR="006D4AB3" w:rsidRDefault="006D4AB3">
    <w:pPr>
      <w:pStyle w:val="Stopka"/>
      <w:tabs>
        <w:tab w:val="clear" w:pos="4536"/>
        <w:tab w:val="left" w:pos="6237"/>
      </w:tabs>
    </w:pPr>
  </w:p>
  <w:p w14:paraId="76340C6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10A67" w14:textId="77777777" w:rsidR="00775B0E" w:rsidRDefault="00775B0E">
      <w:r>
        <w:separator/>
      </w:r>
    </w:p>
  </w:footnote>
  <w:footnote w:type="continuationSeparator" w:id="0">
    <w:p w14:paraId="73A19A48" w14:textId="77777777" w:rsidR="00775B0E" w:rsidRDefault="00775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1C9B7" w14:textId="77777777" w:rsidR="000F4371" w:rsidRDefault="000F43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0249C" w14:textId="77777777" w:rsidR="000F4371" w:rsidRDefault="000F43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FB75C" w14:textId="77777777" w:rsidR="000F4371" w:rsidRDefault="000F43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2AC3867"/>
    <w:multiLevelType w:val="hybridMultilevel"/>
    <w:tmpl w:val="EF60B546"/>
    <w:lvl w:ilvl="0" w:tplc="22EE8D9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D2F5227"/>
    <w:multiLevelType w:val="hybridMultilevel"/>
    <w:tmpl w:val="0B0E73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20353458">
    <w:abstractNumId w:val="4"/>
  </w:num>
  <w:num w:numId="2" w16cid:durableId="208498720">
    <w:abstractNumId w:val="8"/>
  </w:num>
  <w:num w:numId="3" w16cid:durableId="1076131115">
    <w:abstractNumId w:val="3"/>
  </w:num>
  <w:num w:numId="4" w16cid:durableId="896433853">
    <w:abstractNumId w:val="7"/>
  </w:num>
  <w:num w:numId="5" w16cid:durableId="1553030852">
    <w:abstractNumId w:val="0"/>
  </w:num>
  <w:num w:numId="6" w16cid:durableId="1343512697">
    <w:abstractNumId w:val="1"/>
  </w:num>
  <w:num w:numId="7" w16cid:durableId="1413769663">
    <w:abstractNumId w:val="6"/>
  </w:num>
  <w:num w:numId="8" w16cid:durableId="1219244028">
    <w:abstractNumId w:val="2"/>
  </w:num>
  <w:num w:numId="9" w16cid:durableId="7323934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5B0E"/>
    <w:rsid w:val="00031374"/>
    <w:rsid w:val="000A1097"/>
    <w:rsid w:val="000E2A8F"/>
    <w:rsid w:val="000F4371"/>
    <w:rsid w:val="00112256"/>
    <w:rsid w:val="0012774F"/>
    <w:rsid w:val="00144B7A"/>
    <w:rsid w:val="00180C6E"/>
    <w:rsid w:val="0024042B"/>
    <w:rsid w:val="0029606A"/>
    <w:rsid w:val="002A5FC9"/>
    <w:rsid w:val="004657B8"/>
    <w:rsid w:val="004848F3"/>
    <w:rsid w:val="004A75F2"/>
    <w:rsid w:val="004E4B64"/>
    <w:rsid w:val="005144A9"/>
    <w:rsid w:val="00520165"/>
    <w:rsid w:val="00565463"/>
    <w:rsid w:val="005A3F90"/>
    <w:rsid w:val="005B1B08"/>
    <w:rsid w:val="00632C3C"/>
    <w:rsid w:val="00662BDB"/>
    <w:rsid w:val="006A5DF1"/>
    <w:rsid w:val="006B7198"/>
    <w:rsid w:val="006D4AB3"/>
    <w:rsid w:val="006F3B81"/>
    <w:rsid w:val="00775B0E"/>
    <w:rsid w:val="007D7198"/>
    <w:rsid w:val="00843A88"/>
    <w:rsid w:val="00864A4B"/>
    <w:rsid w:val="00870F9F"/>
    <w:rsid w:val="008804B6"/>
    <w:rsid w:val="00897AB0"/>
    <w:rsid w:val="008A3553"/>
    <w:rsid w:val="008F74F0"/>
    <w:rsid w:val="00A17BA9"/>
    <w:rsid w:val="00A905AC"/>
    <w:rsid w:val="00BA6584"/>
    <w:rsid w:val="00BE7BFD"/>
    <w:rsid w:val="00C370F2"/>
    <w:rsid w:val="00C44EEC"/>
    <w:rsid w:val="00C46732"/>
    <w:rsid w:val="00CF0BDD"/>
    <w:rsid w:val="00D22FFA"/>
    <w:rsid w:val="00D37BCC"/>
    <w:rsid w:val="00D8461B"/>
    <w:rsid w:val="00D915F2"/>
    <w:rsid w:val="00DF32E8"/>
    <w:rsid w:val="00DF53CA"/>
    <w:rsid w:val="00E21B49"/>
    <w:rsid w:val="00E2789F"/>
    <w:rsid w:val="00E72428"/>
    <w:rsid w:val="00E74BC3"/>
    <w:rsid w:val="00E935D6"/>
    <w:rsid w:val="00EA14B3"/>
    <w:rsid w:val="00EA416E"/>
    <w:rsid w:val="00FB0D76"/>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4304F3"/>
  <w15:chartTrackingRefBased/>
  <w15:docId w15:val="{E9351A65-0DB9-4BB1-BCAF-54B4E3BF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35420705">
      <w:bodyDiv w:val="1"/>
      <w:marLeft w:val="0"/>
      <w:marRight w:val="0"/>
      <w:marTop w:val="0"/>
      <w:marBottom w:val="0"/>
      <w:divBdr>
        <w:top w:val="none" w:sz="0" w:space="0" w:color="auto"/>
        <w:left w:val="none" w:sz="0" w:space="0" w:color="auto"/>
        <w:bottom w:val="none" w:sz="0" w:space="0" w:color="auto"/>
        <w:right w:val="none" w:sz="0" w:space="0" w:color="auto"/>
      </w:divBdr>
    </w:div>
    <w:div w:id="186628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484</Words>
  <Characters>3174</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Raniszewska</dc:creator>
  <cp:keywords/>
  <cp:lastModifiedBy>Agnieszka Raniszewska</cp:lastModifiedBy>
  <cp:revision>2</cp:revision>
  <cp:lastPrinted>2025-03-25T07:23:00Z</cp:lastPrinted>
  <dcterms:created xsi:type="dcterms:W3CDTF">2025-03-25T07:23:00Z</dcterms:created>
  <dcterms:modified xsi:type="dcterms:W3CDTF">2025-03-25T07:23:00Z</dcterms:modified>
</cp:coreProperties>
</file>