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1ADF2" w14:textId="4BBB62F9" w:rsidR="00B36EDA" w:rsidRPr="006C2D8F" w:rsidRDefault="003030D6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6C2D8F">
        <w:rPr>
          <w:sz w:val="20"/>
          <w:szCs w:val="20"/>
        </w:rPr>
        <w:t>Niepołomice</w:t>
      </w:r>
      <w:r w:rsidR="00B36EDA" w:rsidRPr="006C2D8F">
        <w:rPr>
          <w:sz w:val="20"/>
          <w:szCs w:val="20"/>
        </w:rPr>
        <w:t xml:space="preserve"> dnia: </w:t>
      </w:r>
      <w:r w:rsidRPr="006C2D8F">
        <w:rPr>
          <w:sz w:val="20"/>
          <w:szCs w:val="20"/>
        </w:rPr>
        <w:t>2025-03-2</w:t>
      </w:r>
      <w:r w:rsidR="006C2D8F" w:rsidRPr="006C2D8F">
        <w:rPr>
          <w:sz w:val="20"/>
          <w:szCs w:val="20"/>
        </w:rPr>
        <w:t>5</w:t>
      </w:r>
    </w:p>
    <w:p w14:paraId="106B15B4" w14:textId="03A00FCF" w:rsidR="00B36EDA" w:rsidRPr="006C2D8F" w:rsidRDefault="003030D6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6C2D8F">
        <w:rPr>
          <w:b/>
          <w:bCs/>
          <w:sz w:val="20"/>
          <w:szCs w:val="20"/>
        </w:rPr>
        <w:t>GMINA NIEPOŁOMICE</w:t>
      </w:r>
    </w:p>
    <w:p w14:paraId="772C465F" w14:textId="7AE085B9" w:rsidR="00B36EDA" w:rsidRPr="006C2D8F" w:rsidRDefault="003030D6" w:rsidP="00B36EDA">
      <w:pPr>
        <w:spacing w:line="360" w:lineRule="auto"/>
        <w:ind w:right="3969"/>
        <w:rPr>
          <w:sz w:val="20"/>
          <w:szCs w:val="20"/>
        </w:rPr>
      </w:pPr>
      <w:r w:rsidRPr="006C2D8F">
        <w:rPr>
          <w:sz w:val="20"/>
          <w:szCs w:val="20"/>
        </w:rPr>
        <w:t>Pl. Zwycięstwa</w:t>
      </w:r>
      <w:r w:rsidR="00B36EDA" w:rsidRPr="006C2D8F">
        <w:rPr>
          <w:sz w:val="20"/>
          <w:szCs w:val="20"/>
        </w:rPr>
        <w:t xml:space="preserve"> </w:t>
      </w:r>
      <w:r w:rsidRPr="006C2D8F">
        <w:rPr>
          <w:sz w:val="20"/>
          <w:szCs w:val="20"/>
        </w:rPr>
        <w:t>13</w:t>
      </w:r>
    </w:p>
    <w:p w14:paraId="78949C40" w14:textId="3FEFBDB3" w:rsidR="00B36EDA" w:rsidRPr="006C2D8F" w:rsidRDefault="003030D6" w:rsidP="00B36EDA">
      <w:pPr>
        <w:ind w:right="3969"/>
        <w:rPr>
          <w:sz w:val="20"/>
          <w:szCs w:val="20"/>
        </w:rPr>
      </w:pPr>
      <w:r w:rsidRPr="006C2D8F">
        <w:rPr>
          <w:sz w:val="20"/>
          <w:szCs w:val="20"/>
        </w:rPr>
        <w:t>32-005</w:t>
      </w:r>
      <w:r w:rsidR="00B36EDA" w:rsidRPr="006C2D8F">
        <w:rPr>
          <w:sz w:val="20"/>
          <w:szCs w:val="20"/>
        </w:rPr>
        <w:t xml:space="preserve"> </w:t>
      </w:r>
      <w:r w:rsidRPr="006C2D8F">
        <w:rPr>
          <w:sz w:val="20"/>
          <w:szCs w:val="20"/>
        </w:rPr>
        <w:t>Niepołomice</w:t>
      </w:r>
    </w:p>
    <w:p w14:paraId="7F4FC5C4" w14:textId="77777777" w:rsidR="00B36EDA" w:rsidRPr="006C2D8F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C2D8F" w14:paraId="1239F370" w14:textId="77777777" w:rsidTr="00B36EDA">
        <w:tc>
          <w:tcPr>
            <w:tcW w:w="9923" w:type="dxa"/>
            <w:shd w:val="clear" w:color="auto" w:fill="F2F2F2"/>
            <w:hideMark/>
          </w:tcPr>
          <w:p w14:paraId="3262DB0D" w14:textId="77777777" w:rsidR="00B36EDA" w:rsidRPr="006C2D8F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C2D8F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157A5C77" w14:textId="77777777" w:rsidR="00B36EDA" w:rsidRPr="006C2D8F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C2D8F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543CB7A0" w14:textId="77777777" w:rsidR="00B36EDA" w:rsidRPr="006C2D8F" w:rsidRDefault="00B36EDA" w:rsidP="006C2D8F">
      <w:pPr>
        <w:keepNext/>
        <w:outlineLvl w:val="0"/>
        <w:rPr>
          <w:b/>
          <w:sz w:val="20"/>
          <w:szCs w:val="20"/>
        </w:rPr>
      </w:pPr>
    </w:p>
    <w:p w14:paraId="385D47D9" w14:textId="77777777" w:rsidR="00B36EDA" w:rsidRPr="006C2D8F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6C2D8F">
        <w:rPr>
          <w:rFonts w:eastAsia="Calibri"/>
          <w:sz w:val="20"/>
          <w:szCs w:val="20"/>
          <w:lang w:eastAsia="en-US"/>
        </w:rPr>
        <w:t xml:space="preserve">Dotyczy </w:t>
      </w:r>
      <w:r w:rsidRPr="006C2D8F">
        <w:rPr>
          <w:sz w:val="20"/>
          <w:szCs w:val="20"/>
        </w:rPr>
        <w:t>postępowania o udzielenie zamówienia publicznego</w:t>
      </w:r>
      <w:r w:rsidRPr="006C2D8F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C2D8F" w14:paraId="45F3FB50" w14:textId="77777777" w:rsidTr="00B36EDA">
        <w:tc>
          <w:tcPr>
            <w:tcW w:w="2269" w:type="dxa"/>
            <w:shd w:val="clear" w:color="auto" w:fill="auto"/>
          </w:tcPr>
          <w:p w14:paraId="6D9A17B0" w14:textId="77777777" w:rsidR="00B36EDA" w:rsidRPr="006C2D8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B8B9C32" w14:textId="0FFB21CD" w:rsidR="00B36EDA" w:rsidRPr="006C2D8F" w:rsidRDefault="003030D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2D8F">
              <w:rPr>
                <w:bCs/>
                <w:sz w:val="20"/>
                <w:szCs w:val="20"/>
              </w:rPr>
              <w:t>Wykonanie usługi odbioru, transportu i zagospodarowania odpadów</w:t>
            </w:r>
          </w:p>
        </w:tc>
      </w:tr>
      <w:tr w:rsidR="003030D6" w:rsidRPr="006C2D8F" w14:paraId="368C234C" w14:textId="77777777" w:rsidTr="00A261E2">
        <w:tc>
          <w:tcPr>
            <w:tcW w:w="2269" w:type="dxa"/>
            <w:shd w:val="clear" w:color="auto" w:fill="auto"/>
          </w:tcPr>
          <w:p w14:paraId="075AD5CF" w14:textId="77777777" w:rsidR="003030D6" w:rsidRPr="006C2D8F" w:rsidRDefault="003030D6" w:rsidP="00A261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2C91089" w14:textId="7362AB3D" w:rsidR="003030D6" w:rsidRPr="006C2D8F" w:rsidRDefault="003030D6" w:rsidP="00A261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2D8F">
              <w:rPr>
                <w:bCs/>
                <w:sz w:val="20"/>
                <w:szCs w:val="20"/>
              </w:rPr>
              <w:t>ZP.271.4.2025</w:t>
            </w:r>
          </w:p>
        </w:tc>
      </w:tr>
    </w:tbl>
    <w:p w14:paraId="01E663B7" w14:textId="77777777" w:rsidR="00B36EDA" w:rsidRPr="006C2D8F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7E8C14C8" w14:textId="54D8A062" w:rsidR="00B36EDA" w:rsidRPr="006C2D8F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6C2D8F">
        <w:rPr>
          <w:sz w:val="20"/>
          <w:szCs w:val="20"/>
        </w:rPr>
        <w:t xml:space="preserve">Zamawiający, </w:t>
      </w:r>
      <w:r w:rsidR="003030D6" w:rsidRPr="006C2D8F">
        <w:rPr>
          <w:b/>
          <w:sz w:val="20"/>
          <w:szCs w:val="20"/>
        </w:rPr>
        <w:t>GMINA NIEPOŁOMICE</w:t>
      </w:r>
      <w:r w:rsidRPr="006C2D8F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3030D6" w:rsidRPr="006C2D8F">
        <w:rPr>
          <w:sz w:val="20"/>
          <w:szCs w:val="20"/>
        </w:rPr>
        <w:t>(</w:t>
      </w:r>
      <w:proofErr w:type="spellStart"/>
      <w:r w:rsidR="003030D6" w:rsidRPr="006C2D8F">
        <w:rPr>
          <w:sz w:val="20"/>
          <w:szCs w:val="20"/>
        </w:rPr>
        <w:t>t.j</w:t>
      </w:r>
      <w:proofErr w:type="spellEnd"/>
      <w:r w:rsidR="003030D6" w:rsidRPr="006C2D8F">
        <w:rPr>
          <w:sz w:val="20"/>
          <w:szCs w:val="20"/>
        </w:rPr>
        <w:t>. Dz. U. z 2024 poz. 1320)</w:t>
      </w:r>
      <w:r w:rsidRPr="006C2D8F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030D6" w:rsidRPr="006C2D8F" w14:paraId="0B5437DB" w14:textId="77777777" w:rsidTr="006C2D8F">
        <w:trPr>
          <w:cantSplit/>
          <w:trHeight w:val="4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0D5C" w14:textId="0B49BB33" w:rsidR="003030D6" w:rsidRPr="006C2D8F" w:rsidRDefault="003030D6" w:rsidP="00A261E2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6C2D8F">
              <w:rPr>
                <w:b/>
                <w:bCs/>
                <w:sz w:val="20"/>
                <w:szCs w:val="20"/>
              </w:rPr>
              <w:t xml:space="preserve">Część nr </w:t>
            </w:r>
            <w:r w:rsidRPr="006C2D8F">
              <w:rPr>
                <w:b/>
                <w:bCs/>
                <w:sz w:val="20"/>
                <w:szCs w:val="20"/>
              </w:rPr>
              <w:t>1</w:t>
            </w:r>
            <w:r w:rsidRPr="006C2D8F">
              <w:rPr>
                <w:sz w:val="20"/>
                <w:szCs w:val="20"/>
              </w:rPr>
              <w:t xml:space="preserve">: </w:t>
            </w:r>
            <w:r w:rsidRPr="006C2D8F">
              <w:rPr>
                <w:sz w:val="20"/>
                <w:szCs w:val="20"/>
              </w:rPr>
              <w:t>Usługa polegająca  na opróżniania koszy i pojemników, transporcie i zagospodarowaniu odpadów z koszy ulicznych, przystankowych, placów zabaw oraz pojemników na psie odchody zlokalizowanych na terenie Gminy Niepołomice</w:t>
            </w:r>
          </w:p>
          <w:p w14:paraId="56E48ECF" w14:textId="77777777" w:rsidR="006C2D8F" w:rsidRPr="006C2D8F" w:rsidRDefault="006C2D8F" w:rsidP="006C2D8F">
            <w:pPr>
              <w:spacing w:before="80" w:after="40"/>
              <w:rPr>
                <w:b/>
                <w:bCs/>
                <w:sz w:val="20"/>
                <w:szCs w:val="20"/>
              </w:rPr>
            </w:pPr>
            <w:r w:rsidRPr="006C2D8F">
              <w:rPr>
                <w:b/>
                <w:bCs/>
                <w:sz w:val="20"/>
                <w:szCs w:val="20"/>
              </w:rPr>
              <w:t xml:space="preserve">Konsorcjum </w:t>
            </w:r>
          </w:p>
          <w:p w14:paraId="19477EC8" w14:textId="77777777" w:rsidR="006C2D8F" w:rsidRPr="006C2D8F" w:rsidRDefault="006C2D8F" w:rsidP="006C2D8F">
            <w:pPr>
              <w:spacing w:before="80" w:after="40"/>
              <w:rPr>
                <w:b/>
                <w:bCs/>
                <w:sz w:val="20"/>
                <w:szCs w:val="20"/>
              </w:rPr>
            </w:pPr>
            <w:r w:rsidRPr="006C2D8F">
              <w:rPr>
                <w:b/>
                <w:bCs/>
                <w:sz w:val="20"/>
                <w:szCs w:val="20"/>
              </w:rPr>
              <w:t>Lider: Małopolskie Przedsiębiorstwo Gospodarki Odpadami Sp. z o.o.</w:t>
            </w:r>
          </w:p>
          <w:p w14:paraId="66D7817E" w14:textId="77777777" w:rsidR="006C2D8F" w:rsidRPr="006C2D8F" w:rsidRDefault="006C2D8F" w:rsidP="006C2D8F">
            <w:pPr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 xml:space="preserve">ul. Barska 12 </w:t>
            </w:r>
          </w:p>
          <w:p w14:paraId="748F9982" w14:textId="77777777" w:rsidR="006C2D8F" w:rsidRPr="006C2D8F" w:rsidRDefault="006C2D8F" w:rsidP="006C2D8F">
            <w:pPr>
              <w:spacing w:after="80"/>
              <w:jc w:val="both"/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30-307 Kraków</w:t>
            </w:r>
          </w:p>
          <w:p w14:paraId="44010F28" w14:textId="77777777" w:rsidR="006C2D8F" w:rsidRPr="006C2D8F" w:rsidRDefault="006C2D8F" w:rsidP="006C2D8F">
            <w:pPr>
              <w:spacing w:after="80"/>
              <w:jc w:val="both"/>
              <w:rPr>
                <w:b/>
                <w:bCs/>
                <w:sz w:val="20"/>
                <w:szCs w:val="20"/>
              </w:rPr>
            </w:pPr>
            <w:r w:rsidRPr="006C2D8F">
              <w:rPr>
                <w:b/>
                <w:bCs/>
                <w:sz w:val="20"/>
                <w:szCs w:val="20"/>
              </w:rPr>
              <w:t xml:space="preserve">Partner: PPHU MB PROFIT Maciej </w:t>
            </w:r>
            <w:proofErr w:type="spellStart"/>
            <w:r w:rsidRPr="006C2D8F">
              <w:rPr>
                <w:b/>
                <w:bCs/>
                <w:sz w:val="20"/>
                <w:szCs w:val="20"/>
              </w:rPr>
              <w:t>Białczyk</w:t>
            </w:r>
            <w:proofErr w:type="spellEnd"/>
          </w:p>
          <w:p w14:paraId="77AF3FFA" w14:textId="77777777" w:rsidR="006C2D8F" w:rsidRPr="006C2D8F" w:rsidRDefault="006C2D8F" w:rsidP="006C2D8F">
            <w:pPr>
              <w:spacing w:after="80"/>
              <w:jc w:val="both"/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Os. 2 Pułku Lotniczego 16/35</w:t>
            </w:r>
          </w:p>
          <w:p w14:paraId="0CAA988F" w14:textId="193660D8" w:rsidR="003030D6" w:rsidRPr="006C2D8F" w:rsidRDefault="006C2D8F" w:rsidP="006C2D8F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31-868 Kraków</w:t>
            </w:r>
          </w:p>
          <w:p w14:paraId="07AB6D0F" w14:textId="0422FA7A" w:rsidR="003030D6" w:rsidRPr="006C2D8F" w:rsidRDefault="003030D6" w:rsidP="00A261E2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 xml:space="preserve">za cenę wykonania przedmiotu zamówienia w wysokości </w:t>
            </w:r>
            <w:r w:rsidRPr="006C2D8F">
              <w:rPr>
                <w:b/>
                <w:sz w:val="20"/>
                <w:szCs w:val="20"/>
              </w:rPr>
              <w:t>347 324.25 zł</w:t>
            </w:r>
            <w:r w:rsidRPr="006C2D8F">
              <w:rPr>
                <w:sz w:val="20"/>
                <w:szCs w:val="20"/>
              </w:rPr>
              <w:t xml:space="preserve"> </w:t>
            </w:r>
            <w:r w:rsidRPr="006C2D8F">
              <w:rPr>
                <w:b/>
                <w:bCs/>
                <w:sz w:val="20"/>
                <w:szCs w:val="20"/>
              </w:rPr>
              <w:t>brutto</w:t>
            </w:r>
            <w:r w:rsidRPr="006C2D8F">
              <w:rPr>
                <w:bCs/>
                <w:sz w:val="20"/>
                <w:szCs w:val="20"/>
              </w:rPr>
              <w:t>.</w:t>
            </w:r>
          </w:p>
          <w:p w14:paraId="56839A63" w14:textId="77777777" w:rsidR="003030D6" w:rsidRPr="006C2D8F" w:rsidRDefault="003030D6" w:rsidP="00A261E2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6C2D8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C2D8F">
              <w:rPr>
                <w:color w:val="000000"/>
                <w:sz w:val="20"/>
                <w:szCs w:val="20"/>
              </w:rPr>
              <w:t>:</w:t>
            </w:r>
          </w:p>
          <w:p w14:paraId="22EFC032" w14:textId="7A1E751B" w:rsidR="006C2D8F" w:rsidRPr="006C2D8F" w:rsidRDefault="006C2D8F" w:rsidP="006C2D8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Dokonano</w:t>
            </w:r>
            <w:r w:rsidR="003030D6" w:rsidRPr="006C2D8F">
              <w:rPr>
                <w:sz w:val="20"/>
                <w:szCs w:val="20"/>
              </w:rPr>
              <w:t xml:space="preserve"> </w:t>
            </w:r>
            <w:r w:rsidRPr="006C2D8F">
              <w:rPr>
                <w:sz w:val="20"/>
                <w:szCs w:val="20"/>
              </w:rPr>
              <w:t>wyboru</w:t>
            </w:r>
            <w:r w:rsidR="003030D6" w:rsidRPr="006C2D8F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  <w:p w14:paraId="11C69BD0" w14:textId="746DB900" w:rsidR="006C2D8F" w:rsidRPr="006C2D8F" w:rsidRDefault="006C2D8F" w:rsidP="006C2D8F"/>
        </w:tc>
      </w:tr>
      <w:tr w:rsidR="003030D6" w:rsidRPr="006C2D8F" w14:paraId="3E0414BC" w14:textId="77777777" w:rsidTr="003030D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6B5DA" w14:textId="6DE41CE7" w:rsidR="003030D6" w:rsidRPr="006C2D8F" w:rsidRDefault="003030D6" w:rsidP="00A261E2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6C2D8F">
              <w:rPr>
                <w:b/>
                <w:bCs/>
                <w:sz w:val="20"/>
                <w:szCs w:val="20"/>
              </w:rPr>
              <w:t xml:space="preserve">Część nr </w:t>
            </w:r>
            <w:r w:rsidRPr="006C2D8F">
              <w:rPr>
                <w:b/>
                <w:bCs/>
                <w:sz w:val="20"/>
                <w:szCs w:val="20"/>
              </w:rPr>
              <w:t>2</w:t>
            </w:r>
            <w:r w:rsidRPr="006C2D8F">
              <w:rPr>
                <w:sz w:val="20"/>
                <w:szCs w:val="20"/>
              </w:rPr>
              <w:t xml:space="preserve">: </w:t>
            </w:r>
            <w:r w:rsidRPr="006C2D8F">
              <w:rPr>
                <w:sz w:val="20"/>
                <w:szCs w:val="20"/>
              </w:rPr>
              <w:t>Usługa polegająca  na  odbiorze  odpadów z budynków gminnych</w:t>
            </w:r>
          </w:p>
          <w:p w14:paraId="7C4B39BE" w14:textId="1E285783" w:rsidR="003030D6" w:rsidRPr="006C2D8F" w:rsidRDefault="003030D6" w:rsidP="00A261E2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C2D8F">
              <w:rPr>
                <w:b/>
                <w:sz w:val="20"/>
                <w:szCs w:val="20"/>
              </w:rPr>
              <w:t>PreZero</w:t>
            </w:r>
            <w:proofErr w:type="spellEnd"/>
            <w:r w:rsidRPr="006C2D8F">
              <w:rPr>
                <w:b/>
                <w:sz w:val="20"/>
                <w:szCs w:val="20"/>
              </w:rPr>
              <w:t xml:space="preserve"> Małopolska Sp. z o.o.</w:t>
            </w:r>
          </w:p>
          <w:p w14:paraId="6CF32E26" w14:textId="55BCA05C" w:rsidR="003030D6" w:rsidRPr="006C2D8F" w:rsidRDefault="006C2D8F" w:rsidP="00A261E2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3030D6" w:rsidRPr="006C2D8F">
              <w:rPr>
                <w:bCs/>
                <w:sz w:val="20"/>
                <w:szCs w:val="20"/>
              </w:rPr>
              <w:t>K</w:t>
            </w:r>
            <w:r w:rsidRPr="006C2D8F">
              <w:rPr>
                <w:bCs/>
                <w:sz w:val="20"/>
                <w:szCs w:val="20"/>
              </w:rPr>
              <w:t>osiarzy</w:t>
            </w:r>
            <w:r w:rsidR="003030D6" w:rsidRPr="006C2D8F">
              <w:rPr>
                <w:bCs/>
                <w:sz w:val="20"/>
                <w:szCs w:val="20"/>
              </w:rPr>
              <w:t xml:space="preserve"> </w:t>
            </w:r>
            <w:r w:rsidR="003030D6" w:rsidRPr="006C2D8F">
              <w:rPr>
                <w:bCs/>
                <w:sz w:val="20"/>
                <w:szCs w:val="20"/>
              </w:rPr>
              <w:t>5A</w:t>
            </w:r>
            <w:r w:rsidR="003030D6" w:rsidRPr="006C2D8F">
              <w:rPr>
                <w:bCs/>
                <w:sz w:val="20"/>
                <w:szCs w:val="20"/>
              </w:rPr>
              <w:t xml:space="preserve"> </w:t>
            </w:r>
          </w:p>
          <w:p w14:paraId="483E5905" w14:textId="5B75BA62" w:rsidR="003030D6" w:rsidRPr="006C2D8F" w:rsidRDefault="003030D6" w:rsidP="00A261E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C2D8F">
              <w:rPr>
                <w:bCs/>
                <w:sz w:val="20"/>
                <w:szCs w:val="20"/>
              </w:rPr>
              <w:t>30-731</w:t>
            </w:r>
            <w:r w:rsidRPr="006C2D8F">
              <w:rPr>
                <w:bCs/>
                <w:sz w:val="20"/>
                <w:szCs w:val="20"/>
              </w:rPr>
              <w:t xml:space="preserve"> </w:t>
            </w:r>
            <w:r w:rsidRPr="006C2D8F">
              <w:rPr>
                <w:bCs/>
                <w:sz w:val="20"/>
                <w:szCs w:val="20"/>
              </w:rPr>
              <w:t>Kraków</w:t>
            </w:r>
          </w:p>
          <w:p w14:paraId="1AEA0057" w14:textId="0C7FF558" w:rsidR="003030D6" w:rsidRPr="006C2D8F" w:rsidRDefault="003030D6" w:rsidP="00A261E2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 xml:space="preserve">za cenę wykonania przedmiotu zamówienia w wysokości </w:t>
            </w:r>
            <w:r w:rsidRPr="006C2D8F">
              <w:rPr>
                <w:b/>
                <w:sz w:val="20"/>
                <w:szCs w:val="20"/>
              </w:rPr>
              <w:t>180 792.00 zł</w:t>
            </w:r>
            <w:r w:rsidRPr="006C2D8F">
              <w:rPr>
                <w:sz w:val="20"/>
                <w:szCs w:val="20"/>
              </w:rPr>
              <w:t xml:space="preserve"> </w:t>
            </w:r>
            <w:r w:rsidRPr="006C2D8F">
              <w:rPr>
                <w:b/>
                <w:bCs/>
                <w:sz w:val="20"/>
                <w:szCs w:val="20"/>
              </w:rPr>
              <w:t>brutto</w:t>
            </w:r>
            <w:r w:rsidRPr="006C2D8F">
              <w:rPr>
                <w:bCs/>
                <w:sz w:val="20"/>
                <w:szCs w:val="20"/>
              </w:rPr>
              <w:t>.</w:t>
            </w:r>
          </w:p>
          <w:p w14:paraId="1E1BD62F" w14:textId="77777777" w:rsidR="003030D6" w:rsidRPr="006C2D8F" w:rsidRDefault="003030D6" w:rsidP="00A261E2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6C2D8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C2D8F">
              <w:rPr>
                <w:color w:val="000000"/>
                <w:sz w:val="20"/>
                <w:szCs w:val="20"/>
              </w:rPr>
              <w:t>:</w:t>
            </w:r>
          </w:p>
          <w:p w14:paraId="55843EB6" w14:textId="261476CE" w:rsidR="006C2D8F" w:rsidRPr="006C2D8F" w:rsidRDefault="003030D6" w:rsidP="006C2D8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  <w:p w14:paraId="2CF494FA" w14:textId="5EFCF62C" w:rsidR="006C2D8F" w:rsidRPr="006C2D8F" w:rsidRDefault="006C2D8F" w:rsidP="006C2D8F"/>
        </w:tc>
      </w:tr>
      <w:tr w:rsidR="003030D6" w:rsidRPr="006C2D8F" w14:paraId="66DEEA67" w14:textId="77777777" w:rsidTr="003030D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CCC3B" w14:textId="6813BAEF" w:rsidR="003030D6" w:rsidRPr="006C2D8F" w:rsidRDefault="003030D6" w:rsidP="00A261E2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6C2D8F">
              <w:rPr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6C2D8F">
              <w:rPr>
                <w:b/>
                <w:bCs/>
                <w:sz w:val="20"/>
                <w:szCs w:val="20"/>
              </w:rPr>
              <w:t>3</w:t>
            </w:r>
            <w:r w:rsidRPr="006C2D8F">
              <w:rPr>
                <w:sz w:val="20"/>
                <w:szCs w:val="20"/>
              </w:rPr>
              <w:t xml:space="preserve">: </w:t>
            </w:r>
            <w:r w:rsidRPr="006C2D8F">
              <w:rPr>
                <w:sz w:val="20"/>
                <w:szCs w:val="20"/>
              </w:rPr>
              <w:t>Usługa polegająca na uprzątnięciu zalegających odpadów z miejsc nieprzeznaczonych do ich składowania tzw. dzikich wysypisk</w:t>
            </w:r>
          </w:p>
          <w:p w14:paraId="33B3A988" w14:textId="437A5072" w:rsidR="003030D6" w:rsidRPr="006C2D8F" w:rsidRDefault="003030D6" w:rsidP="00A261E2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C2D8F">
              <w:rPr>
                <w:b/>
                <w:sz w:val="20"/>
                <w:szCs w:val="20"/>
              </w:rPr>
              <w:t>Spółdzielnia Kółek Rolniczych w Niepołomicach z/s w Woli Batorskiej</w:t>
            </w:r>
          </w:p>
          <w:p w14:paraId="0E7BA5CB" w14:textId="16F49D31" w:rsidR="003030D6" w:rsidRPr="006C2D8F" w:rsidRDefault="003030D6" w:rsidP="00A261E2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2D8F">
              <w:rPr>
                <w:bCs/>
                <w:sz w:val="20"/>
                <w:szCs w:val="20"/>
              </w:rPr>
              <w:t>Wola Batorska</w:t>
            </w:r>
            <w:r w:rsidRPr="006C2D8F">
              <w:rPr>
                <w:bCs/>
                <w:sz w:val="20"/>
                <w:szCs w:val="20"/>
              </w:rPr>
              <w:t xml:space="preserve"> </w:t>
            </w:r>
            <w:r w:rsidRPr="006C2D8F">
              <w:rPr>
                <w:bCs/>
                <w:sz w:val="20"/>
                <w:szCs w:val="20"/>
              </w:rPr>
              <w:t>461</w:t>
            </w:r>
            <w:r w:rsidRPr="006C2D8F">
              <w:rPr>
                <w:bCs/>
                <w:sz w:val="20"/>
                <w:szCs w:val="20"/>
              </w:rPr>
              <w:t xml:space="preserve"> </w:t>
            </w:r>
          </w:p>
          <w:p w14:paraId="389418FD" w14:textId="6F6550E4" w:rsidR="003030D6" w:rsidRPr="006C2D8F" w:rsidRDefault="003030D6" w:rsidP="00A261E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C2D8F">
              <w:rPr>
                <w:bCs/>
                <w:sz w:val="20"/>
                <w:szCs w:val="20"/>
              </w:rPr>
              <w:t>32-006</w:t>
            </w:r>
            <w:r w:rsidRPr="006C2D8F">
              <w:rPr>
                <w:bCs/>
                <w:sz w:val="20"/>
                <w:szCs w:val="20"/>
              </w:rPr>
              <w:t xml:space="preserve"> </w:t>
            </w:r>
            <w:r w:rsidRPr="006C2D8F">
              <w:rPr>
                <w:bCs/>
                <w:sz w:val="20"/>
                <w:szCs w:val="20"/>
              </w:rPr>
              <w:t>Wola Batorska</w:t>
            </w:r>
          </w:p>
          <w:p w14:paraId="248F7D40" w14:textId="6E7EF008" w:rsidR="003030D6" w:rsidRPr="006C2D8F" w:rsidRDefault="003030D6" w:rsidP="00A261E2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 xml:space="preserve">za cenę wykonania przedmiotu zamówienia w wysokości </w:t>
            </w:r>
            <w:r w:rsidRPr="006C2D8F">
              <w:rPr>
                <w:b/>
                <w:sz w:val="20"/>
                <w:szCs w:val="20"/>
              </w:rPr>
              <w:t>230 625.00 zł</w:t>
            </w:r>
            <w:r w:rsidRPr="006C2D8F">
              <w:rPr>
                <w:sz w:val="20"/>
                <w:szCs w:val="20"/>
              </w:rPr>
              <w:t xml:space="preserve"> </w:t>
            </w:r>
            <w:r w:rsidRPr="006C2D8F">
              <w:rPr>
                <w:b/>
                <w:bCs/>
                <w:sz w:val="20"/>
                <w:szCs w:val="20"/>
              </w:rPr>
              <w:t>brutto</w:t>
            </w:r>
            <w:r w:rsidRPr="006C2D8F">
              <w:rPr>
                <w:bCs/>
                <w:sz w:val="20"/>
                <w:szCs w:val="20"/>
              </w:rPr>
              <w:t>.</w:t>
            </w:r>
          </w:p>
          <w:p w14:paraId="2FC4C3D6" w14:textId="77777777" w:rsidR="003030D6" w:rsidRPr="006C2D8F" w:rsidRDefault="003030D6" w:rsidP="00A261E2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6C2D8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C2D8F">
              <w:rPr>
                <w:color w:val="000000"/>
                <w:sz w:val="20"/>
                <w:szCs w:val="20"/>
              </w:rPr>
              <w:t>:</w:t>
            </w:r>
          </w:p>
          <w:p w14:paraId="2A99BC70" w14:textId="7AD4735F" w:rsidR="003030D6" w:rsidRPr="006C2D8F" w:rsidRDefault="006C2D8F" w:rsidP="00A261E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Dokonano</w:t>
            </w:r>
            <w:r w:rsidR="003030D6" w:rsidRPr="006C2D8F">
              <w:rPr>
                <w:sz w:val="20"/>
                <w:szCs w:val="20"/>
              </w:rPr>
              <w:t xml:space="preserve"> </w:t>
            </w:r>
            <w:r w:rsidRPr="006C2D8F">
              <w:rPr>
                <w:sz w:val="20"/>
                <w:szCs w:val="20"/>
              </w:rPr>
              <w:t>wyboru</w:t>
            </w:r>
            <w:r w:rsidR="003030D6" w:rsidRPr="006C2D8F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14:paraId="499AA1F3" w14:textId="77777777" w:rsidR="00B36EDA" w:rsidRPr="006C2D8F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6C2D8F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6C2D8F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402"/>
        <w:gridCol w:w="2693"/>
        <w:gridCol w:w="851"/>
      </w:tblGrid>
      <w:tr w:rsidR="00B36EDA" w:rsidRPr="006C2D8F" w14:paraId="59411B61" w14:textId="77777777" w:rsidTr="006C2D8F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43D306" w14:textId="77777777" w:rsidR="00B36EDA" w:rsidRPr="006C2D8F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C2D8F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036EA9" w14:textId="77777777" w:rsidR="00B36EDA" w:rsidRPr="006C2D8F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6C2D8F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B92F4C" w14:textId="77777777" w:rsidR="00B36EDA" w:rsidRPr="006C2D8F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C2D8F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5851A5" w14:textId="77777777" w:rsidR="00B36EDA" w:rsidRPr="006C2D8F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C2D8F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3030D6" w:rsidRPr="006C2D8F" w14:paraId="39A487E2" w14:textId="77777777" w:rsidTr="006C2D8F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E671A" w14:textId="666B92B1" w:rsidR="003030D6" w:rsidRPr="006C2D8F" w:rsidRDefault="003030D6" w:rsidP="00A261E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1</w:t>
            </w:r>
            <w:r w:rsidRPr="006C2D8F">
              <w:rPr>
                <w:sz w:val="20"/>
                <w:szCs w:val="20"/>
              </w:rPr>
              <w:t xml:space="preserve"> - </w:t>
            </w:r>
            <w:r w:rsidRPr="006C2D8F">
              <w:rPr>
                <w:sz w:val="20"/>
                <w:szCs w:val="20"/>
              </w:rPr>
              <w:t>Usługa polegająca  na opróżniania koszy i pojemników, transporcie i zagospodarowaniu odpadów z koszy ulicznych, przystankowych, placów zabaw oraz pojemników na psie odchody zlokalizowanych na terenie Gminy Niepołomice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52CBE" w14:textId="77777777" w:rsidR="006C2D8F" w:rsidRPr="006C2D8F" w:rsidRDefault="006C2D8F" w:rsidP="006C2D8F">
            <w:pPr>
              <w:spacing w:before="80" w:after="40"/>
              <w:rPr>
                <w:b/>
                <w:bCs/>
                <w:sz w:val="20"/>
                <w:szCs w:val="20"/>
              </w:rPr>
            </w:pPr>
            <w:r w:rsidRPr="006C2D8F">
              <w:rPr>
                <w:b/>
                <w:bCs/>
                <w:sz w:val="20"/>
                <w:szCs w:val="20"/>
              </w:rPr>
              <w:t xml:space="preserve">Konsorcjum </w:t>
            </w:r>
          </w:p>
          <w:p w14:paraId="73124378" w14:textId="77777777" w:rsidR="006C2D8F" w:rsidRPr="006C2D8F" w:rsidRDefault="006C2D8F" w:rsidP="006C2D8F">
            <w:pPr>
              <w:spacing w:before="80" w:after="40"/>
              <w:rPr>
                <w:b/>
                <w:bCs/>
                <w:sz w:val="20"/>
                <w:szCs w:val="20"/>
              </w:rPr>
            </w:pPr>
            <w:r w:rsidRPr="006C2D8F">
              <w:rPr>
                <w:b/>
                <w:bCs/>
                <w:sz w:val="20"/>
                <w:szCs w:val="20"/>
              </w:rPr>
              <w:t>Lider: Małopolskie Przedsiębiorstwo Gospodarki Odpadami Sp. z o.o.</w:t>
            </w:r>
          </w:p>
          <w:p w14:paraId="1EB3599E" w14:textId="77777777" w:rsidR="006C2D8F" w:rsidRPr="006C2D8F" w:rsidRDefault="006C2D8F" w:rsidP="006C2D8F">
            <w:pPr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 xml:space="preserve">ul. Barska 12 </w:t>
            </w:r>
          </w:p>
          <w:p w14:paraId="6181C229" w14:textId="77777777" w:rsidR="006C2D8F" w:rsidRPr="006C2D8F" w:rsidRDefault="006C2D8F" w:rsidP="006C2D8F">
            <w:pPr>
              <w:spacing w:after="80"/>
              <w:jc w:val="both"/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30-307 Kraków</w:t>
            </w:r>
          </w:p>
          <w:p w14:paraId="4A028ED6" w14:textId="77777777" w:rsidR="006C2D8F" w:rsidRPr="006C2D8F" w:rsidRDefault="006C2D8F" w:rsidP="006C2D8F">
            <w:pPr>
              <w:spacing w:after="80"/>
              <w:jc w:val="both"/>
              <w:rPr>
                <w:b/>
                <w:bCs/>
                <w:sz w:val="20"/>
                <w:szCs w:val="20"/>
              </w:rPr>
            </w:pPr>
            <w:r w:rsidRPr="006C2D8F">
              <w:rPr>
                <w:b/>
                <w:bCs/>
                <w:sz w:val="20"/>
                <w:szCs w:val="20"/>
              </w:rPr>
              <w:t xml:space="preserve">Partner: PPHU MB PROFIT Maciej </w:t>
            </w:r>
            <w:proofErr w:type="spellStart"/>
            <w:r w:rsidRPr="006C2D8F">
              <w:rPr>
                <w:b/>
                <w:bCs/>
                <w:sz w:val="20"/>
                <w:szCs w:val="20"/>
              </w:rPr>
              <w:t>Białczyk</w:t>
            </w:r>
            <w:proofErr w:type="spellEnd"/>
          </w:p>
          <w:p w14:paraId="5F2E8FD1" w14:textId="77777777" w:rsidR="006C2D8F" w:rsidRPr="006C2D8F" w:rsidRDefault="006C2D8F" w:rsidP="006C2D8F">
            <w:pPr>
              <w:spacing w:after="80"/>
              <w:jc w:val="both"/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Os. 2 Pułku Lotniczego 16/35</w:t>
            </w:r>
          </w:p>
          <w:p w14:paraId="77B6ED58" w14:textId="18502A3B" w:rsidR="003030D6" w:rsidRPr="006C2D8F" w:rsidRDefault="006C2D8F" w:rsidP="006C2D8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31-868 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FC265" w14:textId="77777777" w:rsidR="003030D6" w:rsidRPr="006C2D8F" w:rsidRDefault="003030D6" w:rsidP="00A261E2">
            <w:pPr>
              <w:spacing w:before="40" w:after="40"/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1 - Cena - 60.00</w:t>
            </w:r>
          </w:p>
          <w:p w14:paraId="3FBC2F52" w14:textId="38F165BF" w:rsidR="003030D6" w:rsidRPr="006C2D8F" w:rsidRDefault="003030D6" w:rsidP="00A261E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2 - uprzątnięcie nieczystości w przypadku wywrócenia  lub przepełnienia kosza z odpadami, w ciągu maksymalnie 6 godzin  - 40.00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03B6D" w14:textId="69C85E25" w:rsidR="003030D6" w:rsidRPr="006C2D8F" w:rsidRDefault="003030D6" w:rsidP="00A261E2">
            <w:pPr>
              <w:jc w:val="center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 xml:space="preserve">  100,00</w:t>
            </w:r>
          </w:p>
        </w:tc>
      </w:tr>
      <w:tr w:rsidR="003030D6" w:rsidRPr="006C2D8F" w14:paraId="3FEB0A97" w14:textId="77777777" w:rsidTr="006C2D8F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09ED6" w14:textId="27F420B0" w:rsidR="003030D6" w:rsidRPr="006C2D8F" w:rsidRDefault="003030D6" w:rsidP="00A261E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1</w:t>
            </w:r>
            <w:r w:rsidRPr="006C2D8F">
              <w:rPr>
                <w:sz w:val="20"/>
                <w:szCs w:val="20"/>
              </w:rPr>
              <w:t xml:space="preserve"> - </w:t>
            </w:r>
            <w:r w:rsidRPr="006C2D8F">
              <w:rPr>
                <w:sz w:val="20"/>
                <w:szCs w:val="20"/>
              </w:rPr>
              <w:t>Usługa polegająca  na opróżniania koszy i pojemników, transporcie i zagospodarowaniu odpadów z koszy ulicznych, przystankowych, placów zabaw oraz pojemników na psie odchody zlokalizowanych na terenie Gminy Niepołomice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A5913" w14:textId="4552D749" w:rsidR="003030D6" w:rsidRPr="006C2D8F" w:rsidRDefault="003030D6" w:rsidP="00A261E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C2D8F">
              <w:rPr>
                <w:b/>
                <w:bCs/>
                <w:sz w:val="20"/>
                <w:szCs w:val="20"/>
              </w:rPr>
              <w:t>FHU MAGDA Magdalena Łanoszka</w:t>
            </w:r>
          </w:p>
          <w:p w14:paraId="26E805DF" w14:textId="26F0BEB0" w:rsidR="003030D6" w:rsidRPr="006C2D8F" w:rsidRDefault="003030D6" w:rsidP="00A261E2">
            <w:pPr>
              <w:spacing w:line="276" w:lineRule="auto"/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Trąbki</w:t>
            </w:r>
            <w:r w:rsidRPr="006C2D8F">
              <w:rPr>
                <w:sz w:val="20"/>
                <w:szCs w:val="20"/>
              </w:rPr>
              <w:t xml:space="preserve"> </w:t>
            </w:r>
            <w:r w:rsidRPr="006C2D8F">
              <w:rPr>
                <w:sz w:val="20"/>
                <w:szCs w:val="20"/>
              </w:rPr>
              <w:t>292</w:t>
            </w:r>
          </w:p>
          <w:p w14:paraId="2E35F8EE" w14:textId="2AFE078A" w:rsidR="003030D6" w:rsidRPr="006C2D8F" w:rsidRDefault="003030D6" w:rsidP="00A261E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32-020</w:t>
            </w:r>
            <w:r w:rsidRPr="006C2D8F">
              <w:rPr>
                <w:sz w:val="20"/>
                <w:szCs w:val="20"/>
              </w:rPr>
              <w:t xml:space="preserve"> </w:t>
            </w:r>
            <w:r w:rsidRPr="006C2D8F">
              <w:rPr>
                <w:sz w:val="20"/>
                <w:szCs w:val="20"/>
              </w:rPr>
              <w:t>Wieliczka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D6A56" w14:textId="77777777" w:rsidR="003030D6" w:rsidRPr="006C2D8F" w:rsidRDefault="003030D6" w:rsidP="00A261E2">
            <w:pPr>
              <w:spacing w:before="40" w:after="40"/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1 - Cena - 0.00</w:t>
            </w:r>
          </w:p>
          <w:p w14:paraId="679B8FC9" w14:textId="47E557F5" w:rsidR="003030D6" w:rsidRPr="006C2D8F" w:rsidRDefault="003030D6" w:rsidP="00A261E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2 - uprzątnięcie nieczystości w przypadku wywrócenia  lub przepełnienia kosza z odpadami, w ciągu maksymalnie 6 godzin  - 0.00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7FD3E" w14:textId="0561E911" w:rsidR="003030D6" w:rsidRPr="006C2D8F" w:rsidRDefault="003030D6" w:rsidP="00A261E2">
            <w:pPr>
              <w:jc w:val="center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 xml:space="preserve">  0,00</w:t>
            </w:r>
          </w:p>
        </w:tc>
      </w:tr>
      <w:tr w:rsidR="003030D6" w:rsidRPr="006C2D8F" w14:paraId="1A36C7C5" w14:textId="77777777" w:rsidTr="006C2D8F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6E255" w14:textId="0C3A4CE3" w:rsidR="003030D6" w:rsidRPr="006C2D8F" w:rsidRDefault="003030D6" w:rsidP="00A261E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2</w:t>
            </w:r>
            <w:r w:rsidRPr="006C2D8F">
              <w:rPr>
                <w:sz w:val="20"/>
                <w:szCs w:val="20"/>
              </w:rPr>
              <w:t xml:space="preserve"> - </w:t>
            </w:r>
            <w:r w:rsidRPr="006C2D8F">
              <w:rPr>
                <w:sz w:val="20"/>
                <w:szCs w:val="20"/>
              </w:rPr>
              <w:t>Usługa polegająca  na  odbiorze  odpadów z budynków gminnych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5905A" w14:textId="44AD79C5" w:rsidR="003030D6" w:rsidRPr="006C2D8F" w:rsidRDefault="003030D6" w:rsidP="00A261E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6C2D8F">
              <w:rPr>
                <w:b/>
                <w:bCs/>
                <w:sz w:val="20"/>
                <w:szCs w:val="20"/>
              </w:rPr>
              <w:t>PreZero</w:t>
            </w:r>
            <w:proofErr w:type="spellEnd"/>
            <w:r w:rsidRPr="006C2D8F">
              <w:rPr>
                <w:b/>
                <w:bCs/>
                <w:sz w:val="20"/>
                <w:szCs w:val="20"/>
              </w:rPr>
              <w:t xml:space="preserve"> Małopolska Sp. z o.o.</w:t>
            </w:r>
          </w:p>
          <w:p w14:paraId="60CF8C62" w14:textId="500CD4C2" w:rsidR="003030D6" w:rsidRPr="006C2D8F" w:rsidRDefault="006C2D8F" w:rsidP="00A261E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030D6" w:rsidRPr="006C2D8F">
              <w:rPr>
                <w:sz w:val="20"/>
                <w:szCs w:val="20"/>
              </w:rPr>
              <w:t>K</w:t>
            </w:r>
            <w:r w:rsidRPr="006C2D8F">
              <w:rPr>
                <w:sz w:val="20"/>
                <w:szCs w:val="20"/>
              </w:rPr>
              <w:t>osiarzy</w:t>
            </w:r>
            <w:r w:rsidR="003030D6" w:rsidRPr="006C2D8F">
              <w:rPr>
                <w:sz w:val="20"/>
                <w:szCs w:val="20"/>
              </w:rPr>
              <w:t xml:space="preserve"> </w:t>
            </w:r>
            <w:r w:rsidR="003030D6" w:rsidRPr="006C2D8F">
              <w:rPr>
                <w:sz w:val="20"/>
                <w:szCs w:val="20"/>
              </w:rPr>
              <w:t>5A</w:t>
            </w:r>
          </w:p>
          <w:p w14:paraId="15497494" w14:textId="54EFF909" w:rsidR="003030D6" w:rsidRPr="006C2D8F" w:rsidRDefault="003030D6" w:rsidP="00A261E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30-731</w:t>
            </w:r>
            <w:r w:rsidRPr="006C2D8F">
              <w:rPr>
                <w:sz w:val="20"/>
                <w:szCs w:val="20"/>
              </w:rPr>
              <w:t xml:space="preserve"> </w:t>
            </w:r>
            <w:r w:rsidRPr="006C2D8F">
              <w:rPr>
                <w:sz w:val="20"/>
                <w:szCs w:val="20"/>
              </w:rPr>
              <w:t>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A5A56" w14:textId="77777777" w:rsidR="003030D6" w:rsidRPr="006C2D8F" w:rsidRDefault="003030D6" w:rsidP="00A261E2">
            <w:pPr>
              <w:spacing w:before="40" w:after="40"/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1 - Cena - 60.00</w:t>
            </w:r>
          </w:p>
          <w:p w14:paraId="3E0A1799" w14:textId="2518827D" w:rsidR="003030D6" w:rsidRPr="006C2D8F" w:rsidRDefault="003030D6" w:rsidP="00A261E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2 - pojazd spełniający normę EURO5  - 40.00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82D83" w14:textId="5AEE670B" w:rsidR="003030D6" w:rsidRPr="006C2D8F" w:rsidRDefault="003030D6" w:rsidP="00A261E2">
            <w:pPr>
              <w:jc w:val="center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 xml:space="preserve">  100,00</w:t>
            </w:r>
          </w:p>
        </w:tc>
      </w:tr>
      <w:tr w:rsidR="003030D6" w:rsidRPr="006C2D8F" w14:paraId="5707E90F" w14:textId="77777777" w:rsidTr="006C2D8F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3F388" w14:textId="1BEB50DB" w:rsidR="003030D6" w:rsidRPr="006C2D8F" w:rsidRDefault="003030D6" w:rsidP="00A261E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3</w:t>
            </w:r>
            <w:r w:rsidRPr="006C2D8F">
              <w:rPr>
                <w:sz w:val="20"/>
                <w:szCs w:val="20"/>
              </w:rPr>
              <w:t xml:space="preserve"> - </w:t>
            </w:r>
            <w:r w:rsidRPr="006C2D8F">
              <w:rPr>
                <w:sz w:val="20"/>
                <w:szCs w:val="20"/>
              </w:rPr>
              <w:t>Usługa polegająca na uprzątnięciu zalegających odpadów z miejsc nieprzeznaczonych do ich składowania tzw. dzikich wysypisk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25669" w14:textId="15F89FF9" w:rsidR="003030D6" w:rsidRPr="006C2D8F" w:rsidRDefault="003030D6" w:rsidP="00A261E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C2D8F">
              <w:rPr>
                <w:b/>
                <w:bCs/>
                <w:sz w:val="20"/>
                <w:szCs w:val="20"/>
              </w:rPr>
              <w:t>Spółdzielnia Kółek Rolniczych w Niepołomicach z/s w Woli Batorskiej</w:t>
            </w:r>
          </w:p>
          <w:p w14:paraId="3B49E837" w14:textId="78961AC9" w:rsidR="003030D6" w:rsidRPr="006C2D8F" w:rsidRDefault="003030D6" w:rsidP="00A261E2">
            <w:pPr>
              <w:spacing w:line="276" w:lineRule="auto"/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Wola Batorska</w:t>
            </w:r>
            <w:r w:rsidRPr="006C2D8F">
              <w:rPr>
                <w:sz w:val="20"/>
                <w:szCs w:val="20"/>
              </w:rPr>
              <w:t xml:space="preserve"> </w:t>
            </w:r>
            <w:r w:rsidRPr="006C2D8F">
              <w:rPr>
                <w:sz w:val="20"/>
                <w:szCs w:val="20"/>
              </w:rPr>
              <w:t>461</w:t>
            </w:r>
          </w:p>
          <w:p w14:paraId="1D5E594E" w14:textId="08E1AF24" w:rsidR="003030D6" w:rsidRPr="006C2D8F" w:rsidRDefault="003030D6" w:rsidP="00A261E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32-006</w:t>
            </w:r>
            <w:r w:rsidRPr="006C2D8F">
              <w:rPr>
                <w:sz w:val="20"/>
                <w:szCs w:val="20"/>
              </w:rPr>
              <w:t xml:space="preserve"> </w:t>
            </w:r>
            <w:r w:rsidRPr="006C2D8F">
              <w:rPr>
                <w:sz w:val="20"/>
                <w:szCs w:val="20"/>
              </w:rPr>
              <w:t>Wola Batorska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AC3F5" w14:textId="77777777" w:rsidR="003030D6" w:rsidRPr="006C2D8F" w:rsidRDefault="003030D6" w:rsidP="00A261E2">
            <w:pPr>
              <w:spacing w:before="40" w:after="40"/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1 - Cena - 60.00</w:t>
            </w:r>
          </w:p>
          <w:p w14:paraId="4794B836" w14:textId="22BC42E8" w:rsidR="003030D6" w:rsidRPr="006C2D8F" w:rsidRDefault="003030D6" w:rsidP="00A261E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2 - uprzątnięcia zalegających odpadów w ciągu 3 dni od dnia zgłoszenia   - 40.00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BD645" w14:textId="08FAA160" w:rsidR="003030D6" w:rsidRPr="006C2D8F" w:rsidRDefault="003030D6" w:rsidP="00A261E2">
            <w:pPr>
              <w:jc w:val="center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 xml:space="preserve">  100,00</w:t>
            </w:r>
          </w:p>
        </w:tc>
      </w:tr>
      <w:tr w:rsidR="003030D6" w:rsidRPr="006C2D8F" w14:paraId="63C482C4" w14:textId="77777777" w:rsidTr="006C2D8F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D8EDC" w14:textId="01851E03" w:rsidR="003030D6" w:rsidRPr="006C2D8F" w:rsidRDefault="003030D6" w:rsidP="00A261E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3</w:t>
            </w:r>
            <w:r w:rsidRPr="006C2D8F">
              <w:rPr>
                <w:sz w:val="20"/>
                <w:szCs w:val="20"/>
              </w:rPr>
              <w:t xml:space="preserve"> - </w:t>
            </w:r>
            <w:r w:rsidRPr="006C2D8F">
              <w:rPr>
                <w:sz w:val="20"/>
                <w:szCs w:val="20"/>
              </w:rPr>
              <w:t>Usługa polegająca na uprzątnięciu zalegających odpadów z miejsc nieprzeznaczonych do ich składowania tzw. dzikich wysypisk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E3D21" w14:textId="3E547B8C" w:rsidR="003030D6" w:rsidRPr="006C2D8F" w:rsidRDefault="003030D6" w:rsidP="00A261E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C2D8F">
              <w:rPr>
                <w:b/>
                <w:bCs/>
                <w:sz w:val="20"/>
                <w:szCs w:val="20"/>
              </w:rPr>
              <w:t>FHU MAGDA Magdalena Łanoszka</w:t>
            </w:r>
          </w:p>
          <w:p w14:paraId="61EBDF19" w14:textId="655CC7E4" w:rsidR="003030D6" w:rsidRPr="006C2D8F" w:rsidRDefault="003030D6" w:rsidP="00A261E2">
            <w:pPr>
              <w:spacing w:line="276" w:lineRule="auto"/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Trąbki</w:t>
            </w:r>
            <w:r w:rsidRPr="006C2D8F">
              <w:rPr>
                <w:sz w:val="20"/>
                <w:szCs w:val="20"/>
              </w:rPr>
              <w:t xml:space="preserve"> </w:t>
            </w:r>
            <w:r w:rsidRPr="006C2D8F">
              <w:rPr>
                <w:sz w:val="20"/>
                <w:szCs w:val="20"/>
              </w:rPr>
              <w:t>292</w:t>
            </w:r>
          </w:p>
          <w:p w14:paraId="30DAA031" w14:textId="0DB9F3C9" w:rsidR="003030D6" w:rsidRPr="006C2D8F" w:rsidRDefault="003030D6" w:rsidP="00A261E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32-020</w:t>
            </w:r>
            <w:r w:rsidRPr="006C2D8F">
              <w:rPr>
                <w:sz w:val="20"/>
                <w:szCs w:val="20"/>
              </w:rPr>
              <w:t xml:space="preserve"> </w:t>
            </w:r>
            <w:r w:rsidRPr="006C2D8F">
              <w:rPr>
                <w:sz w:val="20"/>
                <w:szCs w:val="20"/>
              </w:rPr>
              <w:t>Wieliczka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3CD89" w14:textId="77777777" w:rsidR="003030D6" w:rsidRPr="006C2D8F" w:rsidRDefault="003030D6" w:rsidP="00A261E2">
            <w:pPr>
              <w:spacing w:before="40" w:after="40"/>
              <w:rPr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1 - Cena - 0.00</w:t>
            </w:r>
          </w:p>
          <w:p w14:paraId="4E405709" w14:textId="5360ECAA" w:rsidR="003030D6" w:rsidRPr="006C2D8F" w:rsidRDefault="003030D6" w:rsidP="00A261E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>2 - uprzątnięcia zalegających odpadów w ciągu 3 dni od dnia zgłoszenia   - 0.00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7C8F1" w14:textId="44F30D02" w:rsidR="003030D6" w:rsidRPr="006C2D8F" w:rsidRDefault="003030D6" w:rsidP="00A261E2">
            <w:pPr>
              <w:jc w:val="center"/>
              <w:rPr>
                <w:color w:val="000000"/>
                <w:sz w:val="20"/>
                <w:szCs w:val="20"/>
              </w:rPr>
            </w:pPr>
            <w:r w:rsidRPr="006C2D8F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258585A0" w14:textId="174AEF1F" w:rsidR="008642B3" w:rsidRPr="006C2D8F" w:rsidRDefault="008642B3" w:rsidP="006C2D8F">
      <w:pPr>
        <w:ind w:right="-425"/>
        <w:rPr>
          <w:sz w:val="20"/>
          <w:szCs w:val="20"/>
          <w:vertAlign w:val="superscript"/>
        </w:rPr>
      </w:pPr>
    </w:p>
    <w:sectPr w:rsidR="008642B3" w:rsidRPr="006C2D8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422F9" w14:textId="77777777" w:rsidR="00261042" w:rsidRDefault="00261042">
      <w:r>
        <w:separator/>
      </w:r>
    </w:p>
  </w:endnote>
  <w:endnote w:type="continuationSeparator" w:id="0">
    <w:p w14:paraId="57793F10" w14:textId="77777777" w:rsidR="00261042" w:rsidRDefault="00261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AD89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8B9EF" w14:textId="62AD07E4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AF49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081AE" w14:textId="77777777" w:rsidR="00261042" w:rsidRDefault="00261042">
      <w:r>
        <w:separator/>
      </w:r>
    </w:p>
  </w:footnote>
  <w:footnote w:type="continuationSeparator" w:id="0">
    <w:p w14:paraId="02B3A71B" w14:textId="77777777" w:rsidR="00261042" w:rsidRDefault="00261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1F11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E4F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9603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1042"/>
    <w:rsid w:val="00022322"/>
    <w:rsid w:val="00042497"/>
    <w:rsid w:val="000C1E6F"/>
    <w:rsid w:val="000E4E56"/>
    <w:rsid w:val="001A1468"/>
    <w:rsid w:val="001B7815"/>
    <w:rsid w:val="00211A34"/>
    <w:rsid w:val="00261042"/>
    <w:rsid w:val="002B1E4F"/>
    <w:rsid w:val="002B6761"/>
    <w:rsid w:val="003030D6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2D8F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620696"/>
  <w15:chartTrackingRefBased/>
  <w15:docId w15:val="{3D5EFB12-440B-4E04-A647-C58C7D7A8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569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2025-03-24T13:54:00Z</dcterms:created>
  <dcterms:modified xsi:type="dcterms:W3CDTF">2025-03-24T13:54:00Z</dcterms:modified>
</cp:coreProperties>
</file>