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79783" w14:textId="77777777" w:rsidR="008D2AB8" w:rsidRPr="004F0FC2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F0FC2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4F0FC2">
        <w:rPr>
          <w:rFonts w:ascii="Times New Roman" w:hAnsi="Times New Roman"/>
          <w:sz w:val="24"/>
          <w:szCs w:val="24"/>
        </w:rPr>
        <w:t>1</w:t>
      </w:r>
    </w:p>
    <w:p w14:paraId="344C5B9A" w14:textId="77777777" w:rsidR="008D2AB8" w:rsidRPr="004F0FC2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4F0FC2">
        <w:rPr>
          <w:b/>
        </w:rPr>
        <w:t>FORMULARZ OFERTY</w:t>
      </w:r>
    </w:p>
    <w:p w14:paraId="7062E2B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CA029B3" w14:textId="77777777"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NAZWA WYKONAWCY:……………………………………………………………………..</w:t>
      </w:r>
    </w:p>
    <w:p w14:paraId="476C79E4" w14:textId="77777777" w:rsidR="00435BA5" w:rsidRPr="006E70B4" w:rsidRDefault="00435BA5" w:rsidP="00435BA5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278CECB5" w14:textId="77777777"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ADRES:…………………………………………………………………………………………</w:t>
      </w:r>
    </w:p>
    <w:p w14:paraId="64619D2A" w14:textId="77777777"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0FD7440E" w14:textId="77777777"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>TEL.</w:t>
      </w:r>
      <w:r w:rsidRPr="006E70B4">
        <w:rPr>
          <w:sz w:val="22"/>
          <w:szCs w:val="22"/>
        </w:rPr>
        <w:t>……………………………………………………………………………………………..</w:t>
      </w:r>
    </w:p>
    <w:p w14:paraId="505A80DC" w14:textId="77777777"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FAX </w:t>
      </w:r>
      <w:r w:rsidRPr="006E70B4">
        <w:rPr>
          <w:sz w:val="22"/>
          <w:szCs w:val="22"/>
        </w:rPr>
        <w:t>…………………………………………………………………………………………….</w:t>
      </w:r>
    </w:p>
    <w:p w14:paraId="3B0E6578" w14:textId="77777777"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 w:rsidRPr="006E70B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2577580" w14:textId="77777777"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NIP…………………………………. </w:t>
      </w:r>
      <w:r w:rsidRPr="006E70B4">
        <w:rPr>
          <w:sz w:val="22"/>
          <w:szCs w:val="22"/>
        </w:rPr>
        <w:t>REGON:………………………………………………...</w:t>
      </w:r>
    </w:p>
    <w:p w14:paraId="60437F39" w14:textId="77777777" w:rsidR="00435BA5" w:rsidRPr="006E70B4" w:rsidRDefault="00435BA5" w:rsidP="00435BA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BANK/ NR KONTA ……………………………………………………………………………</w:t>
      </w:r>
    </w:p>
    <w:p w14:paraId="187491BD" w14:textId="77777777" w:rsidR="00435BA5" w:rsidRPr="006E70B4" w:rsidRDefault="00435BA5" w:rsidP="00435BA5">
      <w:pPr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Do: Nazwa i siedziba Zamawiającego:</w:t>
      </w:r>
    </w:p>
    <w:p w14:paraId="4B07C5F1" w14:textId="77777777" w:rsidR="00435BA5" w:rsidRPr="006E70B4" w:rsidRDefault="00435BA5" w:rsidP="00435BA5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Akademia Górniczo - Hutnicza</w:t>
      </w:r>
    </w:p>
    <w:p w14:paraId="044196EE" w14:textId="77777777" w:rsidR="00435BA5" w:rsidRPr="006E70B4" w:rsidRDefault="00435BA5" w:rsidP="00435BA5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im. Stanisława Staszica w Krakowie</w:t>
      </w:r>
    </w:p>
    <w:p w14:paraId="6347DCE9" w14:textId="77777777" w:rsidR="00435BA5" w:rsidRPr="006E70B4" w:rsidRDefault="00435BA5" w:rsidP="00435BA5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Dział Zamówień Publicznych  </w:t>
      </w:r>
    </w:p>
    <w:p w14:paraId="56F2B62D" w14:textId="77777777" w:rsidR="00435BA5" w:rsidRPr="006E70B4" w:rsidRDefault="00435BA5" w:rsidP="00435BA5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Al. Mickiewicza 30 </w:t>
      </w:r>
    </w:p>
    <w:p w14:paraId="3843CCE4" w14:textId="77777777" w:rsidR="00435BA5" w:rsidRPr="006E70B4" w:rsidRDefault="00435BA5" w:rsidP="00435BA5">
      <w:pPr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30-059 Kraków,  </w:t>
      </w:r>
    </w:p>
    <w:p w14:paraId="1C1819ED" w14:textId="77777777" w:rsidR="008D2AB8" w:rsidRDefault="008D2AB8" w:rsidP="008D2AB8">
      <w:pPr>
        <w:ind w:firstLine="3969"/>
        <w:rPr>
          <w:b/>
        </w:rPr>
      </w:pPr>
    </w:p>
    <w:p w14:paraId="63A75D6E" w14:textId="72F35C1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952E1" w:rsidRPr="007952E1">
        <w:rPr>
          <w:b/>
        </w:rPr>
        <w:t xml:space="preserve">Dostawa komputerów przenośnych dla potrzeb projektu </w:t>
      </w:r>
      <w:proofErr w:type="spellStart"/>
      <w:r w:rsidR="007952E1" w:rsidRPr="007952E1">
        <w:rPr>
          <w:b/>
        </w:rPr>
        <w:t>Symbiotech</w:t>
      </w:r>
      <w:proofErr w:type="spellEnd"/>
      <w:r w:rsidR="007952E1" w:rsidRPr="007952E1">
        <w:rPr>
          <w:b/>
        </w:rPr>
        <w:t xml:space="preserve"> - DE-dzp.272-143/25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83083C3" w14:textId="77777777" w:rsidR="007952E1" w:rsidRDefault="007952E1" w:rsidP="008D2AB8">
      <w:pPr>
        <w:widowControl w:val="0"/>
        <w:ind w:right="1"/>
        <w:jc w:val="both"/>
      </w:pPr>
    </w:p>
    <w:p w14:paraId="087295A4" w14:textId="26DE7154" w:rsidR="007952E1" w:rsidRPr="007952E1" w:rsidRDefault="007952E1" w:rsidP="008D2AB8">
      <w:pPr>
        <w:widowControl w:val="0"/>
        <w:ind w:right="1"/>
        <w:jc w:val="both"/>
        <w:rPr>
          <w:b/>
          <w:bCs/>
          <w:u w:val="single"/>
        </w:rPr>
      </w:pPr>
      <w:r w:rsidRPr="004F0FC2">
        <w:rPr>
          <w:b/>
          <w:bCs/>
          <w:highlight w:val="lightGray"/>
          <w:u w:val="single"/>
        </w:rPr>
        <w:t>Zadanie nr 1</w:t>
      </w:r>
      <w:r w:rsidR="004F0FC2">
        <w:rPr>
          <w:b/>
          <w:bCs/>
          <w:highlight w:val="lightGray"/>
          <w:u w:val="single"/>
        </w:rPr>
        <w:t xml:space="preserve">  </w:t>
      </w:r>
      <w:r w:rsidR="004F0FC2" w:rsidRPr="004F0FC2">
        <w:rPr>
          <w:b/>
          <w:bCs/>
          <w:u w:val="single"/>
        </w:rPr>
        <w:t>Dostawa 1 szt. komputera przenośnego</w:t>
      </w:r>
    </w:p>
    <w:p w14:paraId="7118967F" w14:textId="77777777" w:rsidR="007952E1" w:rsidRDefault="007952E1" w:rsidP="008D2AB8">
      <w:pPr>
        <w:widowControl w:val="0"/>
        <w:ind w:right="1"/>
        <w:jc w:val="both"/>
      </w:pPr>
    </w:p>
    <w:p w14:paraId="3DB6DA23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netto:   .........................................................................PLN</w:t>
      </w:r>
    </w:p>
    <w:p w14:paraId="2ADB3BDF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</w:p>
    <w:p w14:paraId="3794949B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brutto: .........................................................................PLN</w:t>
      </w:r>
    </w:p>
    <w:p w14:paraId="5A15D9CB" w14:textId="77777777" w:rsidR="004F0FC2" w:rsidRPr="00844A9E" w:rsidRDefault="004F0FC2" w:rsidP="004F0FC2">
      <w:pPr>
        <w:widowControl w:val="0"/>
        <w:spacing w:line="264" w:lineRule="auto"/>
        <w:ind w:right="1"/>
        <w:jc w:val="both"/>
        <w:rPr>
          <w:b/>
        </w:rPr>
      </w:pPr>
    </w:p>
    <w:p w14:paraId="135138A2" w14:textId="77777777" w:rsidR="004F0FC2" w:rsidRPr="00844A9E" w:rsidRDefault="004F0FC2" w:rsidP="004F0FC2">
      <w:pPr>
        <w:widowControl w:val="0"/>
        <w:spacing w:line="264" w:lineRule="auto"/>
        <w:ind w:right="1"/>
        <w:jc w:val="both"/>
      </w:pPr>
      <w:r w:rsidRPr="00844A9E">
        <w:t>Słownie brutto :.......................................................................................................................</w:t>
      </w:r>
    </w:p>
    <w:p w14:paraId="2DF66A4E" w14:textId="77777777" w:rsidR="004F0FC2" w:rsidRPr="00844A9E" w:rsidRDefault="004F0FC2" w:rsidP="004F0FC2">
      <w:pPr>
        <w:widowControl w:val="0"/>
        <w:spacing w:line="264" w:lineRule="auto"/>
        <w:ind w:right="1"/>
        <w:jc w:val="both"/>
        <w:rPr>
          <w:b/>
        </w:rPr>
      </w:pPr>
    </w:p>
    <w:p w14:paraId="615908CD" w14:textId="77777777" w:rsidR="004F0FC2" w:rsidRPr="00844A9E" w:rsidRDefault="004F0FC2" w:rsidP="004F0FC2">
      <w:pPr>
        <w:pStyle w:val="Tekstpodstawowy"/>
      </w:pPr>
      <w:r w:rsidRPr="00844A9E">
        <w:t>Powyższa cena zawiera podatek VAT w wysokości 23 % tj.…………………….PLN</w:t>
      </w:r>
    </w:p>
    <w:p w14:paraId="2FB391D7" w14:textId="7FD866F7" w:rsidR="004F0FC2" w:rsidRPr="00844A9E" w:rsidRDefault="004F0FC2" w:rsidP="004F0FC2">
      <w:pPr>
        <w:pStyle w:val="Tekstpodstawowy"/>
      </w:pPr>
      <w:r w:rsidRPr="00844A9E">
        <w:t>producent/model zaoferowane</w:t>
      </w:r>
      <w:r>
        <w:t xml:space="preserve">go komputera przenośnego </w:t>
      </w:r>
      <w:r w:rsidRPr="00844A9E">
        <w:rPr>
          <w:b w:val="0"/>
        </w:rPr>
        <w:t>…………………………..</w:t>
      </w:r>
    </w:p>
    <w:p w14:paraId="0A16924A" w14:textId="77777777" w:rsidR="004F0FC2" w:rsidRPr="00844A9E" w:rsidRDefault="004F0FC2" w:rsidP="004F0FC2">
      <w:pPr>
        <w:widowControl w:val="0"/>
        <w:spacing w:line="360" w:lineRule="auto"/>
        <w:ind w:right="1"/>
        <w:jc w:val="both"/>
        <w:rPr>
          <w:b/>
        </w:rPr>
      </w:pPr>
      <w:r w:rsidRPr="00844A9E">
        <w:rPr>
          <w:b/>
        </w:rPr>
        <w:t xml:space="preserve">Termin realizacji umowy: </w:t>
      </w:r>
      <w:r w:rsidRPr="00844A9E">
        <w:t>…… dni od daty podpisania umowy</w:t>
      </w:r>
      <w:r>
        <w:t>*</w:t>
      </w:r>
      <w:r w:rsidRPr="00844A9E">
        <w:t xml:space="preserve"> </w:t>
      </w:r>
      <w:r w:rsidRPr="00844A9E">
        <w:rPr>
          <w:i/>
          <w:highlight w:val="yellow"/>
        </w:rPr>
        <w:t>(kryterium oceny ofert)</w:t>
      </w:r>
    </w:p>
    <w:p w14:paraId="1EF6E8E4" w14:textId="77777777" w:rsidR="004F0FC2" w:rsidRPr="00844A9E" w:rsidRDefault="004F0FC2" w:rsidP="004F0FC2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44A9E">
        <w:rPr>
          <w:b/>
        </w:rPr>
        <w:t>Okres udzielonej gwarancji wynosi:</w:t>
      </w:r>
      <w:r w:rsidRPr="00844A9E">
        <w:t xml:space="preserve"> ……… m-</w:t>
      </w:r>
      <w:proofErr w:type="spellStart"/>
      <w:r w:rsidRPr="00844A9E">
        <w:t>cy</w:t>
      </w:r>
      <w:proofErr w:type="spellEnd"/>
      <w:r>
        <w:t>**</w:t>
      </w:r>
      <w:r w:rsidRPr="00844A9E">
        <w:t xml:space="preserve"> (</w:t>
      </w:r>
      <w:r w:rsidRPr="00844A9E">
        <w:rPr>
          <w:i/>
          <w:highlight w:val="yellow"/>
        </w:rPr>
        <w:t>kryterium oceny ofert)</w:t>
      </w:r>
    </w:p>
    <w:p w14:paraId="03997FAA" w14:textId="44DC3C5F" w:rsidR="004F0FC2" w:rsidRDefault="004F0FC2" w:rsidP="008D2AB8">
      <w:pPr>
        <w:tabs>
          <w:tab w:val="right" w:pos="9000"/>
        </w:tabs>
      </w:pPr>
    </w:p>
    <w:p w14:paraId="5004EAE4" w14:textId="67B4199F" w:rsidR="004F0FC2" w:rsidRDefault="004F0FC2" w:rsidP="008D2AB8">
      <w:pPr>
        <w:tabs>
          <w:tab w:val="right" w:pos="9000"/>
        </w:tabs>
      </w:pPr>
    </w:p>
    <w:p w14:paraId="0347DF14" w14:textId="7745AE78" w:rsidR="004F0FC2" w:rsidRDefault="004F0FC2" w:rsidP="008D2AB8">
      <w:pPr>
        <w:tabs>
          <w:tab w:val="right" w:pos="9000"/>
        </w:tabs>
      </w:pPr>
    </w:p>
    <w:p w14:paraId="4743383E" w14:textId="78D17CA9" w:rsidR="004F0FC2" w:rsidRDefault="004F0FC2" w:rsidP="008D2AB8">
      <w:pPr>
        <w:tabs>
          <w:tab w:val="right" w:pos="9000"/>
        </w:tabs>
      </w:pPr>
    </w:p>
    <w:p w14:paraId="17A84CF1" w14:textId="2E9C829B" w:rsidR="004F0FC2" w:rsidRDefault="004F0FC2" w:rsidP="008D2AB8">
      <w:pPr>
        <w:tabs>
          <w:tab w:val="right" w:pos="9000"/>
        </w:tabs>
      </w:pPr>
    </w:p>
    <w:p w14:paraId="454B51F8" w14:textId="759472E1" w:rsidR="004F0FC2" w:rsidRDefault="004F0FC2" w:rsidP="008D2AB8">
      <w:pPr>
        <w:tabs>
          <w:tab w:val="right" w:pos="9000"/>
        </w:tabs>
      </w:pPr>
    </w:p>
    <w:p w14:paraId="5B080F22" w14:textId="77777777" w:rsidR="004F0FC2" w:rsidRDefault="004F0FC2" w:rsidP="008D2AB8">
      <w:pPr>
        <w:tabs>
          <w:tab w:val="right" w:pos="9000"/>
        </w:tabs>
      </w:pPr>
    </w:p>
    <w:p w14:paraId="26B837FA" w14:textId="7C2688C7" w:rsidR="008D2AB8" w:rsidRDefault="004F0FC2" w:rsidP="008D2AB8">
      <w:pPr>
        <w:tabs>
          <w:tab w:val="right" w:pos="9000"/>
        </w:tabs>
        <w:rPr>
          <w:b/>
          <w:highlight w:val="lightGray"/>
          <w:u w:val="single"/>
        </w:rPr>
      </w:pPr>
      <w:r w:rsidRPr="004F0FC2">
        <w:rPr>
          <w:b/>
          <w:highlight w:val="lightGray"/>
          <w:u w:val="single"/>
        </w:rPr>
        <w:t>Zadanie nr 2</w:t>
      </w:r>
      <w:r>
        <w:rPr>
          <w:b/>
          <w:highlight w:val="lightGray"/>
          <w:u w:val="single"/>
        </w:rPr>
        <w:t xml:space="preserve">  </w:t>
      </w:r>
      <w:r w:rsidRPr="004F0FC2">
        <w:rPr>
          <w:b/>
          <w:u w:val="single"/>
        </w:rPr>
        <w:t>Dostawa 1 szt. mobilnej stacji roboczej</w:t>
      </w:r>
    </w:p>
    <w:p w14:paraId="21F12356" w14:textId="77777777" w:rsidR="004F0FC2" w:rsidRPr="004F0FC2" w:rsidRDefault="004F0FC2" w:rsidP="008D2AB8">
      <w:pPr>
        <w:tabs>
          <w:tab w:val="right" w:pos="9000"/>
        </w:tabs>
        <w:rPr>
          <w:b/>
          <w:u w:val="single"/>
        </w:rPr>
      </w:pPr>
    </w:p>
    <w:p w14:paraId="0DA6E5E1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netto:   .........................................................................PLN</w:t>
      </w:r>
    </w:p>
    <w:p w14:paraId="56CD94A5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</w:p>
    <w:p w14:paraId="27CC68B7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brutto: .........................................................................PLN</w:t>
      </w:r>
    </w:p>
    <w:p w14:paraId="67DA0819" w14:textId="77777777" w:rsidR="004F0FC2" w:rsidRPr="00844A9E" w:rsidRDefault="004F0FC2" w:rsidP="004F0FC2">
      <w:pPr>
        <w:widowControl w:val="0"/>
        <w:spacing w:line="264" w:lineRule="auto"/>
        <w:ind w:right="1"/>
        <w:jc w:val="both"/>
        <w:rPr>
          <w:b/>
        </w:rPr>
      </w:pPr>
    </w:p>
    <w:p w14:paraId="32759C32" w14:textId="77777777" w:rsidR="004F0FC2" w:rsidRPr="00844A9E" w:rsidRDefault="004F0FC2" w:rsidP="004F0FC2">
      <w:pPr>
        <w:widowControl w:val="0"/>
        <w:spacing w:line="264" w:lineRule="auto"/>
        <w:ind w:right="1"/>
        <w:jc w:val="both"/>
      </w:pPr>
      <w:r w:rsidRPr="00844A9E">
        <w:t>Słownie brutto :.......................................................................................................................</w:t>
      </w:r>
    </w:p>
    <w:p w14:paraId="64F60054" w14:textId="77777777" w:rsidR="004F0FC2" w:rsidRPr="00844A9E" w:rsidRDefault="004F0FC2" w:rsidP="004F0FC2">
      <w:pPr>
        <w:widowControl w:val="0"/>
        <w:spacing w:line="264" w:lineRule="auto"/>
        <w:ind w:right="1"/>
        <w:jc w:val="both"/>
        <w:rPr>
          <w:b/>
        </w:rPr>
      </w:pPr>
    </w:p>
    <w:p w14:paraId="4C77925F" w14:textId="77777777" w:rsidR="004F0FC2" w:rsidRPr="00844A9E" w:rsidRDefault="004F0FC2" w:rsidP="004F0FC2">
      <w:pPr>
        <w:pStyle w:val="Tekstpodstawowy"/>
      </w:pPr>
      <w:r w:rsidRPr="00844A9E">
        <w:t>Powyższa cena zawiera podatek VAT w wysokości 23 % tj.…………………….PLN</w:t>
      </w:r>
    </w:p>
    <w:p w14:paraId="22372A05" w14:textId="47DB7A15" w:rsidR="004F0FC2" w:rsidRPr="00844A9E" w:rsidRDefault="004F0FC2" w:rsidP="004F0FC2">
      <w:pPr>
        <w:pStyle w:val="Tekstpodstawowy"/>
      </w:pPr>
      <w:r w:rsidRPr="00844A9E">
        <w:t>producent/model zaoferowane</w:t>
      </w:r>
      <w:r>
        <w:t xml:space="preserve">j mobilnej stacji roboczej </w:t>
      </w:r>
      <w:r w:rsidRPr="00844A9E">
        <w:rPr>
          <w:b w:val="0"/>
        </w:rPr>
        <w:t>……………………………..</w:t>
      </w:r>
    </w:p>
    <w:p w14:paraId="1AAF69C5" w14:textId="77777777" w:rsidR="004F0FC2" w:rsidRPr="00844A9E" w:rsidRDefault="004F0FC2" w:rsidP="004F0FC2">
      <w:pPr>
        <w:widowControl w:val="0"/>
        <w:spacing w:line="360" w:lineRule="auto"/>
        <w:ind w:right="1"/>
        <w:jc w:val="both"/>
        <w:rPr>
          <w:b/>
        </w:rPr>
      </w:pPr>
      <w:r w:rsidRPr="00844A9E">
        <w:rPr>
          <w:b/>
        </w:rPr>
        <w:t xml:space="preserve">Termin realizacji umowy: </w:t>
      </w:r>
      <w:r w:rsidRPr="00844A9E">
        <w:t>…… dni od daty podpisania umowy</w:t>
      </w:r>
      <w:r>
        <w:t>*</w:t>
      </w:r>
      <w:r w:rsidRPr="00844A9E">
        <w:t xml:space="preserve"> </w:t>
      </w:r>
      <w:r w:rsidRPr="00844A9E">
        <w:rPr>
          <w:i/>
          <w:highlight w:val="yellow"/>
        </w:rPr>
        <w:t>(kryterium oceny ofert)</w:t>
      </w:r>
    </w:p>
    <w:p w14:paraId="567964A3" w14:textId="77777777" w:rsidR="004F0FC2" w:rsidRPr="00844A9E" w:rsidRDefault="004F0FC2" w:rsidP="004F0FC2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44A9E">
        <w:rPr>
          <w:b/>
        </w:rPr>
        <w:t>Okres udzielonej gwarancji wynosi:</w:t>
      </w:r>
      <w:r w:rsidRPr="00844A9E">
        <w:t xml:space="preserve"> ……… m-</w:t>
      </w:r>
      <w:proofErr w:type="spellStart"/>
      <w:r w:rsidRPr="00844A9E">
        <w:t>cy</w:t>
      </w:r>
      <w:proofErr w:type="spellEnd"/>
      <w:r>
        <w:t>**</w:t>
      </w:r>
      <w:r w:rsidRPr="00844A9E">
        <w:t xml:space="preserve"> (</w:t>
      </w:r>
      <w:r w:rsidRPr="00844A9E">
        <w:rPr>
          <w:i/>
          <w:highlight w:val="yellow"/>
        </w:rPr>
        <w:t>kryterium oceny ofert)</w:t>
      </w:r>
    </w:p>
    <w:p w14:paraId="390B4D8A" w14:textId="77777777" w:rsidR="004F0FC2" w:rsidRDefault="004F0FC2" w:rsidP="008D2AB8">
      <w:pPr>
        <w:tabs>
          <w:tab w:val="right" w:pos="9000"/>
        </w:tabs>
        <w:rPr>
          <w:b/>
          <w:highlight w:val="lightGray"/>
          <w:u w:val="single"/>
        </w:rPr>
      </w:pPr>
    </w:p>
    <w:p w14:paraId="4209D115" w14:textId="5F396CAF" w:rsidR="004F0FC2" w:rsidRPr="004F0FC2" w:rsidRDefault="004F0FC2" w:rsidP="008D2AB8">
      <w:pPr>
        <w:tabs>
          <w:tab w:val="right" w:pos="9000"/>
        </w:tabs>
        <w:rPr>
          <w:b/>
          <w:u w:val="single"/>
        </w:rPr>
      </w:pPr>
      <w:r w:rsidRPr="004F0FC2">
        <w:rPr>
          <w:b/>
          <w:highlight w:val="lightGray"/>
          <w:u w:val="single"/>
        </w:rPr>
        <w:t>Zadanie nr 3</w:t>
      </w:r>
      <w:r>
        <w:rPr>
          <w:b/>
          <w:highlight w:val="lightGray"/>
          <w:u w:val="single"/>
        </w:rPr>
        <w:t xml:space="preserve"> </w:t>
      </w:r>
      <w:r w:rsidRPr="004F0FC2">
        <w:rPr>
          <w:b/>
          <w:u w:val="single"/>
        </w:rPr>
        <w:t>Dostawa 1 szt. komputera przenośnego typu 2 w 1 z akcesoriami</w:t>
      </w:r>
    </w:p>
    <w:p w14:paraId="0F033F20" w14:textId="77777777" w:rsidR="004F0FC2" w:rsidRDefault="004F0FC2" w:rsidP="004F0FC2">
      <w:pPr>
        <w:widowControl w:val="0"/>
        <w:spacing w:line="264" w:lineRule="auto"/>
        <w:ind w:right="1"/>
        <w:rPr>
          <w:b/>
        </w:rPr>
      </w:pPr>
    </w:p>
    <w:p w14:paraId="3C4D0F7B" w14:textId="6FF46CEA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netto:   .........................................................................PLN</w:t>
      </w:r>
    </w:p>
    <w:p w14:paraId="7357C689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</w:p>
    <w:p w14:paraId="09686258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brutto: .........................................................................PLN</w:t>
      </w:r>
    </w:p>
    <w:p w14:paraId="04918517" w14:textId="77777777" w:rsidR="004F0FC2" w:rsidRPr="00844A9E" w:rsidRDefault="004F0FC2" w:rsidP="004F0FC2">
      <w:pPr>
        <w:widowControl w:val="0"/>
        <w:spacing w:line="264" w:lineRule="auto"/>
        <w:ind w:right="1"/>
        <w:jc w:val="both"/>
        <w:rPr>
          <w:b/>
        </w:rPr>
      </w:pPr>
    </w:p>
    <w:p w14:paraId="5DAB82E5" w14:textId="77777777" w:rsidR="004F0FC2" w:rsidRPr="00844A9E" w:rsidRDefault="004F0FC2" w:rsidP="004F0FC2">
      <w:pPr>
        <w:widowControl w:val="0"/>
        <w:spacing w:line="264" w:lineRule="auto"/>
        <w:ind w:right="1"/>
        <w:jc w:val="both"/>
      </w:pPr>
      <w:r w:rsidRPr="00844A9E">
        <w:t>Słownie brutto :.......................................................................................................................</w:t>
      </w:r>
    </w:p>
    <w:p w14:paraId="17C9663B" w14:textId="77777777" w:rsidR="004F0FC2" w:rsidRPr="00844A9E" w:rsidRDefault="004F0FC2" w:rsidP="004F0FC2">
      <w:pPr>
        <w:widowControl w:val="0"/>
        <w:spacing w:line="264" w:lineRule="auto"/>
        <w:ind w:right="1"/>
        <w:jc w:val="both"/>
        <w:rPr>
          <w:b/>
        </w:rPr>
      </w:pPr>
    </w:p>
    <w:p w14:paraId="2463B383" w14:textId="77777777" w:rsidR="004F0FC2" w:rsidRPr="00844A9E" w:rsidRDefault="004F0FC2" w:rsidP="004F0FC2">
      <w:pPr>
        <w:pStyle w:val="Tekstpodstawowy"/>
      </w:pPr>
      <w:r w:rsidRPr="00844A9E">
        <w:t>Powyższa cena zawiera podatek VAT w wysokości 23 % tj.…………………….PLN</w:t>
      </w:r>
    </w:p>
    <w:p w14:paraId="1FEA6668" w14:textId="3171B30B" w:rsidR="004F0FC2" w:rsidRPr="00844A9E" w:rsidRDefault="004F0FC2" w:rsidP="004F0FC2">
      <w:pPr>
        <w:pStyle w:val="Tekstpodstawowy"/>
      </w:pPr>
      <w:r w:rsidRPr="00844A9E">
        <w:t>producent/model zaoferowane</w:t>
      </w:r>
      <w:r>
        <w:t xml:space="preserve">go komputera przenośnego </w:t>
      </w:r>
      <w:r w:rsidRPr="00844A9E">
        <w:rPr>
          <w:b w:val="0"/>
        </w:rPr>
        <w:t>……………………………..</w:t>
      </w:r>
    </w:p>
    <w:p w14:paraId="20BBDF00" w14:textId="77777777" w:rsidR="004F0FC2" w:rsidRPr="00844A9E" w:rsidRDefault="004F0FC2" w:rsidP="004F0FC2">
      <w:pPr>
        <w:widowControl w:val="0"/>
        <w:spacing w:line="360" w:lineRule="auto"/>
        <w:ind w:right="1"/>
        <w:jc w:val="both"/>
        <w:rPr>
          <w:b/>
        </w:rPr>
      </w:pPr>
      <w:r w:rsidRPr="00844A9E">
        <w:rPr>
          <w:b/>
        </w:rPr>
        <w:t xml:space="preserve">Termin realizacji umowy: </w:t>
      </w:r>
      <w:r w:rsidRPr="00844A9E">
        <w:t>…… dni od daty podpisania umowy</w:t>
      </w:r>
      <w:r>
        <w:t>*</w:t>
      </w:r>
      <w:r w:rsidRPr="00844A9E">
        <w:t xml:space="preserve"> </w:t>
      </w:r>
      <w:r w:rsidRPr="00844A9E">
        <w:rPr>
          <w:i/>
          <w:highlight w:val="yellow"/>
        </w:rPr>
        <w:t>(kryterium oceny ofert)</w:t>
      </w:r>
    </w:p>
    <w:p w14:paraId="6266BEB7" w14:textId="77777777" w:rsidR="004F0FC2" w:rsidRPr="00844A9E" w:rsidRDefault="004F0FC2" w:rsidP="004F0FC2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44A9E">
        <w:rPr>
          <w:b/>
        </w:rPr>
        <w:t>Okres udzielonej gwarancji wynosi:</w:t>
      </w:r>
      <w:r w:rsidRPr="00844A9E">
        <w:t xml:space="preserve"> ……… m-</w:t>
      </w:r>
      <w:proofErr w:type="spellStart"/>
      <w:r w:rsidRPr="00844A9E">
        <w:t>cy</w:t>
      </w:r>
      <w:proofErr w:type="spellEnd"/>
      <w:r>
        <w:t>**</w:t>
      </w:r>
      <w:r w:rsidRPr="00844A9E">
        <w:t xml:space="preserve"> (</w:t>
      </w:r>
      <w:r w:rsidRPr="00844A9E">
        <w:rPr>
          <w:i/>
          <w:highlight w:val="yellow"/>
        </w:rPr>
        <w:t>kryterium oceny ofert)</w:t>
      </w:r>
    </w:p>
    <w:p w14:paraId="068CD1D6" w14:textId="77777777" w:rsidR="004F0FC2" w:rsidRDefault="004F0FC2" w:rsidP="008D2AB8">
      <w:pPr>
        <w:tabs>
          <w:tab w:val="right" w:pos="9000"/>
        </w:tabs>
        <w:rPr>
          <w:b/>
          <w:highlight w:val="lightGray"/>
          <w:u w:val="single"/>
        </w:rPr>
      </w:pPr>
    </w:p>
    <w:p w14:paraId="3BD6D8EF" w14:textId="01AA8A6B" w:rsidR="004F0FC2" w:rsidRPr="004F0FC2" w:rsidRDefault="004F0FC2" w:rsidP="008D2AB8">
      <w:pPr>
        <w:tabs>
          <w:tab w:val="right" w:pos="9000"/>
        </w:tabs>
        <w:rPr>
          <w:b/>
          <w:u w:val="single"/>
        </w:rPr>
      </w:pPr>
      <w:r w:rsidRPr="004F0FC2">
        <w:rPr>
          <w:b/>
          <w:highlight w:val="lightGray"/>
          <w:u w:val="single"/>
        </w:rPr>
        <w:t>Zadanie nr 4</w:t>
      </w:r>
      <w:r>
        <w:rPr>
          <w:b/>
          <w:highlight w:val="lightGray"/>
          <w:u w:val="single"/>
        </w:rPr>
        <w:t xml:space="preserve">  </w:t>
      </w:r>
      <w:r w:rsidRPr="004F0FC2">
        <w:rPr>
          <w:b/>
          <w:u w:val="single"/>
        </w:rPr>
        <w:t>Dostawa 1 szt. komputera przenośnego specjalistycznego</w:t>
      </w:r>
    </w:p>
    <w:p w14:paraId="0F91295D" w14:textId="77777777" w:rsidR="004F0FC2" w:rsidRDefault="004F0FC2" w:rsidP="004F0FC2">
      <w:pPr>
        <w:widowControl w:val="0"/>
        <w:spacing w:line="264" w:lineRule="auto"/>
        <w:ind w:right="1"/>
        <w:rPr>
          <w:b/>
        </w:rPr>
      </w:pPr>
    </w:p>
    <w:p w14:paraId="2A88CB3E" w14:textId="516AF6F6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netto:   .........................................................................PLN</w:t>
      </w:r>
    </w:p>
    <w:p w14:paraId="5CE9CDA2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</w:p>
    <w:p w14:paraId="10829DF7" w14:textId="77777777" w:rsidR="004F0FC2" w:rsidRPr="00844A9E" w:rsidRDefault="004F0FC2" w:rsidP="004F0FC2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brutto: .........................................................................PLN</w:t>
      </w:r>
    </w:p>
    <w:p w14:paraId="7DF2C599" w14:textId="77777777" w:rsidR="004F0FC2" w:rsidRPr="00844A9E" w:rsidRDefault="004F0FC2" w:rsidP="004F0FC2">
      <w:pPr>
        <w:widowControl w:val="0"/>
        <w:spacing w:line="264" w:lineRule="auto"/>
        <w:ind w:right="1"/>
        <w:jc w:val="both"/>
        <w:rPr>
          <w:b/>
        </w:rPr>
      </w:pPr>
    </w:p>
    <w:p w14:paraId="6593799D" w14:textId="77777777" w:rsidR="004F0FC2" w:rsidRPr="00844A9E" w:rsidRDefault="004F0FC2" w:rsidP="004F0FC2">
      <w:pPr>
        <w:widowControl w:val="0"/>
        <w:spacing w:line="264" w:lineRule="auto"/>
        <w:ind w:right="1"/>
        <w:jc w:val="both"/>
      </w:pPr>
      <w:r w:rsidRPr="00844A9E">
        <w:t>Słownie brutto :.......................................................................................................................</w:t>
      </w:r>
    </w:p>
    <w:p w14:paraId="65AD5FC3" w14:textId="77777777" w:rsidR="004F0FC2" w:rsidRPr="00844A9E" w:rsidRDefault="004F0FC2" w:rsidP="004F0FC2">
      <w:pPr>
        <w:widowControl w:val="0"/>
        <w:spacing w:line="264" w:lineRule="auto"/>
        <w:ind w:right="1"/>
        <w:jc w:val="both"/>
        <w:rPr>
          <w:b/>
        </w:rPr>
      </w:pPr>
    </w:p>
    <w:p w14:paraId="473FB2FA" w14:textId="77777777" w:rsidR="004F0FC2" w:rsidRPr="00844A9E" w:rsidRDefault="004F0FC2" w:rsidP="004F0FC2">
      <w:pPr>
        <w:pStyle w:val="Tekstpodstawowy"/>
      </w:pPr>
      <w:r w:rsidRPr="00844A9E">
        <w:t>Powyższa cena zawiera podatek VAT w wysokości 23 % tj.…………………….PLN</w:t>
      </w:r>
    </w:p>
    <w:p w14:paraId="71C1F350" w14:textId="30212F61" w:rsidR="004F0FC2" w:rsidRPr="00844A9E" w:rsidRDefault="004F0FC2" w:rsidP="004F0FC2">
      <w:pPr>
        <w:pStyle w:val="Tekstpodstawowy"/>
      </w:pPr>
      <w:r w:rsidRPr="00844A9E">
        <w:t>producent/model zaoferowane</w:t>
      </w:r>
      <w:r>
        <w:t xml:space="preserve">go komputera przenośnego </w:t>
      </w:r>
      <w:r w:rsidRPr="00844A9E">
        <w:rPr>
          <w:b w:val="0"/>
        </w:rPr>
        <w:t>…………………</w:t>
      </w:r>
      <w:r>
        <w:rPr>
          <w:b w:val="0"/>
        </w:rPr>
        <w:t>…….</w:t>
      </w:r>
      <w:r w:rsidRPr="00844A9E">
        <w:rPr>
          <w:b w:val="0"/>
        </w:rPr>
        <w:t>..</w:t>
      </w:r>
    </w:p>
    <w:p w14:paraId="38A043BE" w14:textId="480E1B27" w:rsidR="004F0FC2" w:rsidRPr="00844A9E" w:rsidRDefault="004F0FC2" w:rsidP="004F0FC2">
      <w:pPr>
        <w:widowControl w:val="0"/>
        <w:spacing w:line="360" w:lineRule="auto"/>
        <w:ind w:right="1"/>
        <w:jc w:val="both"/>
        <w:rPr>
          <w:b/>
        </w:rPr>
      </w:pPr>
      <w:r w:rsidRPr="00844A9E">
        <w:rPr>
          <w:b/>
        </w:rPr>
        <w:t xml:space="preserve">Termin realizacji umowy: </w:t>
      </w:r>
      <w:r w:rsidRPr="00844A9E">
        <w:t>…… dni od daty podpisania umowy</w:t>
      </w:r>
      <w:r>
        <w:t>*</w:t>
      </w:r>
      <w:r w:rsidRPr="00844A9E">
        <w:t xml:space="preserve"> </w:t>
      </w:r>
      <w:r w:rsidRPr="00844A9E">
        <w:rPr>
          <w:i/>
          <w:highlight w:val="yellow"/>
        </w:rPr>
        <w:t>(kryterium oceny ofert)</w:t>
      </w:r>
    </w:p>
    <w:p w14:paraId="77539747" w14:textId="6034704C" w:rsidR="004F0FC2" w:rsidRPr="00844A9E" w:rsidRDefault="004F0FC2" w:rsidP="004F0FC2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44A9E">
        <w:rPr>
          <w:b/>
        </w:rPr>
        <w:t>Okres udzielonej gwarancji wynosi:</w:t>
      </w:r>
      <w:r w:rsidRPr="00844A9E">
        <w:t xml:space="preserve"> ……… m-</w:t>
      </w:r>
      <w:proofErr w:type="spellStart"/>
      <w:r w:rsidRPr="00844A9E">
        <w:t>cy</w:t>
      </w:r>
      <w:proofErr w:type="spellEnd"/>
      <w:r>
        <w:t>**</w:t>
      </w:r>
      <w:r w:rsidRPr="00844A9E">
        <w:t xml:space="preserve"> (</w:t>
      </w:r>
      <w:r w:rsidRPr="00844A9E">
        <w:rPr>
          <w:i/>
          <w:highlight w:val="yellow"/>
        </w:rPr>
        <w:t>kryterium oceny ofert)</w:t>
      </w:r>
    </w:p>
    <w:p w14:paraId="04E3999D" w14:textId="77777777" w:rsidR="004F0FC2" w:rsidRDefault="004F0FC2" w:rsidP="008D2AB8">
      <w:pPr>
        <w:tabs>
          <w:tab w:val="right" w:pos="9000"/>
        </w:tabs>
      </w:pPr>
    </w:p>
    <w:p w14:paraId="36222027" w14:textId="77777777" w:rsidR="004F0FC2" w:rsidRDefault="004F0FC2" w:rsidP="004F0FC2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* W przypadku nie podania terminu realizacji Zamawiający przyjmie maksymalny wymagany termin realizacji </w:t>
      </w:r>
    </w:p>
    <w:p w14:paraId="3669B2F4" w14:textId="56384724" w:rsidR="006B68EC" w:rsidRDefault="006B68EC" w:rsidP="006B68EC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lastRenderedPageBreak/>
        <w:t>*</w:t>
      </w:r>
      <w:r w:rsidR="004F0FC2">
        <w:rPr>
          <w:bCs/>
          <w:i/>
          <w:iCs/>
          <w:sz w:val="22"/>
          <w:szCs w:val="22"/>
        </w:rPr>
        <w:t>*</w:t>
      </w:r>
      <w:r w:rsidRPr="006E70B4">
        <w:rPr>
          <w:bCs/>
          <w:i/>
          <w:iCs/>
          <w:sz w:val="22"/>
          <w:szCs w:val="22"/>
        </w:rPr>
        <w:t xml:space="preserve">W przypadku nie podania </w:t>
      </w:r>
      <w:r>
        <w:rPr>
          <w:bCs/>
          <w:i/>
          <w:iCs/>
          <w:sz w:val="22"/>
          <w:szCs w:val="22"/>
        </w:rPr>
        <w:t>okresu gwarancji,</w:t>
      </w:r>
      <w:r w:rsidRPr="006E70B4">
        <w:rPr>
          <w:bCs/>
          <w:i/>
          <w:iCs/>
          <w:sz w:val="22"/>
          <w:szCs w:val="22"/>
        </w:rPr>
        <w:t>, Zamawiający przyjmie m</w:t>
      </w:r>
      <w:r>
        <w:rPr>
          <w:bCs/>
          <w:i/>
          <w:iCs/>
          <w:sz w:val="22"/>
          <w:szCs w:val="22"/>
        </w:rPr>
        <w:t>inimalny wymagany okres gwarancji.</w:t>
      </w:r>
    </w:p>
    <w:p w14:paraId="1002FA8F" w14:textId="77777777" w:rsidR="002126CF" w:rsidRDefault="002126CF" w:rsidP="006B68EC">
      <w:pPr>
        <w:widowControl w:val="0"/>
        <w:jc w:val="both"/>
        <w:rPr>
          <w:bCs/>
          <w:i/>
          <w:iCs/>
          <w:sz w:val="22"/>
          <w:szCs w:val="22"/>
        </w:rPr>
      </w:pPr>
    </w:p>
    <w:p w14:paraId="7CEA5047" w14:textId="77777777" w:rsidR="002126CF" w:rsidRDefault="002126CF" w:rsidP="006B68EC">
      <w:pPr>
        <w:widowControl w:val="0"/>
        <w:jc w:val="both"/>
        <w:rPr>
          <w:bCs/>
          <w:i/>
          <w:iCs/>
          <w:sz w:val="22"/>
          <w:szCs w:val="22"/>
        </w:rPr>
      </w:pPr>
    </w:p>
    <w:p w14:paraId="34B58885" w14:textId="77777777" w:rsidR="006B68EC" w:rsidRPr="006E70B4" w:rsidRDefault="006B68EC" w:rsidP="006B68EC">
      <w:pPr>
        <w:tabs>
          <w:tab w:val="left" w:pos="426"/>
        </w:tabs>
        <w:jc w:val="both"/>
        <w:rPr>
          <w:b/>
          <w:sz w:val="22"/>
          <w:szCs w:val="22"/>
        </w:rPr>
      </w:pPr>
      <w:r w:rsidRPr="006E70B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E70B4">
        <w:rPr>
          <w:b/>
          <w:sz w:val="22"/>
          <w:szCs w:val="22"/>
        </w:rPr>
        <w:t xml:space="preserve"> TAK/NIE</w:t>
      </w:r>
    </w:p>
    <w:p w14:paraId="33433720" w14:textId="77777777" w:rsidR="006B68EC" w:rsidRPr="002E3DAE" w:rsidRDefault="006B68EC" w:rsidP="006B68EC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4A6942D" w14:textId="77777777" w:rsidR="006B68EC" w:rsidRDefault="006B68EC" w:rsidP="006B68EC">
      <w:pPr>
        <w:rPr>
          <w:b/>
          <w:sz w:val="22"/>
          <w:szCs w:val="22"/>
        </w:rPr>
      </w:pPr>
    </w:p>
    <w:p w14:paraId="758F5C1C" w14:textId="77777777" w:rsidR="006B68EC" w:rsidRDefault="006B68EC" w:rsidP="006B68E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7CD8F3E" w14:textId="77777777" w:rsidR="006B68EC" w:rsidRPr="002E3DAE" w:rsidRDefault="006B68EC" w:rsidP="006B68EC">
      <w:pPr>
        <w:tabs>
          <w:tab w:val="right" w:pos="9000"/>
        </w:tabs>
        <w:rPr>
          <w:sz w:val="22"/>
          <w:szCs w:val="22"/>
        </w:rPr>
      </w:pPr>
    </w:p>
    <w:p w14:paraId="43FCF4BF" w14:textId="77777777" w:rsidR="006B68EC" w:rsidRPr="002E3DAE" w:rsidRDefault="006B68EC" w:rsidP="006B68EC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5A461834" w14:textId="77777777" w:rsidR="006B68EC" w:rsidRPr="002E3DAE" w:rsidRDefault="006B68EC" w:rsidP="006B68E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E1B7468" w14:textId="77777777" w:rsidR="006B68EC" w:rsidRPr="002E3DAE" w:rsidRDefault="006B68EC" w:rsidP="006B68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2449898A" w14:textId="77777777" w:rsidR="006B104E" w:rsidRPr="006B104E" w:rsidRDefault="006B104E" w:rsidP="006B104E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Oświadczamy, że </w:t>
      </w:r>
      <w:r w:rsidRPr="006B104E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52362026" w14:textId="7B939FEA"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GoBack"/>
      <w:bookmarkEnd w:id="0"/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7C2355" w14:textId="77777777" w:rsidR="006B68EC" w:rsidRPr="002E3DAE" w:rsidRDefault="006B68EC" w:rsidP="006B68EC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6418F9" w14:textId="77777777" w:rsidR="006B68EC" w:rsidRPr="002E3DAE" w:rsidRDefault="006B68EC" w:rsidP="006B68EC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1EB890" w14:textId="77777777"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68EC" w:rsidRPr="002E3DAE" w14:paraId="77BCD594" w14:textId="77777777" w:rsidTr="008310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B42D2" w14:textId="77777777" w:rsidR="006B68EC" w:rsidRPr="002E3DAE" w:rsidRDefault="006B68EC" w:rsidP="008310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F2D99" w14:textId="77777777" w:rsidR="006B68EC" w:rsidRPr="002E3DAE" w:rsidRDefault="006B68EC" w:rsidP="008310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3765045C" w14:textId="77777777" w:rsidR="006B68EC" w:rsidRPr="002E3DAE" w:rsidRDefault="006B68EC" w:rsidP="008310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52157" w14:textId="77777777" w:rsidR="006B68EC" w:rsidRPr="002E3DAE" w:rsidRDefault="006B68EC" w:rsidP="008310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6B68EC" w:rsidRPr="002E3DAE" w14:paraId="0441D729" w14:textId="77777777" w:rsidTr="008310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A79D7" w14:textId="77777777" w:rsidR="006B68EC" w:rsidRPr="002E3DAE" w:rsidRDefault="006B68EC" w:rsidP="008310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0F650" w14:textId="77777777" w:rsidR="006B68EC" w:rsidRPr="002E3DAE" w:rsidRDefault="006B68EC" w:rsidP="008310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6204C" w14:textId="77777777" w:rsidR="006B68EC" w:rsidRPr="002E3DAE" w:rsidRDefault="006B68EC" w:rsidP="008310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B68EC" w:rsidRPr="002E3DAE" w14:paraId="1D4F9376" w14:textId="77777777" w:rsidTr="008310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7E14F" w14:textId="77777777" w:rsidR="006B68EC" w:rsidRPr="002E3DAE" w:rsidRDefault="006B68EC" w:rsidP="008310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B945B" w14:textId="77777777" w:rsidR="006B68EC" w:rsidRPr="002E3DAE" w:rsidRDefault="006B68EC" w:rsidP="008310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715E4" w14:textId="77777777" w:rsidR="006B68EC" w:rsidRPr="002E3DAE" w:rsidRDefault="006B68EC" w:rsidP="008310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0D8E239" w14:textId="77777777"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6B6B5BB4" w14:textId="77777777" w:rsidR="006B68EC" w:rsidRPr="002E3DAE" w:rsidRDefault="006B68EC" w:rsidP="006B68EC">
      <w:pPr>
        <w:keepNext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0A9EEAC" w14:textId="77777777" w:rsidR="006B68EC" w:rsidRPr="002E3DAE" w:rsidRDefault="006B68EC" w:rsidP="006B68E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6235EDB6" w14:textId="77777777" w:rsidR="006B68EC" w:rsidRPr="002E3DAE" w:rsidRDefault="006B68EC" w:rsidP="006B68E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49ED45EB" w14:textId="77777777" w:rsidR="006B68EC" w:rsidRPr="002E3DAE" w:rsidRDefault="006B68EC" w:rsidP="006B68E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EA02A4E" w14:textId="77777777"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5183B552" w14:textId="77777777" w:rsidR="006B68EC" w:rsidRPr="002E3DAE" w:rsidRDefault="006B68EC" w:rsidP="006B68EC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4CFF377" w14:textId="77777777"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78BBEC8D" w14:textId="77777777"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5C6ED2A2" w14:textId="77777777"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229382F8" w14:textId="77777777"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10143013" w14:textId="77777777"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7185036B" w14:textId="77777777"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16E11AC2" w14:textId="77777777" w:rsidR="006B68EC" w:rsidRPr="002E3DAE" w:rsidRDefault="006B68EC" w:rsidP="006B68EC">
      <w:pPr>
        <w:jc w:val="both"/>
        <w:rPr>
          <w:sz w:val="22"/>
          <w:szCs w:val="22"/>
        </w:rPr>
      </w:pPr>
    </w:p>
    <w:p w14:paraId="54CC33C1" w14:textId="77777777" w:rsidR="006B68EC" w:rsidRPr="002E3DAE" w:rsidRDefault="006B68EC" w:rsidP="006B68EC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38EA648E" w14:textId="77777777" w:rsidR="006B68EC" w:rsidRPr="002E3DAE" w:rsidRDefault="006B68EC" w:rsidP="006B68EC">
      <w:pPr>
        <w:jc w:val="right"/>
        <w:rPr>
          <w:sz w:val="22"/>
          <w:szCs w:val="22"/>
        </w:rPr>
      </w:pPr>
    </w:p>
    <w:p w14:paraId="13207594" w14:textId="77777777" w:rsidR="006B68EC" w:rsidRDefault="006B68EC" w:rsidP="006B68EC">
      <w:pPr>
        <w:jc w:val="both"/>
        <w:rPr>
          <w:sz w:val="18"/>
          <w:szCs w:val="18"/>
        </w:rPr>
      </w:pPr>
    </w:p>
    <w:p w14:paraId="5F4B680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21B73" w14:textId="77777777" w:rsidR="00970AC2" w:rsidRDefault="00970AC2">
      <w:r>
        <w:separator/>
      </w:r>
    </w:p>
  </w:endnote>
  <w:endnote w:type="continuationSeparator" w:id="0">
    <w:p w14:paraId="5B0DEF85" w14:textId="77777777" w:rsidR="00970AC2" w:rsidRDefault="0097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00351" w14:textId="77777777" w:rsidR="00521AB5" w:rsidRDefault="00521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F456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14D40" w14:textId="77777777" w:rsidR="00521AB5" w:rsidRDefault="00521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B36B3" w14:textId="77777777" w:rsidR="00970AC2" w:rsidRDefault="00970AC2">
      <w:r>
        <w:separator/>
      </w:r>
    </w:p>
  </w:footnote>
  <w:footnote w:type="continuationSeparator" w:id="0">
    <w:p w14:paraId="5E5EFC75" w14:textId="77777777" w:rsidR="00970AC2" w:rsidRDefault="00970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C6A04" w14:textId="77777777" w:rsidR="00521AB5" w:rsidRDefault="00521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5B6C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EA4A2" w14:textId="77777777" w:rsidR="00521AB5" w:rsidRDefault="00521A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4847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CA1"/>
    <w:rsid w:val="00012286"/>
    <w:rsid w:val="0003468F"/>
    <w:rsid w:val="00045CA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26CF"/>
    <w:rsid w:val="002723B0"/>
    <w:rsid w:val="00315A4A"/>
    <w:rsid w:val="00435BA5"/>
    <w:rsid w:val="004B7300"/>
    <w:rsid w:val="004C6753"/>
    <w:rsid w:val="004F0FC2"/>
    <w:rsid w:val="00521AB5"/>
    <w:rsid w:val="00595C87"/>
    <w:rsid w:val="005D2C65"/>
    <w:rsid w:val="005E6D94"/>
    <w:rsid w:val="0063384F"/>
    <w:rsid w:val="00643C6F"/>
    <w:rsid w:val="00646202"/>
    <w:rsid w:val="0065290F"/>
    <w:rsid w:val="006815F6"/>
    <w:rsid w:val="006B104E"/>
    <w:rsid w:val="006B68EC"/>
    <w:rsid w:val="007748F0"/>
    <w:rsid w:val="007952E1"/>
    <w:rsid w:val="007A4321"/>
    <w:rsid w:val="008125A6"/>
    <w:rsid w:val="00833933"/>
    <w:rsid w:val="00853083"/>
    <w:rsid w:val="008B2F0C"/>
    <w:rsid w:val="008B4928"/>
    <w:rsid w:val="008D2AB8"/>
    <w:rsid w:val="008F1C66"/>
    <w:rsid w:val="00970AC2"/>
    <w:rsid w:val="00970FE4"/>
    <w:rsid w:val="00A0022B"/>
    <w:rsid w:val="00A346FE"/>
    <w:rsid w:val="00A47B4D"/>
    <w:rsid w:val="00A83018"/>
    <w:rsid w:val="00AF2C0D"/>
    <w:rsid w:val="00B774DC"/>
    <w:rsid w:val="00C412D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AF5DA"/>
  <w15:chartTrackingRefBased/>
  <w15:docId w15:val="{303A4ECC-265F-4FCA-86DA-DF4A4F9F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F845D-0294-4C57-8905-D61C4DC7E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769</Words>
  <Characters>6903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2025-03-14T09:06:00Z</dcterms:created>
  <dcterms:modified xsi:type="dcterms:W3CDTF">2025-03-21T12:46:00Z</dcterms:modified>
</cp:coreProperties>
</file>