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AFFEA" w14:textId="5ED0048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97CD2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993FB68" w14:textId="77777777" w:rsidTr="00D62E6E">
        <w:tc>
          <w:tcPr>
            <w:tcW w:w="2800" w:type="dxa"/>
            <w:shd w:val="clear" w:color="auto" w:fill="auto"/>
          </w:tcPr>
          <w:p w14:paraId="6E989B6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8ED81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04FF8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CC1D7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F736EC3" w14:textId="77777777" w:rsidTr="00D62E6E">
        <w:tc>
          <w:tcPr>
            <w:tcW w:w="2800" w:type="dxa"/>
            <w:shd w:val="clear" w:color="auto" w:fill="auto"/>
          </w:tcPr>
          <w:p w14:paraId="6D20AB0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4F35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D624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458E5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6CF4A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6672B" w:rsidRPr="00341C2C" w14:paraId="5B954E46" w14:textId="77777777" w:rsidTr="00703A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F34F6A" w14:textId="77777777" w:rsidR="00D6672B" w:rsidRPr="00341C2C" w:rsidRDefault="00D6672B" w:rsidP="00703A6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341C2C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3A62C2" w14:textId="77777777" w:rsidR="00D6672B" w:rsidRPr="00341C2C" w:rsidRDefault="00D6672B" w:rsidP="00703A6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41C2C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47EB90BB" w14:textId="77777777" w:rsidR="00D6672B" w:rsidRPr="00341C2C" w:rsidRDefault="00D6672B" w:rsidP="00703A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341C2C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31C311F" w14:textId="77777777" w:rsidR="00D6672B" w:rsidRPr="00341C2C" w:rsidRDefault="00D6672B" w:rsidP="00703A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9E8AF5F" w14:textId="77777777" w:rsidR="00BC121E" w:rsidRPr="00341C2C" w:rsidRDefault="00D6672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41C2C" w14:paraId="374E4BA0" w14:textId="77777777" w:rsidTr="00D62E6E">
        <w:tc>
          <w:tcPr>
            <w:tcW w:w="2269" w:type="dxa"/>
            <w:shd w:val="clear" w:color="auto" w:fill="auto"/>
          </w:tcPr>
          <w:p w14:paraId="3E9C7E1E" w14:textId="77777777" w:rsidR="00D62E6E" w:rsidRPr="00341C2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9F1DFE" w14:textId="3E582C52" w:rsidR="00D62E6E" w:rsidRPr="00341C2C" w:rsidRDefault="00341C2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8"/>
                <w:szCs w:val="28"/>
                <w:lang w:eastAsia="pl-PL"/>
              </w:rPr>
            </w:pPr>
            <w:r w:rsidRPr="00341C2C">
              <w:rPr>
                <w:rFonts w:ascii="Arial" w:hAnsi="Arial" w:cs="Arial"/>
                <w:b/>
                <w:bCs/>
                <w:sz w:val="28"/>
                <w:szCs w:val="28"/>
              </w:rPr>
              <w:t>Konserwacja i serwis urządzeń instalacji wentylacji i klimatyzacji w obiektach Szpitala</w:t>
            </w:r>
            <w:r w:rsidR="00462AC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II</w:t>
            </w:r>
          </w:p>
        </w:tc>
      </w:tr>
      <w:tr w:rsidR="00D6672B" w:rsidRPr="00341C2C" w14:paraId="2772084F" w14:textId="77777777" w:rsidTr="00703A63">
        <w:tc>
          <w:tcPr>
            <w:tcW w:w="2269" w:type="dxa"/>
            <w:shd w:val="clear" w:color="auto" w:fill="auto"/>
          </w:tcPr>
          <w:p w14:paraId="51B8155C" w14:textId="77777777" w:rsidR="00D6672B" w:rsidRPr="00341C2C" w:rsidRDefault="00D6672B" w:rsidP="00703A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185B44" w14:textId="522D2D8F" w:rsidR="00D6672B" w:rsidRPr="00341C2C" w:rsidRDefault="00D6672B" w:rsidP="00703A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</w:t>
            </w:r>
            <w:r w:rsidR="00341C2C"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="00462A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341C2C"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5CB598E9" w14:textId="77777777" w:rsidR="00D6672B" w:rsidRPr="00341C2C" w:rsidRDefault="00D6672B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3DB81729" w14:textId="77777777" w:rsidR="00BC121E" w:rsidRPr="00341C2C" w:rsidRDefault="00D6672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341C2C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A5D44AD" w14:textId="73A671AD" w:rsidR="00BC121E" w:rsidRPr="00341C2C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41C2C">
        <w:rPr>
          <w:rFonts w:ascii="Arial" w:eastAsia="Times New Roman" w:hAnsi="Arial" w:cs="Arial"/>
          <w:b/>
          <w:bCs/>
        </w:rPr>
        <w:object w:dxaOrig="1440" w:dyaOrig="1440" w14:anchorId="730FE7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41C2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720974F" w14:textId="6A06EA3C" w:rsidR="00BC121E" w:rsidRPr="00341C2C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b/>
          <w:bCs/>
        </w:rPr>
        <w:object w:dxaOrig="1440" w:dyaOrig="1440" w14:anchorId="4428876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8599235" w14:textId="77777777" w:rsidR="00BF69A4" w:rsidRPr="00341C2C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341C2C" w14:paraId="2CBEA03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D34C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CE7E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A757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41C2C" w14:paraId="2D5DDA3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4BE70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9678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53E1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341C2C" w14:paraId="3BB548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97D60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75FD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2188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9FDF0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3B540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314480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C1BC4C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DA1903A" w14:textId="77777777" w:rsidTr="00620E37">
        <w:tc>
          <w:tcPr>
            <w:tcW w:w="2660" w:type="dxa"/>
            <w:shd w:val="clear" w:color="auto" w:fill="auto"/>
          </w:tcPr>
          <w:p w14:paraId="3059D64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7E013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A006C6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D4B565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3CA31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748C45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6672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26F19C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0EE13" w14:textId="77777777" w:rsidR="005570C9" w:rsidRDefault="005570C9">
      <w:r>
        <w:separator/>
      </w:r>
    </w:p>
  </w:endnote>
  <w:endnote w:type="continuationSeparator" w:id="0">
    <w:p w14:paraId="026AB6A7" w14:textId="77777777" w:rsidR="005570C9" w:rsidRDefault="00557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68C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9D6E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A22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5798200" w14:textId="183B477C" w:rsidR="009A4CD3" w:rsidRDefault="008433B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7CCE4D" wp14:editId="43CFDC1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89053211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6FA8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17D38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03206" w14:textId="77777777" w:rsidR="00D6672B" w:rsidRDefault="00D667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8C720" w14:textId="77777777" w:rsidR="005570C9" w:rsidRDefault="005570C9">
      <w:r>
        <w:separator/>
      </w:r>
    </w:p>
  </w:footnote>
  <w:footnote w:type="continuationSeparator" w:id="0">
    <w:p w14:paraId="3ABDFD4C" w14:textId="77777777" w:rsidR="005570C9" w:rsidRDefault="00557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F5EF3" w14:textId="77777777" w:rsidR="00D6672B" w:rsidRDefault="00D667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90536" w14:textId="77777777" w:rsidR="00D6672B" w:rsidRDefault="00D667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82037" w14:textId="77777777" w:rsidR="00D6672B" w:rsidRDefault="00D667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6328492">
    <w:abstractNumId w:val="13"/>
  </w:num>
  <w:num w:numId="2" w16cid:durableId="1835954861">
    <w:abstractNumId w:val="0"/>
  </w:num>
  <w:num w:numId="3" w16cid:durableId="549151814">
    <w:abstractNumId w:val="11"/>
  </w:num>
  <w:num w:numId="4" w16cid:durableId="198668603">
    <w:abstractNumId w:val="8"/>
  </w:num>
  <w:num w:numId="5" w16cid:durableId="1149250599">
    <w:abstractNumId w:val="7"/>
  </w:num>
  <w:num w:numId="6" w16cid:durableId="527065094">
    <w:abstractNumId w:val="1"/>
  </w:num>
  <w:num w:numId="7" w16cid:durableId="122190368">
    <w:abstractNumId w:val="6"/>
  </w:num>
  <w:num w:numId="8" w16cid:durableId="1672370697">
    <w:abstractNumId w:val="3"/>
  </w:num>
  <w:num w:numId="9" w16cid:durableId="1531994591">
    <w:abstractNumId w:val="2"/>
  </w:num>
  <w:num w:numId="10" w16cid:durableId="1924218151">
    <w:abstractNumId w:val="5"/>
  </w:num>
  <w:num w:numId="11" w16cid:durableId="1236892139">
    <w:abstractNumId w:val="10"/>
  </w:num>
  <w:num w:numId="12" w16cid:durableId="31535648">
    <w:abstractNumId w:val="4"/>
  </w:num>
  <w:num w:numId="13" w16cid:durableId="1076514758">
    <w:abstractNumId w:val="9"/>
  </w:num>
  <w:num w:numId="14" w16cid:durableId="7272677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0C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5313"/>
    <w:rsid w:val="002701B9"/>
    <w:rsid w:val="00283561"/>
    <w:rsid w:val="002B1E07"/>
    <w:rsid w:val="002C2DE7"/>
    <w:rsid w:val="002D0825"/>
    <w:rsid w:val="002D160C"/>
    <w:rsid w:val="002D3BDF"/>
    <w:rsid w:val="002E71FA"/>
    <w:rsid w:val="002F1615"/>
    <w:rsid w:val="003024A8"/>
    <w:rsid w:val="00307E5F"/>
    <w:rsid w:val="00312A4F"/>
    <w:rsid w:val="00336EEB"/>
    <w:rsid w:val="00341C2C"/>
    <w:rsid w:val="00360BC3"/>
    <w:rsid w:val="003E5D20"/>
    <w:rsid w:val="003F6927"/>
    <w:rsid w:val="00415097"/>
    <w:rsid w:val="00422381"/>
    <w:rsid w:val="0043102D"/>
    <w:rsid w:val="00460820"/>
    <w:rsid w:val="00462ACB"/>
    <w:rsid w:val="004704CB"/>
    <w:rsid w:val="00497CD2"/>
    <w:rsid w:val="004B1027"/>
    <w:rsid w:val="004C55DE"/>
    <w:rsid w:val="004D5C77"/>
    <w:rsid w:val="00517FF1"/>
    <w:rsid w:val="00533E9F"/>
    <w:rsid w:val="005570C9"/>
    <w:rsid w:val="0056132E"/>
    <w:rsid w:val="00583ED5"/>
    <w:rsid w:val="00585490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33BE"/>
    <w:rsid w:val="00844A96"/>
    <w:rsid w:val="008460DE"/>
    <w:rsid w:val="00882E9F"/>
    <w:rsid w:val="008843C0"/>
    <w:rsid w:val="008A0D67"/>
    <w:rsid w:val="008B3C7B"/>
    <w:rsid w:val="008C2CBF"/>
    <w:rsid w:val="008C7CFF"/>
    <w:rsid w:val="008D4CAF"/>
    <w:rsid w:val="008E296F"/>
    <w:rsid w:val="008E370F"/>
    <w:rsid w:val="0092139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2347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6672B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F0A6091"/>
  <w15:chartTrackingRefBased/>
  <w15:docId w15:val="{7D256605-DB76-4108-A912-86C749702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231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4</cp:revision>
  <cp:lastPrinted>2024-10-07T10:44:00Z</cp:lastPrinted>
  <dcterms:created xsi:type="dcterms:W3CDTF">2025-02-21T12:33:00Z</dcterms:created>
  <dcterms:modified xsi:type="dcterms:W3CDTF">2025-03-21T10:08:00Z</dcterms:modified>
</cp:coreProperties>
</file>