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65BE3" w14:textId="77777777" w:rsidR="00843A88" w:rsidRPr="00D7645A" w:rsidRDefault="00E773B2" w:rsidP="00FD4AEC">
      <w:pPr>
        <w:spacing w:after="480"/>
        <w:jc w:val="right"/>
      </w:pPr>
      <w:r w:rsidRPr="00D7645A">
        <w:t>Niepołomice</w:t>
      </w:r>
      <w:r w:rsidR="00843A88" w:rsidRPr="00D7645A">
        <w:t xml:space="preserve"> dnia: </w:t>
      </w:r>
      <w:r w:rsidRPr="00D7645A">
        <w:t>2025-03-21</w:t>
      </w:r>
    </w:p>
    <w:p w14:paraId="66FFDE9E" w14:textId="77777777" w:rsidR="00843A88" w:rsidRPr="00D7645A" w:rsidRDefault="00E773B2" w:rsidP="00843A88">
      <w:pPr>
        <w:spacing w:line="360" w:lineRule="auto"/>
        <w:rPr>
          <w:b/>
          <w:bCs/>
        </w:rPr>
      </w:pPr>
      <w:r w:rsidRPr="00D7645A">
        <w:rPr>
          <w:b/>
          <w:bCs/>
        </w:rPr>
        <w:t>GMINA NIEPOŁOMICE</w:t>
      </w:r>
    </w:p>
    <w:p w14:paraId="010C345C" w14:textId="77777777" w:rsidR="00843A88" w:rsidRPr="00D7645A" w:rsidRDefault="00E773B2" w:rsidP="00843A88">
      <w:pPr>
        <w:spacing w:line="360" w:lineRule="auto"/>
      </w:pPr>
      <w:r w:rsidRPr="00D7645A">
        <w:t>Pl. Zwycięstwa</w:t>
      </w:r>
      <w:r w:rsidR="00843A88" w:rsidRPr="00D7645A">
        <w:t xml:space="preserve"> </w:t>
      </w:r>
      <w:r w:rsidRPr="00D7645A">
        <w:t>13</w:t>
      </w:r>
    </w:p>
    <w:p w14:paraId="4C41628C" w14:textId="77777777" w:rsidR="00843A88" w:rsidRDefault="00E773B2" w:rsidP="00843A88">
      <w:r w:rsidRPr="00D7645A">
        <w:t>32-005</w:t>
      </w:r>
      <w:r w:rsidR="00843A88" w:rsidRPr="00D7645A">
        <w:t xml:space="preserve"> </w:t>
      </w:r>
      <w:r w:rsidRPr="00D7645A">
        <w:t>Niepołomice</w:t>
      </w:r>
    </w:p>
    <w:p w14:paraId="2F9D815B" w14:textId="2C405DB2" w:rsidR="00D7645A" w:rsidRPr="00D7645A" w:rsidRDefault="00D7645A" w:rsidP="00843A88">
      <w:r>
        <w:t xml:space="preserve">Pismo: </w:t>
      </w:r>
      <w:r w:rsidRPr="00D7645A">
        <w:rPr>
          <w:bCs/>
        </w:rPr>
        <w:t>ZP.271.5.2025</w:t>
      </w:r>
      <w:r>
        <w:rPr>
          <w:bCs/>
        </w:rPr>
        <w:t>.1</w:t>
      </w:r>
    </w:p>
    <w:p w14:paraId="570080C4" w14:textId="77777777" w:rsidR="00843A88" w:rsidRPr="00D7645A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D7645A">
        <w:rPr>
          <w:b/>
        </w:rPr>
        <w:t>WYKONAWCY</w:t>
      </w:r>
    </w:p>
    <w:p w14:paraId="4958BFDC" w14:textId="77777777" w:rsidR="00843A88" w:rsidRPr="00D7645A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D7645A">
        <w:t>ubiegający się o zamówienie</w:t>
      </w:r>
    </w:p>
    <w:p w14:paraId="6CC540E6" w14:textId="77777777" w:rsidR="004E4B64" w:rsidRPr="00D7645A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D7645A">
        <w:rPr>
          <w:rFonts w:eastAsia="Calibri"/>
          <w:lang w:eastAsia="en-US"/>
        </w:rPr>
        <w:t xml:space="preserve">Dotyczy: </w:t>
      </w:r>
      <w:r w:rsidRPr="00D7645A">
        <w:t>postępowania o udzielenie zamówienia publicznego</w:t>
      </w:r>
      <w:r w:rsidRPr="00D7645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7645A" w14:paraId="3E435C42" w14:textId="77777777" w:rsidTr="00FD4AEC">
        <w:tc>
          <w:tcPr>
            <w:tcW w:w="2269" w:type="dxa"/>
            <w:shd w:val="clear" w:color="auto" w:fill="auto"/>
          </w:tcPr>
          <w:p w14:paraId="6657998F" w14:textId="77777777" w:rsidR="004E4B64" w:rsidRPr="00D7645A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7645A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9AAF344" w14:textId="77777777" w:rsidR="004E4B64" w:rsidRPr="00D7645A" w:rsidRDefault="00E773B2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7645A">
              <w:rPr>
                <w:bCs/>
              </w:rPr>
              <w:t>Remont cząstkowy nawierzchni asfaltowych na drogach gminnych na terenie Gminy Niepołomice oraz wykonanie poboczy przy asfaltowych drogach gminnych</w:t>
            </w:r>
            <w:r w:rsidR="004E4B64" w:rsidRPr="00D7645A">
              <w:rPr>
                <w:bCs/>
              </w:rPr>
              <w:t>.</w:t>
            </w:r>
          </w:p>
        </w:tc>
      </w:tr>
      <w:tr w:rsidR="00E773B2" w:rsidRPr="00D7645A" w14:paraId="36643850" w14:textId="77777777" w:rsidTr="00B57DE9">
        <w:tc>
          <w:tcPr>
            <w:tcW w:w="2269" w:type="dxa"/>
            <w:shd w:val="clear" w:color="auto" w:fill="auto"/>
          </w:tcPr>
          <w:p w14:paraId="393720AD" w14:textId="77777777" w:rsidR="00E773B2" w:rsidRPr="00D7645A" w:rsidRDefault="00E773B2" w:rsidP="00B57D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7645A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ED5861" w14:textId="77777777" w:rsidR="00E773B2" w:rsidRPr="00D7645A" w:rsidRDefault="00E773B2" w:rsidP="00B57D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7645A">
              <w:rPr>
                <w:bCs/>
              </w:rPr>
              <w:t>ZP.271.5.2025</w:t>
            </w:r>
          </w:p>
        </w:tc>
      </w:tr>
    </w:tbl>
    <w:p w14:paraId="3DD11BF2" w14:textId="77777777" w:rsidR="004E4B64" w:rsidRPr="00D7645A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D7645A" w14:paraId="547544E8" w14:textId="77777777" w:rsidTr="00C46732">
        <w:tc>
          <w:tcPr>
            <w:tcW w:w="9330" w:type="dxa"/>
            <w:shd w:val="clear" w:color="auto" w:fill="F2F2F2"/>
            <w:hideMark/>
          </w:tcPr>
          <w:p w14:paraId="1A29E650" w14:textId="77777777" w:rsidR="00843A88" w:rsidRPr="00D7645A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D7645A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31E15AD0" w14:textId="77777777" w:rsidR="0012774F" w:rsidRPr="00D7645A" w:rsidRDefault="00520165" w:rsidP="004E4B64">
      <w:pPr>
        <w:spacing w:before="600" w:after="240" w:line="360" w:lineRule="auto"/>
        <w:jc w:val="both"/>
      </w:pPr>
      <w:r w:rsidRPr="00D7645A">
        <w:t xml:space="preserve">Zamawiający, </w:t>
      </w:r>
      <w:r w:rsidR="00E773B2" w:rsidRPr="00D7645A">
        <w:rPr>
          <w:b/>
        </w:rPr>
        <w:t>GMINA NIEPOŁOMICE</w:t>
      </w:r>
      <w:r w:rsidRPr="00D7645A">
        <w:t xml:space="preserve">, działając na podstawie art. </w:t>
      </w:r>
      <w:r w:rsidR="00E74BC3" w:rsidRPr="00D7645A">
        <w:t>284</w:t>
      </w:r>
      <w:r w:rsidRPr="00D7645A">
        <w:t xml:space="preserve"> ust. </w:t>
      </w:r>
      <w:r w:rsidR="0029606A" w:rsidRPr="00D7645A">
        <w:t>6</w:t>
      </w:r>
      <w:r w:rsidRPr="00D7645A">
        <w:t xml:space="preserve"> ustawy z dnia </w:t>
      </w:r>
      <w:r w:rsidR="0029606A" w:rsidRPr="00D7645A">
        <w:t>11</w:t>
      </w:r>
      <w:r w:rsidRPr="00D7645A">
        <w:t xml:space="preserve"> </w:t>
      </w:r>
      <w:r w:rsidR="0029606A" w:rsidRPr="00D7645A">
        <w:t xml:space="preserve">września </w:t>
      </w:r>
      <w:r w:rsidRPr="00D7645A">
        <w:t>20</w:t>
      </w:r>
      <w:r w:rsidR="0029606A" w:rsidRPr="00D7645A">
        <w:t>19</w:t>
      </w:r>
      <w:r w:rsidRPr="00D7645A">
        <w:t xml:space="preserve"> r</w:t>
      </w:r>
      <w:r w:rsidR="0029606A" w:rsidRPr="00D7645A">
        <w:t>.</w:t>
      </w:r>
      <w:r w:rsidRPr="00D7645A">
        <w:t xml:space="preserve"> Prawo </w:t>
      </w:r>
      <w:r w:rsidR="0029606A" w:rsidRPr="00D7645A">
        <w:t>z</w:t>
      </w:r>
      <w:r w:rsidRPr="00D7645A">
        <w:t xml:space="preserve">amówień </w:t>
      </w:r>
      <w:r w:rsidR="0029606A" w:rsidRPr="00D7645A">
        <w:t>p</w:t>
      </w:r>
      <w:r w:rsidRPr="00D7645A">
        <w:t xml:space="preserve">ublicznych </w:t>
      </w:r>
      <w:r w:rsidR="00E773B2" w:rsidRPr="00D7645A">
        <w:t>(</w:t>
      </w:r>
      <w:proofErr w:type="spellStart"/>
      <w:r w:rsidR="00E773B2" w:rsidRPr="00D7645A">
        <w:t>t.j</w:t>
      </w:r>
      <w:proofErr w:type="spellEnd"/>
      <w:r w:rsidR="00E773B2" w:rsidRPr="00D7645A">
        <w:t>. Dz. U. z 2024 poz. 1320)</w:t>
      </w:r>
      <w:r w:rsidR="00BE7BFD" w:rsidRPr="00D7645A">
        <w:t xml:space="preserve">, </w:t>
      </w:r>
      <w:r w:rsidR="00E74BC3" w:rsidRPr="00D7645A">
        <w:t>udostępnia</w:t>
      </w:r>
      <w:r w:rsidR="00BE7BFD" w:rsidRPr="00D7645A">
        <w:t xml:space="preserve"> poniżej treść zapytań do S</w:t>
      </w:r>
      <w:r w:rsidR="0012774F" w:rsidRPr="00D7645A">
        <w:t>pecyfikacji Warunków Zamówienia (</w:t>
      </w:r>
      <w:r w:rsidR="0012774F" w:rsidRPr="00D7645A">
        <w:rPr>
          <w:lang w:eastAsia="ar-SA"/>
        </w:rPr>
        <w:t>zwanej dalej</w:t>
      </w:r>
      <w:r w:rsidR="0012774F" w:rsidRPr="00D7645A">
        <w:rPr>
          <w:b/>
          <w:lang w:eastAsia="ar-SA"/>
        </w:rPr>
        <w:t xml:space="preserve"> </w:t>
      </w:r>
      <w:r w:rsidR="0012774F" w:rsidRPr="00D7645A">
        <w:rPr>
          <w:bCs/>
          <w:lang w:eastAsia="ar-SA"/>
        </w:rPr>
        <w:t>”SWZ”)</w:t>
      </w:r>
      <w:r w:rsidR="00E74BC3" w:rsidRPr="00D7645A">
        <w:rPr>
          <w:bCs/>
          <w:lang w:eastAsia="ar-SA"/>
        </w:rPr>
        <w:t xml:space="preserve"> </w:t>
      </w:r>
      <w:r w:rsidR="00E74BC3" w:rsidRPr="00D7645A">
        <w:t>wraz z wyjaśnieniami</w:t>
      </w:r>
      <w:r w:rsidR="0012774F" w:rsidRPr="00D7645A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773B2" w:rsidRPr="00D7645A" w14:paraId="01AC10EE" w14:textId="77777777" w:rsidTr="00CF0C2C">
        <w:tc>
          <w:tcPr>
            <w:tcW w:w="9356" w:type="dxa"/>
            <w:shd w:val="clear" w:color="auto" w:fill="auto"/>
          </w:tcPr>
          <w:p w14:paraId="51B77445" w14:textId="10716495" w:rsidR="00CF0C2C" w:rsidRPr="00CF0C2C" w:rsidRDefault="00E773B2" w:rsidP="00CF0C2C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CF0C2C">
              <w:rPr>
                <w:b/>
                <w:bCs/>
              </w:rPr>
              <w:t>Pytanie</w:t>
            </w:r>
            <w:r w:rsidR="00D7645A" w:rsidRPr="00CF0C2C">
              <w:rPr>
                <w:b/>
                <w:bCs/>
              </w:rPr>
              <w:t>:</w:t>
            </w:r>
          </w:p>
          <w:p w14:paraId="3167E588" w14:textId="18377C00" w:rsidR="00E773B2" w:rsidRDefault="00D7645A" w:rsidP="00B57DE9">
            <w:pPr>
              <w:spacing w:after="120" w:line="360" w:lineRule="auto"/>
              <w:ind w:left="30" w:right="-72"/>
              <w:jc w:val="both"/>
            </w:pPr>
            <w:r w:rsidRPr="00CF0C2C">
              <w:t xml:space="preserve">1) </w:t>
            </w:r>
            <w:r w:rsidR="00E773B2" w:rsidRPr="00CF0C2C">
              <w:t>Przedmiar robót zadanie 3: "Wykonanie poboczy z kruszywa o grubości 15 cm wraz  z jego zagęszczeniem" Czy w ramach tego punktu Zamawiający przewiduje także wcześniejsze przygotowanie poboczy (ścinkę) czy jedynie uzupełnienie poboczy materiałem kamiennym?</w:t>
            </w:r>
          </w:p>
          <w:p w14:paraId="6ABD5A40" w14:textId="77777777" w:rsidR="00CF0C2C" w:rsidRPr="00CF0C2C" w:rsidRDefault="00CF0C2C" w:rsidP="00B57DE9">
            <w:pPr>
              <w:spacing w:after="120" w:line="360" w:lineRule="auto"/>
              <w:ind w:left="30" w:right="-72"/>
              <w:jc w:val="both"/>
            </w:pPr>
          </w:p>
          <w:p w14:paraId="79DD65B9" w14:textId="77777777" w:rsidR="00E773B2" w:rsidRPr="00CF0C2C" w:rsidRDefault="00E773B2" w:rsidP="00B57DE9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CF0C2C">
              <w:rPr>
                <w:b/>
                <w:bCs/>
              </w:rPr>
              <w:t>Stanowisko (wyjaśnienie) Zamawiającego:</w:t>
            </w:r>
          </w:p>
          <w:p w14:paraId="0359C5B5" w14:textId="77777777" w:rsidR="00CF0C2C" w:rsidRPr="00CF0C2C" w:rsidRDefault="00CF0C2C" w:rsidP="00CF0C2C">
            <w:pPr>
              <w:spacing w:after="60" w:line="360" w:lineRule="auto"/>
              <w:ind w:right="-72"/>
              <w:jc w:val="both"/>
            </w:pPr>
            <w:r w:rsidRPr="00CF0C2C">
              <w:t xml:space="preserve">Zamawiający przewiduje wcześniejsze przygotowanie poboczy (ścinkę) przy każdej zleconej pracy związanej z utwardzeniem poboczy w ramach zadania nr 3. </w:t>
            </w:r>
          </w:p>
          <w:p w14:paraId="32580DA0" w14:textId="77777777" w:rsidR="00D7645A" w:rsidRPr="00CF0C2C" w:rsidRDefault="00D7645A" w:rsidP="00D7645A">
            <w:pPr>
              <w:spacing w:after="60" w:line="360" w:lineRule="auto"/>
              <w:ind w:right="-72"/>
              <w:jc w:val="both"/>
            </w:pPr>
          </w:p>
          <w:p w14:paraId="3D9469CF" w14:textId="4974DCC6" w:rsidR="00D7645A" w:rsidRPr="00CF0C2C" w:rsidRDefault="00D7645A" w:rsidP="00D7645A">
            <w:pPr>
              <w:spacing w:after="60" w:line="360" w:lineRule="auto"/>
              <w:ind w:right="-72"/>
              <w:jc w:val="both"/>
            </w:pPr>
          </w:p>
        </w:tc>
      </w:tr>
    </w:tbl>
    <w:p w14:paraId="41122F10" w14:textId="77777777" w:rsidR="00BE7BFD" w:rsidRPr="00D7645A" w:rsidRDefault="00BE7BFD" w:rsidP="00520165">
      <w:pPr>
        <w:jc w:val="both"/>
      </w:pPr>
    </w:p>
    <w:sectPr w:rsidR="00BE7BFD" w:rsidRPr="00D7645A" w:rsidSect="00843A88">
      <w:footerReference w:type="even" r:id="rId7"/>
      <w:footerReference w:type="first" r:id="rId8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3A3FF" w14:textId="77777777" w:rsidR="003C1EB7" w:rsidRDefault="003C1EB7">
      <w:r>
        <w:separator/>
      </w:r>
    </w:p>
  </w:endnote>
  <w:endnote w:type="continuationSeparator" w:id="0">
    <w:p w14:paraId="5EB50F77" w14:textId="77777777" w:rsidR="003C1EB7" w:rsidRDefault="003C1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83C8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97B2A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6B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532C5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D93012" w14:textId="77777777" w:rsidR="006D4AB3" w:rsidRDefault="006D4AB3">
    <w:pPr>
      <w:pStyle w:val="Stopka"/>
      <w:tabs>
        <w:tab w:val="clear" w:pos="4536"/>
        <w:tab w:val="left" w:pos="6237"/>
      </w:tabs>
    </w:pPr>
  </w:p>
  <w:p w14:paraId="4615DEE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50C0B" w14:textId="77777777" w:rsidR="003C1EB7" w:rsidRDefault="003C1EB7">
      <w:r>
        <w:separator/>
      </w:r>
    </w:p>
  </w:footnote>
  <w:footnote w:type="continuationSeparator" w:id="0">
    <w:p w14:paraId="19DF65D5" w14:textId="77777777" w:rsidR="003C1EB7" w:rsidRDefault="003C1E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13674060">
    <w:abstractNumId w:val="3"/>
  </w:num>
  <w:num w:numId="2" w16cid:durableId="1876769313">
    <w:abstractNumId w:val="6"/>
  </w:num>
  <w:num w:numId="3" w16cid:durableId="1005203949">
    <w:abstractNumId w:val="2"/>
  </w:num>
  <w:num w:numId="4" w16cid:durableId="327634911">
    <w:abstractNumId w:val="5"/>
  </w:num>
  <w:num w:numId="5" w16cid:durableId="1445921666">
    <w:abstractNumId w:val="0"/>
  </w:num>
  <w:num w:numId="6" w16cid:durableId="1020744837">
    <w:abstractNumId w:val="1"/>
  </w:num>
  <w:num w:numId="7" w16cid:durableId="9299680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1EB7"/>
    <w:rsid w:val="00031374"/>
    <w:rsid w:val="000A1097"/>
    <w:rsid w:val="000E2A8F"/>
    <w:rsid w:val="0012774F"/>
    <w:rsid w:val="00144B7A"/>
    <w:rsid w:val="00180C6E"/>
    <w:rsid w:val="00257508"/>
    <w:rsid w:val="0029606A"/>
    <w:rsid w:val="003C1EB7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B64D5"/>
    <w:rsid w:val="00BE7BFD"/>
    <w:rsid w:val="00C370F2"/>
    <w:rsid w:val="00C44EEC"/>
    <w:rsid w:val="00C46732"/>
    <w:rsid w:val="00CF0C2C"/>
    <w:rsid w:val="00D22FFA"/>
    <w:rsid w:val="00D7645A"/>
    <w:rsid w:val="00D8461B"/>
    <w:rsid w:val="00D915F2"/>
    <w:rsid w:val="00DF32E8"/>
    <w:rsid w:val="00DF53CA"/>
    <w:rsid w:val="00E21B49"/>
    <w:rsid w:val="00E2789F"/>
    <w:rsid w:val="00E72428"/>
    <w:rsid w:val="00E74BC3"/>
    <w:rsid w:val="00E773B2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020071"/>
  <w15:chartTrackingRefBased/>
  <w15:docId w15:val="{7079FB7D-87B8-431D-A09D-8FD2DF1C5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148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2025-03-21T07:56:00Z</cp:lastPrinted>
  <dcterms:created xsi:type="dcterms:W3CDTF">2025-03-21T07:57:00Z</dcterms:created>
  <dcterms:modified xsi:type="dcterms:W3CDTF">2025-03-21T07:57:00Z</dcterms:modified>
</cp:coreProperties>
</file>