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6D6" w:rsidRDefault="00E916D6" w:rsidP="00E916D6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933825" cy="781050"/>
            <wp:effectExtent l="0" t="0" r="9525" b="0"/>
            <wp:docPr id="1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6D6" w:rsidRDefault="00E916D6" w:rsidP="00E916D6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4" name="Dowolny kształt: kształ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6D6" w:rsidRDefault="00E916D6" w:rsidP="00E916D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4" o:spid="_x0000_s1026" style="position:absolute;left:0;text-align:left;margin-left:54.4pt;margin-top:21.65pt;width:105.6pt;height:23.1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E916D6" w:rsidRDefault="00E916D6" w:rsidP="00E916D6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E916D6" w:rsidRDefault="00E916D6" w:rsidP="001253B5">
      <w:pPr>
        <w:jc w:val="right"/>
        <w:rPr>
          <w:b/>
          <w:sz w:val="24"/>
          <w:szCs w:val="24"/>
        </w:rPr>
      </w:pPr>
    </w:p>
    <w:p w:rsidR="001253B5" w:rsidRDefault="001253B5" w:rsidP="001253B5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E916D6">
        <w:rPr>
          <w:b/>
          <w:sz w:val="24"/>
          <w:szCs w:val="24"/>
        </w:rPr>
        <w:t>6</w:t>
      </w:r>
    </w:p>
    <w:p w:rsidR="001253B5" w:rsidRPr="00E916D6" w:rsidRDefault="00910A25" w:rsidP="00E916D6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1630680</wp:posOffset>
                </wp:positionH>
                <wp:positionV relativeFrom="paragraph">
                  <wp:posOffset>127635</wp:posOffset>
                </wp:positionV>
                <wp:extent cx="144780" cy="59055"/>
                <wp:effectExtent l="0" t="0" r="762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" cy="59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53B5" w:rsidRDefault="001253B5" w:rsidP="00E916D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128.4pt;margin-top:10.05pt;width:11.4pt;height:4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" stroked="f">
                <v:textbox inset="0,0,0,0">
                  <w:txbxContent>
                    <w:p w:rsidR="001253B5" w:rsidRDefault="001253B5" w:rsidP="00E916D6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872BB1">
        <w:rPr>
          <w:b/>
          <w:color w:val="000000"/>
          <w:sz w:val="28"/>
        </w:rPr>
        <w:t xml:space="preserve">WYKAZ </w:t>
      </w:r>
      <w:r w:rsidR="009A2394">
        <w:rPr>
          <w:b/>
          <w:color w:val="000000"/>
          <w:sz w:val="28"/>
        </w:rPr>
        <w:t>POJAZDÓW</w:t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8"/>
        </w:rPr>
      </w:pP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>NAZWA WYKONAWCY: ……………………………………………….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ADRES:…………………………………………………………………………. 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4C33E6">
        <w:rPr>
          <w:color w:val="000000"/>
          <w:sz w:val="22"/>
          <w:szCs w:val="22"/>
        </w:rPr>
        <w:t>podstawowym bez negocjacji</w:t>
      </w:r>
      <w:r w:rsidRPr="00733424">
        <w:rPr>
          <w:color w:val="000000"/>
          <w:sz w:val="22"/>
          <w:szCs w:val="22"/>
        </w:rPr>
        <w:t xml:space="preserve"> na:</w:t>
      </w:r>
      <w:r>
        <w:rPr>
          <w:color w:val="000000"/>
          <w:sz w:val="22"/>
          <w:szCs w:val="22"/>
        </w:rPr>
        <w:t xml:space="preserve"> </w:t>
      </w:r>
      <w:r w:rsidR="00C40124" w:rsidRPr="00C40124">
        <w:rPr>
          <w:b/>
          <w:sz w:val="24"/>
          <w:szCs w:val="24"/>
        </w:rPr>
        <w:t>Usługa organizacji wizyt studyjnych dla studentów i nauczycieli w ramach projektu KOMPAS AGH - DE-dzp.272-</w:t>
      </w:r>
      <w:r w:rsidR="003765E7">
        <w:rPr>
          <w:b/>
          <w:sz w:val="24"/>
          <w:szCs w:val="24"/>
        </w:rPr>
        <w:t>163</w:t>
      </w:r>
      <w:bookmarkStart w:id="0" w:name="_GoBack"/>
      <w:bookmarkEnd w:id="0"/>
      <w:r w:rsidR="000F170B">
        <w:rPr>
          <w:b/>
          <w:sz w:val="24"/>
          <w:szCs w:val="24"/>
        </w:rPr>
        <w:t>/25</w:t>
      </w:r>
      <w:r w:rsidRPr="00BA5F32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</w:t>
      </w:r>
      <w:r w:rsidRPr="00733424">
        <w:rPr>
          <w:color w:val="000000"/>
          <w:sz w:val="22"/>
          <w:szCs w:val="22"/>
        </w:rPr>
        <w:t xml:space="preserve">oświadczamy, iż dysponujemy  </w:t>
      </w:r>
      <w:r w:rsidR="00E40F8E">
        <w:rPr>
          <w:color w:val="000000"/>
          <w:sz w:val="22"/>
          <w:szCs w:val="22"/>
        </w:rPr>
        <w:t>pojazdami</w:t>
      </w:r>
      <w:r w:rsidRPr="00733424">
        <w:rPr>
          <w:color w:val="000000"/>
          <w:sz w:val="22"/>
          <w:szCs w:val="22"/>
        </w:rPr>
        <w:t xml:space="preserve"> wymienionymi poniżej:</w:t>
      </w:r>
    </w:p>
    <w:p w:rsidR="001253B5" w:rsidRPr="00872BB1" w:rsidRDefault="001253B5" w:rsidP="001253B5">
      <w:pPr>
        <w:tabs>
          <w:tab w:val="left" w:pos="0"/>
        </w:tabs>
        <w:spacing w:line="264" w:lineRule="auto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tbl>
      <w:tblPr>
        <w:tblW w:w="903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498"/>
      </w:tblGrid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E40F8E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1F4234">
              <w:rPr>
                <w:b/>
                <w:color w:val="000000"/>
                <w:sz w:val="24"/>
                <w:szCs w:val="24"/>
              </w:rPr>
              <w:t xml:space="preserve">Nazwa </w:t>
            </w:r>
            <w:r w:rsidR="00E40F8E">
              <w:rPr>
                <w:b/>
                <w:color w:val="000000"/>
                <w:sz w:val="24"/>
                <w:szCs w:val="24"/>
              </w:rPr>
              <w:t>pojazdu i numer rejestracyjny</w:t>
            </w:r>
            <w:r>
              <w:rPr>
                <w:rStyle w:val="Odwoanieprzypisudolnego"/>
                <w:b/>
                <w:color w:val="000000"/>
                <w:sz w:val="24"/>
                <w:szCs w:val="24"/>
              </w:rPr>
              <w:footnoteReference w:id="1"/>
            </w:r>
          </w:p>
        </w:tc>
        <w:tc>
          <w:tcPr>
            <w:tcW w:w="4498" w:type="dxa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Informacja o podstawie dysponowania⃰ </w:t>
            </w: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1253B5" w:rsidRPr="0073342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1253B5" w:rsidRPr="009C264D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p w:rsidR="001253B5" w:rsidRPr="00872BB1" w:rsidRDefault="001253B5" w:rsidP="001253B5">
      <w:pPr>
        <w:tabs>
          <w:tab w:val="left" w:pos="0"/>
        </w:tabs>
        <w:spacing w:line="264" w:lineRule="auto"/>
        <w:rPr>
          <w:b/>
          <w:color w:val="000000"/>
          <w:sz w:val="24"/>
          <w:szCs w:val="24"/>
        </w:rPr>
      </w:pPr>
    </w:p>
    <w:p w:rsidR="001253B5" w:rsidRPr="009D0C10" w:rsidRDefault="001253B5" w:rsidP="001253B5"/>
    <w:p w:rsidR="001253B5" w:rsidRPr="009D0C10" w:rsidRDefault="001253B5" w:rsidP="001253B5"/>
    <w:p w:rsidR="001253B5" w:rsidRPr="004B6DFD" w:rsidRDefault="001253B5" w:rsidP="001253B5"/>
    <w:p w:rsidR="00547241" w:rsidRDefault="00547241" w:rsidP="00547241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lang w:eastAsia="zh-CN"/>
        </w:rPr>
      </w:pPr>
      <w:r>
        <w:rPr>
          <w:rFonts w:eastAsia="Calibri"/>
          <w:b/>
          <w:i/>
          <w:iCs/>
          <w:color w:val="FF0000"/>
          <w:lang w:eastAsia="zh-CN"/>
        </w:rPr>
        <w:t>Dokument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powinien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być sporządzony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z zachowaniem postaci elektronicznej i podpisany kwalifikowanym podpisem elektronicznym, podpisem zaufanym lub elektronicznym podpisem osobistym</w:t>
      </w:r>
      <w:r>
        <w:rPr>
          <w:rFonts w:eastAsia="Calibri"/>
          <w:i/>
          <w:iCs/>
          <w:color w:val="FF0000"/>
          <w:lang w:eastAsia="zh-CN"/>
        </w:rPr>
        <w:t>.</w:t>
      </w:r>
    </w:p>
    <w:p w:rsidR="00F55B12" w:rsidRPr="001253B5" w:rsidRDefault="00F55B12" w:rsidP="001253B5"/>
    <w:sectPr w:rsidR="00F55B12" w:rsidRPr="001253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5990" w:rsidRDefault="00D45990">
      <w:r>
        <w:separator/>
      </w:r>
    </w:p>
  </w:endnote>
  <w:endnote w:type="continuationSeparator" w:id="0">
    <w:p w:rsidR="00D45990" w:rsidRDefault="00D45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5990" w:rsidRDefault="00D45990">
      <w:r>
        <w:separator/>
      </w:r>
    </w:p>
  </w:footnote>
  <w:footnote w:type="continuationSeparator" w:id="0">
    <w:p w:rsidR="00D45990" w:rsidRDefault="00D45990">
      <w:r>
        <w:continuationSeparator/>
      </w:r>
    </w:p>
  </w:footnote>
  <w:footnote w:id="1">
    <w:p w:rsidR="001253B5" w:rsidRDefault="001253B5" w:rsidP="001253B5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 pozwalające jednoznacznie stwierdzić, czy Wykonawca spełnia warunek określony w </w:t>
      </w:r>
      <w:r w:rsidRPr="00E916D6">
        <w:t xml:space="preserve">pkt </w:t>
      </w:r>
      <w:r w:rsidR="00EC7630" w:rsidRPr="00E916D6">
        <w:t>8.2.4</w:t>
      </w:r>
      <w:r w:rsidRPr="00E916D6">
        <w:t xml:space="preserve"> SWZ.</w:t>
      </w:r>
    </w:p>
    <w:p w:rsidR="001253B5" w:rsidRDefault="001253B5" w:rsidP="001253B5">
      <w:pPr>
        <w:pStyle w:val="Tekstprzypisudolnego"/>
        <w:rPr>
          <w:color w:val="000000"/>
        </w:rPr>
      </w:pPr>
      <w:r>
        <w:rPr>
          <w:b/>
          <w:color w:val="000000"/>
          <w:sz w:val="24"/>
          <w:szCs w:val="24"/>
        </w:rPr>
        <w:t xml:space="preserve">⃰  </w:t>
      </w:r>
      <w:r w:rsidRPr="00C638E0">
        <w:rPr>
          <w:color w:val="000000"/>
        </w:rPr>
        <w:t xml:space="preserve">Należy podać podstawę do dysponowania </w:t>
      </w:r>
      <w:r w:rsidR="00E40F8E">
        <w:rPr>
          <w:color w:val="000000"/>
        </w:rPr>
        <w:t>pojazdam</w:t>
      </w:r>
      <w:r>
        <w:rPr>
          <w:color w:val="000000"/>
        </w:rPr>
        <w:t xml:space="preserve">i wskazanymi w wykazie. </w:t>
      </w:r>
      <w:r w:rsidRPr="00C638E0">
        <w:rPr>
          <w:color w:val="000000"/>
        </w:rPr>
        <w:t>Wykonawca, który polega na zdolnościach innych podmiotów udowodni Zamawiającemu, że realizując zamówienie, będzie dysponował niezbędnymi zasobami tych podmiotów, w szczególności przedstawiając zobowiązanie tych podmiotów do oddania mu do dyspozycji niezbędnych zasobów na potrzeby realizacji  zamówienia</w:t>
      </w:r>
    </w:p>
    <w:p w:rsidR="001253B5" w:rsidRDefault="001253B5" w:rsidP="001253B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F1"/>
    <w:rsid w:val="000E2986"/>
    <w:rsid w:val="000F170B"/>
    <w:rsid w:val="001253B5"/>
    <w:rsid w:val="001944F1"/>
    <w:rsid w:val="002328A0"/>
    <w:rsid w:val="00235371"/>
    <w:rsid w:val="0026788E"/>
    <w:rsid w:val="002A7F51"/>
    <w:rsid w:val="003765E7"/>
    <w:rsid w:val="00472068"/>
    <w:rsid w:val="004A5F23"/>
    <w:rsid w:val="004C33E6"/>
    <w:rsid w:val="00527F15"/>
    <w:rsid w:val="00547241"/>
    <w:rsid w:val="0057762C"/>
    <w:rsid w:val="00580F9C"/>
    <w:rsid w:val="008539D0"/>
    <w:rsid w:val="008E4A55"/>
    <w:rsid w:val="008E66F9"/>
    <w:rsid w:val="00910A25"/>
    <w:rsid w:val="009A2394"/>
    <w:rsid w:val="009E4F5D"/>
    <w:rsid w:val="00A45A87"/>
    <w:rsid w:val="00B33027"/>
    <w:rsid w:val="00C25FE1"/>
    <w:rsid w:val="00C303B2"/>
    <w:rsid w:val="00C40124"/>
    <w:rsid w:val="00C7072C"/>
    <w:rsid w:val="00C92520"/>
    <w:rsid w:val="00C9532C"/>
    <w:rsid w:val="00D45990"/>
    <w:rsid w:val="00D954A9"/>
    <w:rsid w:val="00E40F8E"/>
    <w:rsid w:val="00E916D6"/>
    <w:rsid w:val="00EC7630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891480"/>
  <w15:docId w15:val="{BAC987D8-CEB1-4696-9C79-A5A453E18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53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D954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54A9"/>
  </w:style>
  <w:style w:type="paragraph" w:styleId="Tekstprzypisudolnego">
    <w:name w:val="footnote text"/>
    <w:basedOn w:val="Normalny"/>
    <w:link w:val="TekstprzypisudolnegoZnak"/>
    <w:rsid w:val="001253B5"/>
  </w:style>
  <w:style w:type="character" w:customStyle="1" w:styleId="TekstprzypisudolnegoZnak">
    <w:name w:val="Tekst przypisu dolnego Znak"/>
    <w:basedOn w:val="Domylnaczcionkaakapitu"/>
    <w:link w:val="Tekstprzypisudolnego"/>
    <w:rsid w:val="001253B5"/>
  </w:style>
  <w:style w:type="character" w:styleId="Odwoanieprzypisudolnego">
    <w:name w:val="footnote reference"/>
    <w:rsid w:val="001253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64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2022-10-31T09:02:00Z</cp:lastPrinted>
  <dcterms:created xsi:type="dcterms:W3CDTF">2025-03-17T13:01:00Z</dcterms:created>
  <dcterms:modified xsi:type="dcterms:W3CDTF">2025-03-17T13:01:00Z</dcterms:modified>
</cp:coreProperties>
</file>