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781871" w:rsidRDefault="00BF756C" w:rsidP="00986737">
      <w:pPr>
        <w:spacing w:after="600"/>
        <w:jc w:val="right"/>
      </w:pPr>
      <w:bookmarkStart w:id="0" w:name="_Hlk52197885"/>
      <w:r w:rsidRPr="00781871">
        <w:t>DRWINIA</w:t>
      </w:r>
      <w:r w:rsidR="00986737" w:rsidRPr="00781871">
        <w:t xml:space="preserve"> dnia: </w:t>
      </w:r>
      <w:r w:rsidRPr="00781871">
        <w:t>2025-03-21</w:t>
      </w:r>
    </w:p>
    <w:p w:rsidR="00986737" w:rsidRPr="00781871" w:rsidRDefault="00BF756C" w:rsidP="00986737">
      <w:pPr>
        <w:spacing w:line="360" w:lineRule="auto"/>
        <w:rPr>
          <w:b/>
          <w:bCs/>
        </w:rPr>
      </w:pPr>
      <w:r w:rsidRPr="00781871">
        <w:rPr>
          <w:b/>
          <w:bCs/>
        </w:rPr>
        <w:t>GMINA DRWINIA</w:t>
      </w:r>
    </w:p>
    <w:p w:rsidR="00986737" w:rsidRPr="00781871" w:rsidRDefault="00BF756C" w:rsidP="00986737">
      <w:pPr>
        <w:spacing w:line="360" w:lineRule="auto"/>
      </w:pPr>
      <w:r w:rsidRPr="00781871">
        <w:t>DRWINIA</w:t>
      </w:r>
      <w:r w:rsidR="00986737" w:rsidRPr="00781871">
        <w:t xml:space="preserve"> </w:t>
      </w:r>
      <w:r w:rsidRPr="00781871">
        <w:t>57</w:t>
      </w:r>
    </w:p>
    <w:p w:rsidR="00986737" w:rsidRPr="00781871" w:rsidRDefault="00BF756C" w:rsidP="00986737">
      <w:r w:rsidRPr="00781871">
        <w:t>32-709</w:t>
      </w:r>
      <w:r w:rsidR="00986737" w:rsidRPr="00781871">
        <w:t xml:space="preserve"> </w:t>
      </w:r>
      <w:r w:rsidRPr="00781871">
        <w:t>DRWINIA</w:t>
      </w:r>
    </w:p>
    <w:p w:rsidR="00986737" w:rsidRPr="00781871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78187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781871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781871">
              <w:rPr>
                <w:b/>
                <w:spacing w:val="20"/>
              </w:rPr>
              <w:t>INFORMACJA Z OTWARCIA OFERT</w:t>
            </w:r>
          </w:p>
        </w:tc>
      </w:tr>
    </w:tbl>
    <w:p w:rsidR="00986737" w:rsidRPr="00781871" w:rsidRDefault="00986737" w:rsidP="00986737">
      <w:pPr>
        <w:pStyle w:val="Nagwek"/>
        <w:tabs>
          <w:tab w:val="clear" w:pos="4536"/>
        </w:tabs>
        <w:spacing w:after="360"/>
      </w:pPr>
      <w:r w:rsidRPr="00781871">
        <w:tab/>
        <w:t xml:space="preserve"> </w:t>
      </w:r>
    </w:p>
    <w:p w:rsidR="00986737" w:rsidRPr="00781871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781871">
        <w:rPr>
          <w:rFonts w:eastAsia="Calibri"/>
          <w:lang w:eastAsia="en-US"/>
        </w:rPr>
        <w:t xml:space="preserve">Dotyczy </w:t>
      </w:r>
      <w:r w:rsidRPr="00781871">
        <w:t>postępowania o udzielenie zamówienia publicznego</w:t>
      </w:r>
      <w:r w:rsidRPr="0078187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81871" w:rsidTr="005A632E">
        <w:tc>
          <w:tcPr>
            <w:tcW w:w="2269" w:type="dxa"/>
            <w:shd w:val="clear" w:color="auto" w:fill="auto"/>
          </w:tcPr>
          <w:p w:rsidR="00986737" w:rsidRPr="0078187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81871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781871" w:rsidRDefault="00BF756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81871">
              <w:rPr>
                <w:bCs/>
              </w:rPr>
              <w:t>Przebudowa i rozbudowa dróg gminnych w ramach Rządowego Funduszu Rozwoju Dróg</w:t>
            </w:r>
            <w:r w:rsidR="00986737" w:rsidRPr="00781871">
              <w:rPr>
                <w:bCs/>
              </w:rPr>
              <w:t>.</w:t>
            </w:r>
          </w:p>
        </w:tc>
      </w:tr>
      <w:tr w:rsidR="00BF756C" w:rsidRPr="00781871" w:rsidTr="00BD6BDA">
        <w:tc>
          <w:tcPr>
            <w:tcW w:w="2269" w:type="dxa"/>
            <w:shd w:val="clear" w:color="auto" w:fill="auto"/>
          </w:tcPr>
          <w:p w:rsidR="00BF756C" w:rsidRPr="00781871" w:rsidRDefault="00BF756C" w:rsidP="00BD6B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8187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756C" w:rsidRPr="00781871" w:rsidRDefault="00BF756C" w:rsidP="00BD6B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81871">
              <w:rPr>
                <w:bCs/>
              </w:rPr>
              <w:t>ZP.271.4.2025</w:t>
            </w:r>
          </w:p>
        </w:tc>
      </w:tr>
    </w:tbl>
    <w:p w:rsidR="00A80738" w:rsidRPr="0078187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:rsidR="00D665F5" w:rsidRPr="00781871" w:rsidRDefault="00D665F5" w:rsidP="00986737">
      <w:pPr>
        <w:spacing w:before="120" w:line="360" w:lineRule="auto"/>
        <w:jc w:val="both"/>
      </w:pPr>
      <w:r w:rsidRPr="00781871">
        <w:t>Zamawiający, działając na podstawie art. 22</w:t>
      </w:r>
      <w:r w:rsidR="00FC7F5E" w:rsidRPr="00781871">
        <w:t>2</w:t>
      </w:r>
      <w:r w:rsidRPr="00781871">
        <w:t xml:space="preserve"> ust. 5 </w:t>
      </w:r>
      <w:r w:rsidRPr="00781871">
        <w:rPr>
          <w:bCs/>
        </w:rPr>
        <w:t>ustawy z dnia 11 września 2019 r. Prawo zamówień publicznych</w:t>
      </w:r>
      <w:r w:rsidRPr="00781871">
        <w:t xml:space="preserve"> </w:t>
      </w:r>
      <w:r w:rsidR="00BF756C" w:rsidRPr="00781871">
        <w:t>(</w:t>
      </w:r>
      <w:proofErr w:type="spellStart"/>
      <w:r w:rsidR="00BF756C" w:rsidRPr="00781871">
        <w:t>t.j</w:t>
      </w:r>
      <w:proofErr w:type="spellEnd"/>
      <w:r w:rsidR="00BF756C" w:rsidRPr="00781871">
        <w:t>. Dz. U. z 2024 poz. 1320)</w:t>
      </w:r>
      <w:r w:rsidR="00490DC0" w:rsidRPr="00781871">
        <w:t xml:space="preserve"> </w:t>
      </w:r>
      <w:r w:rsidRPr="00781871">
        <w:t>udostępnia</w:t>
      </w:r>
      <w:r w:rsidR="00F95C33" w:rsidRPr="00781871">
        <w:t xml:space="preserve"> </w:t>
      </w:r>
      <w:r w:rsidR="004C7E9B" w:rsidRPr="00781871">
        <w:t>informacj</w:t>
      </w:r>
      <w:r w:rsidR="00577BC6" w:rsidRPr="00781871">
        <w:t>ę</w:t>
      </w:r>
      <w:r w:rsidR="00035488" w:rsidRPr="00781871">
        <w:t xml:space="preserve"> z otwarcia ofert</w:t>
      </w:r>
      <w:r w:rsidR="00577BC6" w:rsidRPr="00781871">
        <w:t>.</w:t>
      </w:r>
    </w:p>
    <w:p w:rsidR="00A80738" w:rsidRPr="00781871" w:rsidRDefault="00D665F5" w:rsidP="00986737">
      <w:pPr>
        <w:spacing w:before="120" w:after="60" w:line="360" w:lineRule="auto"/>
        <w:jc w:val="both"/>
      </w:pPr>
      <w:r w:rsidRPr="00781871">
        <w:t>Podczas otwarcia ofert, mającego miejsce</w:t>
      </w:r>
      <w:r w:rsidR="00FF4AB1" w:rsidRPr="00781871">
        <w:t xml:space="preserve"> w dniu </w:t>
      </w:r>
      <w:r w:rsidR="00BF756C" w:rsidRPr="00781871">
        <w:t>21/03/2025</w:t>
      </w:r>
      <w:r w:rsidR="00FF4AB1" w:rsidRPr="00781871">
        <w:t xml:space="preserve"> o godz. </w:t>
      </w:r>
      <w:r w:rsidR="00BF756C" w:rsidRPr="00781871">
        <w:t>08:30</w:t>
      </w:r>
      <w:r w:rsidRPr="0078187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81871" w:rsidTr="005A632E">
        <w:tc>
          <w:tcPr>
            <w:tcW w:w="1276" w:type="dxa"/>
            <w:shd w:val="clear" w:color="auto" w:fill="F2F2F2"/>
            <w:vAlign w:val="center"/>
          </w:tcPr>
          <w:p w:rsidR="006B27ED" w:rsidRPr="00781871" w:rsidRDefault="00986737" w:rsidP="00C82837">
            <w:pPr>
              <w:spacing w:before="120" w:after="120"/>
              <w:jc w:val="center"/>
            </w:pPr>
            <w:r w:rsidRPr="00781871">
              <w:t>Oferta n</w:t>
            </w:r>
            <w:r w:rsidR="006B27ED" w:rsidRPr="00781871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781871" w:rsidRDefault="00986737" w:rsidP="00C82837">
            <w:pPr>
              <w:spacing w:before="120" w:after="120"/>
              <w:jc w:val="center"/>
            </w:pPr>
            <w:r w:rsidRPr="00781871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781871" w:rsidRDefault="006B27ED" w:rsidP="00BB547B">
            <w:pPr>
              <w:spacing w:before="120" w:after="120"/>
              <w:jc w:val="center"/>
            </w:pPr>
            <w:r w:rsidRPr="00781871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781871" w:rsidRDefault="006B27ED" w:rsidP="00C82837">
            <w:pPr>
              <w:spacing w:before="120" w:after="120"/>
              <w:jc w:val="center"/>
            </w:pPr>
            <w:r w:rsidRPr="00781871">
              <w:t>Cena oferty</w:t>
            </w:r>
          </w:p>
        </w:tc>
      </w:tr>
      <w:tr w:rsidR="00BF756C" w:rsidRPr="00781871" w:rsidTr="00BD6BDA"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</w:t>
            </w:r>
          </w:p>
        </w:tc>
        <w:tc>
          <w:tcPr>
            <w:tcW w:w="3969" w:type="dxa"/>
            <w:shd w:val="clear" w:color="auto" w:fill="auto"/>
          </w:tcPr>
          <w:p w:rsidR="00BF756C" w:rsidRPr="00781871" w:rsidRDefault="00BF756C" w:rsidP="00BD6BDA">
            <w:pPr>
              <w:spacing w:before="80" w:after="40"/>
            </w:pPr>
            <w:r w:rsidRPr="00781871">
              <w:t>Firma Handlowo Usługowa KAMBUD Klimek Stanisław</w:t>
            </w:r>
          </w:p>
          <w:p w:rsidR="00BF756C" w:rsidRPr="00781871" w:rsidRDefault="00BF756C" w:rsidP="00BD6BDA">
            <w:r w:rsidRPr="00781871">
              <w:t xml:space="preserve">Stary Wiśnicz 435 </w:t>
            </w:r>
          </w:p>
          <w:p w:rsidR="00BF756C" w:rsidRPr="00781871" w:rsidRDefault="00BF756C" w:rsidP="00BD6BDA">
            <w:pPr>
              <w:spacing w:after="80"/>
              <w:jc w:val="both"/>
            </w:pPr>
            <w:r w:rsidRPr="00781871">
              <w:t>32-720 Nowy Wiśnicz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1 623 377.70 zł</w:t>
            </w:r>
          </w:p>
        </w:tc>
      </w:tr>
      <w:tr w:rsidR="00BF756C" w:rsidRPr="00781871" w:rsidTr="00BD6BDA"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2</w:t>
            </w:r>
          </w:p>
        </w:tc>
        <w:tc>
          <w:tcPr>
            <w:tcW w:w="3969" w:type="dxa"/>
            <w:shd w:val="clear" w:color="auto" w:fill="auto"/>
          </w:tcPr>
          <w:p w:rsidR="00BF756C" w:rsidRPr="00781871" w:rsidRDefault="00BF756C" w:rsidP="00BD6BDA">
            <w:pPr>
              <w:spacing w:before="80" w:after="40"/>
            </w:pPr>
            <w:r w:rsidRPr="00781871">
              <w:t>Firma Handlowo Usługowa KAMBUD Klimek Stanisław</w:t>
            </w:r>
          </w:p>
          <w:p w:rsidR="00BF756C" w:rsidRPr="00781871" w:rsidRDefault="00BF756C" w:rsidP="00BD6BDA">
            <w:r w:rsidRPr="00781871">
              <w:t xml:space="preserve">Stary Wiśnicz 435 </w:t>
            </w:r>
          </w:p>
          <w:p w:rsidR="00BF756C" w:rsidRPr="00781871" w:rsidRDefault="00BF756C" w:rsidP="00BD6BDA">
            <w:pPr>
              <w:spacing w:after="80"/>
              <w:jc w:val="both"/>
            </w:pPr>
            <w:r w:rsidRPr="00781871">
              <w:t>32-720 Nowy Wiśnicz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1 377 534.32 zł</w:t>
            </w:r>
          </w:p>
        </w:tc>
      </w:tr>
      <w:tr w:rsidR="00BF756C" w:rsidRPr="00781871" w:rsidTr="00BD6BDA"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</w:t>
            </w:r>
          </w:p>
        </w:tc>
        <w:tc>
          <w:tcPr>
            <w:tcW w:w="3969" w:type="dxa"/>
            <w:shd w:val="clear" w:color="auto" w:fill="auto"/>
          </w:tcPr>
          <w:p w:rsidR="00781871" w:rsidRDefault="00781871" w:rsidP="00BD6BDA">
            <w:pPr>
              <w:spacing w:before="80" w:after="40"/>
            </w:pPr>
            <w:r>
              <w:t>Konsorcjum</w:t>
            </w:r>
          </w:p>
          <w:p w:rsidR="00BF756C" w:rsidRPr="00781871" w:rsidRDefault="00781871" w:rsidP="00BD6BDA">
            <w:pPr>
              <w:spacing w:before="80" w:after="40"/>
            </w:pPr>
            <w:r>
              <w:t>L</w:t>
            </w:r>
            <w:r w:rsidR="00BF756C" w:rsidRPr="00781871">
              <w:t>ider: P</w:t>
            </w:r>
            <w:r>
              <w:t>ROFEXIM Spółka jawna H. J. Duda</w:t>
            </w:r>
          </w:p>
          <w:p w:rsidR="00BF756C" w:rsidRPr="00781871" w:rsidRDefault="00781871" w:rsidP="00BD6BDA">
            <w:r>
              <w:t xml:space="preserve">ul. </w:t>
            </w:r>
            <w:r w:rsidR="00BF756C" w:rsidRPr="00781871">
              <w:t xml:space="preserve">Chodkiewicza 9/4 </w:t>
            </w:r>
          </w:p>
          <w:p w:rsidR="00BF756C" w:rsidRDefault="00BF756C" w:rsidP="00BD6BDA">
            <w:pPr>
              <w:spacing w:after="80"/>
              <w:jc w:val="both"/>
            </w:pPr>
            <w:r w:rsidRPr="00781871">
              <w:t>31-532 Kraków</w:t>
            </w:r>
          </w:p>
          <w:p w:rsidR="00781871" w:rsidRDefault="00781871" w:rsidP="00BD6BDA">
            <w:pPr>
              <w:spacing w:after="80"/>
              <w:jc w:val="both"/>
            </w:pPr>
            <w:r>
              <w:t xml:space="preserve">Partner: BLIDEX Dariusz Duda </w:t>
            </w:r>
          </w:p>
          <w:p w:rsidR="00781871" w:rsidRDefault="00781871" w:rsidP="00BD6BDA">
            <w:pPr>
              <w:spacing w:after="80"/>
              <w:jc w:val="both"/>
            </w:pPr>
            <w:r>
              <w:t>Łostówka 310</w:t>
            </w:r>
          </w:p>
          <w:p w:rsidR="00781871" w:rsidRPr="00781871" w:rsidRDefault="00781871" w:rsidP="00BD6BDA">
            <w:pPr>
              <w:spacing w:after="80"/>
              <w:jc w:val="both"/>
            </w:pPr>
            <w:r>
              <w:t xml:space="preserve">34-730 Mszana Dolna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1 686 116.45 zł</w:t>
            </w:r>
          </w:p>
        </w:tc>
      </w:tr>
      <w:tr w:rsidR="00BF756C" w:rsidRPr="00781871" w:rsidTr="00BD6BDA"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</w:t>
            </w:r>
          </w:p>
        </w:tc>
        <w:tc>
          <w:tcPr>
            <w:tcW w:w="3969" w:type="dxa"/>
            <w:shd w:val="clear" w:color="auto" w:fill="auto"/>
          </w:tcPr>
          <w:p w:rsidR="00BF756C" w:rsidRPr="00781871" w:rsidRDefault="00BF756C" w:rsidP="00BD6BDA">
            <w:pPr>
              <w:spacing w:before="80" w:after="40"/>
            </w:pPr>
            <w:r w:rsidRPr="00781871">
              <w:t>"Transbet" Kazimierz Styrna</w:t>
            </w:r>
          </w:p>
          <w:p w:rsidR="00BF756C" w:rsidRPr="00781871" w:rsidRDefault="00BF756C" w:rsidP="00BD6BDA">
            <w:r w:rsidRPr="00781871">
              <w:t xml:space="preserve">Borek 303 </w:t>
            </w:r>
          </w:p>
          <w:p w:rsidR="00BF756C" w:rsidRPr="00781871" w:rsidRDefault="00BF756C" w:rsidP="00BD6BDA">
            <w:pPr>
              <w:spacing w:after="80"/>
              <w:jc w:val="both"/>
            </w:pPr>
            <w:r w:rsidRPr="00781871">
              <w:t>32-765 Rzezawa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1 941 136.22 zł</w:t>
            </w:r>
          </w:p>
        </w:tc>
      </w:tr>
      <w:tr w:rsidR="00BF756C" w:rsidRPr="00781871" w:rsidTr="00BD6BDA"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</w:t>
            </w:r>
          </w:p>
        </w:tc>
        <w:tc>
          <w:tcPr>
            <w:tcW w:w="3969" w:type="dxa"/>
            <w:shd w:val="clear" w:color="auto" w:fill="auto"/>
          </w:tcPr>
          <w:p w:rsidR="00BF756C" w:rsidRPr="00781871" w:rsidRDefault="00BF756C" w:rsidP="00BD6BDA">
            <w:pPr>
              <w:spacing w:before="80" w:after="40"/>
            </w:pPr>
            <w:r w:rsidRPr="00781871">
              <w:t xml:space="preserve">PRODiM </w:t>
            </w:r>
            <w:r w:rsidR="00781871">
              <w:t>Sp. z o.o.</w:t>
            </w:r>
          </w:p>
          <w:p w:rsidR="00BF756C" w:rsidRPr="00781871" w:rsidRDefault="00781871" w:rsidP="00BD6BDA">
            <w:r>
              <w:t xml:space="preserve">Ul. </w:t>
            </w:r>
            <w:r w:rsidR="00BF756C" w:rsidRPr="00781871">
              <w:t xml:space="preserve">Blokowa 14 </w:t>
            </w:r>
          </w:p>
          <w:p w:rsidR="00BF756C" w:rsidRPr="00781871" w:rsidRDefault="00BF756C" w:rsidP="00BD6BDA">
            <w:pPr>
              <w:spacing w:after="80"/>
              <w:jc w:val="both"/>
            </w:pPr>
            <w:r w:rsidRPr="00781871">
              <w:lastRenderedPageBreak/>
              <w:t>31-752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lastRenderedPageBreak/>
              <w:t>1 796 188.93 zł</w:t>
            </w:r>
          </w:p>
        </w:tc>
      </w:tr>
      <w:tr w:rsidR="00BF756C" w:rsidRPr="00781871" w:rsidTr="00BD6BDA"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2</w:t>
            </w:r>
          </w:p>
        </w:tc>
        <w:tc>
          <w:tcPr>
            <w:tcW w:w="3969" w:type="dxa"/>
            <w:shd w:val="clear" w:color="auto" w:fill="auto"/>
          </w:tcPr>
          <w:p w:rsidR="00781871" w:rsidRPr="00781871" w:rsidRDefault="00781871" w:rsidP="00781871">
            <w:pPr>
              <w:spacing w:before="80" w:after="40"/>
            </w:pPr>
            <w:r w:rsidRPr="00781871">
              <w:t xml:space="preserve">PRODiM </w:t>
            </w:r>
            <w:r>
              <w:t>Sp. z o.o.</w:t>
            </w:r>
          </w:p>
          <w:p w:rsidR="00781871" w:rsidRPr="00781871" w:rsidRDefault="00781871" w:rsidP="00781871">
            <w:r>
              <w:t xml:space="preserve">Ul. </w:t>
            </w:r>
            <w:r w:rsidRPr="00781871">
              <w:t xml:space="preserve">Blokowa 14 </w:t>
            </w:r>
          </w:p>
          <w:p w:rsidR="00BF756C" w:rsidRPr="00781871" w:rsidRDefault="00781871" w:rsidP="00781871">
            <w:pPr>
              <w:spacing w:after="80"/>
              <w:jc w:val="both"/>
            </w:pPr>
            <w:r w:rsidRPr="00781871">
              <w:t>31-752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1 617 468.20 zł</w:t>
            </w:r>
          </w:p>
        </w:tc>
      </w:tr>
      <w:tr w:rsidR="00BF756C" w:rsidRPr="00781871" w:rsidTr="00BD6BDA"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</w:t>
            </w:r>
          </w:p>
        </w:tc>
        <w:tc>
          <w:tcPr>
            <w:tcW w:w="3969" w:type="dxa"/>
            <w:shd w:val="clear" w:color="auto" w:fill="auto"/>
          </w:tcPr>
          <w:p w:rsidR="00781871" w:rsidRDefault="00BF756C" w:rsidP="00BD6BDA">
            <w:pPr>
              <w:spacing w:before="80" w:after="40"/>
            </w:pPr>
            <w:r w:rsidRPr="00781871">
              <w:t>F. H. U. " HY</w:t>
            </w:r>
            <w:r w:rsidR="00781871">
              <w:t xml:space="preserve">DROCOP " </w:t>
            </w:r>
            <w:r w:rsidR="004B7570">
              <w:br/>
            </w:r>
            <w:r w:rsidR="00781871">
              <w:t xml:space="preserve">Przyborowski Łukasz </w:t>
            </w:r>
          </w:p>
          <w:p w:rsidR="00BF756C" w:rsidRDefault="00781871" w:rsidP="00BD6BDA">
            <w:pPr>
              <w:spacing w:after="80"/>
              <w:jc w:val="both"/>
            </w:pPr>
            <w:r>
              <w:t>Mikluszowice 9</w:t>
            </w:r>
          </w:p>
          <w:p w:rsidR="00781871" w:rsidRPr="00781871" w:rsidRDefault="00781871" w:rsidP="00BD6BDA">
            <w:pPr>
              <w:spacing w:after="80"/>
              <w:jc w:val="both"/>
            </w:pPr>
            <w:r>
              <w:t>32-708 Dziewin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1 885 437.65 zł</w:t>
            </w:r>
          </w:p>
        </w:tc>
      </w:tr>
      <w:tr w:rsidR="00BF756C" w:rsidRPr="00781871" w:rsidTr="00BD6BDA"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2</w:t>
            </w:r>
          </w:p>
        </w:tc>
        <w:tc>
          <w:tcPr>
            <w:tcW w:w="3969" w:type="dxa"/>
            <w:shd w:val="clear" w:color="auto" w:fill="auto"/>
          </w:tcPr>
          <w:p w:rsidR="0039585D" w:rsidRDefault="0039585D" w:rsidP="0039585D">
            <w:pPr>
              <w:spacing w:before="80" w:after="40"/>
            </w:pPr>
            <w:r w:rsidRPr="00781871">
              <w:t>F. H. U. " HY</w:t>
            </w:r>
            <w:r>
              <w:t xml:space="preserve">DROCOP " </w:t>
            </w:r>
            <w:r>
              <w:br/>
              <w:t xml:space="preserve">Przyborowski Łukasz </w:t>
            </w:r>
          </w:p>
          <w:p w:rsidR="0039585D" w:rsidRDefault="0039585D" w:rsidP="0039585D">
            <w:pPr>
              <w:spacing w:after="80"/>
              <w:jc w:val="both"/>
            </w:pPr>
            <w:r>
              <w:t>Mikluszowice 9</w:t>
            </w:r>
          </w:p>
          <w:p w:rsidR="00BF756C" w:rsidRPr="00781871" w:rsidRDefault="0039585D" w:rsidP="0039585D">
            <w:pPr>
              <w:spacing w:after="80"/>
              <w:jc w:val="both"/>
            </w:pPr>
            <w:r>
              <w:t>32-708 Dziewin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1 964 480.20 zł</w:t>
            </w:r>
          </w:p>
        </w:tc>
      </w:tr>
      <w:tr w:rsidR="00BF756C" w:rsidRPr="00781871" w:rsidTr="00BD6BDA"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</w:t>
            </w:r>
          </w:p>
        </w:tc>
        <w:tc>
          <w:tcPr>
            <w:tcW w:w="3969" w:type="dxa"/>
            <w:shd w:val="clear" w:color="auto" w:fill="auto"/>
          </w:tcPr>
          <w:p w:rsidR="003E5135" w:rsidRDefault="003E5135" w:rsidP="00BD6BDA">
            <w:pPr>
              <w:spacing w:before="80" w:after="40"/>
            </w:pPr>
            <w:r>
              <w:t>Konsorcjum</w:t>
            </w:r>
          </w:p>
          <w:p w:rsidR="003E5135" w:rsidRDefault="003E5135" w:rsidP="00BD6BDA">
            <w:pPr>
              <w:spacing w:before="80" w:after="40"/>
            </w:pPr>
            <w:r>
              <w:t xml:space="preserve">Lider: </w:t>
            </w:r>
            <w:r w:rsidR="00BF756C" w:rsidRPr="00781871">
              <w:t>P-BUD Birkowski Przemysław</w:t>
            </w:r>
          </w:p>
          <w:p w:rsidR="003E5135" w:rsidRDefault="00BF756C" w:rsidP="00BD6BDA">
            <w:pPr>
              <w:spacing w:before="80" w:after="40"/>
            </w:pPr>
            <w:r w:rsidRPr="00781871">
              <w:t xml:space="preserve"> Zawada 86 </w:t>
            </w:r>
          </w:p>
          <w:p w:rsidR="003E5135" w:rsidRDefault="003E5135" w:rsidP="00BD6BDA">
            <w:pPr>
              <w:spacing w:before="80" w:after="40"/>
            </w:pPr>
            <w:r>
              <w:t>32-700 Bochnia</w:t>
            </w:r>
          </w:p>
          <w:p w:rsidR="003E5135" w:rsidRDefault="003E5135" w:rsidP="00BD6BDA">
            <w:pPr>
              <w:spacing w:before="80" w:after="40"/>
            </w:pPr>
            <w:r>
              <w:t xml:space="preserve"> Partner: </w:t>
            </w:r>
            <w:r w:rsidR="00BF756C" w:rsidRPr="00781871">
              <w:t xml:space="preserve">R-BUD Ryszard  Birkowski </w:t>
            </w:r>
          </w:p>
          <w:p w:rsidR="00BF756C" w:rsidRPr="00781871" w:rsidRDefault="00BF756C" w:rsidP="00BD6BDA">
            <w:pPr>
              <w:spacing w:before="80" w:after="40"/>
            </w:pPr>
            <w:r w:rsidRPr="00781871">
              <w:t>Zawada 86</w:t>
            </w:r>
          </w:p>
          <w:p w:rsidR="00BF756C" w:rsidRPr="00781871" w:rsidRDefault="00BF756C" w:rsidP="00BD6BDA">
            <w:r w:rsidRPr="00781871">
              <w:t xml:space="preserve">Zawada 86 </w:t>
            </w:r>
          </w:p>
          <w:p w:rsidR="00BF756C" w:rsidRPr="00781871" w:rsidRDefault="00BF756C" w:rsidP="00BD6BDA">
            <w:pPr>
              <w:spacing w:after="80"/>
              <w:jc w:val="both"/>
            </w:pPr>
            <w:r w:rsidRPr="00781871">
              <w:t>32-700 Bochnia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1 654 070.86 zł</w:t>
            </w:r>
          </w:p>
        </w:tc>
      </w:tr>
      <w:tr w:rsidR="00BF756C" w:rsidRPr="00781871" w:rsidTr="00BD6BDA"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2</w:t>
            </w:r>
          </w:p>
        </w:tc>
        <w:tc>
          <w:tcPr>
            <w:tcW w:w="3969" w:type="dxa"/>
            <w:shd w:val="clear" w:color="auto" w:fill="auto"/>
          </w:tcPr>
          <w:p w:rsidR="003E5135" w:rsidRDefault="00BF756C" w:rsidP="003E5135">
            <w:pPr>
              <w:spacing w:before="80" w:after="40"/>
            </w:pPr>
            <w:r w:rsidRPr="00781871">
              <w:t xml:space="preserve"> </w:t>
            </w:r>
            <w:r w:rsidR="003E5135">
              <w:t>Konsorcjum</w:t>
            </w:r>
          </w:p>
          <w:p w:rsidR="003E5135" w:rsidRDefault="003E5135" w:rsidP="003E5135">
            <w:pPr>
              <w:spacing w:before="80" w:after="40"/>
            </w:pPr>
            <w:r>
              <w:t xml:space="preserve">Lider: </w:t>
            </w:r>
            <w:r w:rsidRPr="00781871">
              <w:t>P-BUD Birkowski Przemysław</w:t>
            </w:r>
          </w:p>
          <w:p w:rsidR="003E5135" w:rsidRDefault="003E5135" w:rsidP="003E5135">
            <w:pPr>
              <w:spacing w:before="80" w:after="40"/>
            </w:pPr>
            <w:r w:rsidRPr="00781871">
              <w:t xml:space="preserve"> Zawada 86 </w:t>
            </w:r>
          </w:p>
          <w:p w:rsidR="003E5135" w:rsidRDefault="003E5135" w:rsidP="003E5135">
            <w:pPr>
              <w:spacing w:before="80" w:after="40"/>
            </w:pPr>
            <w:r>
              <w:t>32-700 Bochnia</w:t>
            </w:r>
          </w:p>
          <w:p w:rsidR="003E5135" w:rsidRDefault="003E5135" w:rsidP="003E5135">
            <w:pPr>
              <w:spacing w:before="80" w:after="40"/>
            </w:pPr>
            <w:r>
              <w:t xml:space="preserve"> Partner: </w:t>
            </w:r>
            <w:r w:rsidRPr="00781871">
              <w:t xml:space="preserve">R-BUD Ryszard  Birkowski </w:t>
            </w:r>
          </w:p>
          <w:p w:rsidR="003E5135" w:rsidRPr="00781871" w:rsidRDefault="003E5135" w:rsidP="003E5135">
            <w:pPr>
              <w:spacing w:before="80" w:after="40"/>
            </w:pPr>
            <w:r w:rsidRPr="00781871">
              <w:t>Zawada 86</w:t>
            </w:r>
          </w:p>
          <w:p w:rsidR="003E5135" w:rsidRPr="00781871" w:rsidRDefault="003E5135" w:rsidP="003E5135">
            <w:r w:rsidRPr="00781871">
              <w:t xml:space="preserve">Zawada 86 </w:t>
            </w:r>
          </w:p>
          <w:p w:rsidR="00BF756C" w:rsidRPr="00781871" w:rsidRDefault="003E5135" w:rsidP="003E5135">
            <w:pPr>
              <w:spacing w:after="80"/>
              <w:jc w:val="both"/>
            </w:pPr>
            <w:r w:rsidRPr="00781871">
              <w:t>32-700 Bochnia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1 281 286.30 zł</w:t>
            </w:r>
          </w:p>
        </w:tc>
      </w:tr>
      <w:tr w:rsidR="00BF756C" w:rsidRPr="00781871" w:rsidTr="00BD6BDA"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</w:t>
            </w:r>
          </w:p>
        </w:tc>
        <w:tc>
          <w:tcPr>
            <w:tcW w:w="3969" w:type="dxa"/>
            <w:shd w:val="clear" w:color="auto" w:fill="auto"/>
          </w:tcPr>
          <w:p w:rsidR="003E5135" w:rsidRDefault="00BF756C" w:rsidP="00BD6BDA">
            <w:pPr>
              <w:spacing w:before="80" w:after="40"/>
            </w:pPr>
            <w:r w:rsidRPr="00781871">
              <w:t>Konsorcjum</w:t>
            </w:r>
          </w:p>
          <w:p w:rsidR="00BF756C" w:rsidRPr="00781871" w:rsidRDefault="003E5135" w:rsidP="00BD6BDA">
            <w:pPr>
              <w:spacing w:before="80" w:after="40"/>
            </w:pPr>
            <w:r>
              <w:t>L</w:t>
            </w:r>
            <w:r w:rsidR="00BF756C" w:rsidRPr="00781871">
              <w:t>i</w:t>
            </w:r>
            <w:r>
              <w:t xml:space="preserve">der: Largo Frez-Bud Sp. z o.o. </w:t>
            </w:r>
          </w:p>
          <w:p w:rsidR="00BF756C" w:rsidRPr="00781871" w:rsidRDefault="003E5135" w:rsidP="00BD6BDA">
            <w:r>
              <w:t xml:space="preserve">Ul. </w:t>
            </w:r>
            <w:r w:rsidR="00BF756C" w:rsidRPr="00781871">
              <w:t xml:space="preserve">Chodenicka 39 </w:t>
            </w:r>
          </w:p>
          <w:p w:rsidR="00BF756C" w:rsidRDefault="00BF756C" w:rsidP="00BD6BDA">
            <w:pPr>
              <w:spacing w:after="80"/>
              <w:jc w:val="both"/>
            </w:pPr>
            <w:r w:rsidRPr="00781871">
              <w:t>32-700 Bochnia</w:t>
            </w:r>
          </w:p>
          <w:p w:rsidR="003E5135" w:rsidRDefault="003E5135" w:rsidP="00BD6BDA">
            <w:pPr>
              <w:spacing w:after="80"/>
              <w:jc w:val="both"/>
            </w:pPr>
            <w:r>
              <w:t>Partner: Enigma Group Sp. z o.o.</w:t>
            </w:r>
          </w:p>
          <w:p w:rsidR="003E5135" w:rsidRPr="00781871" w:rsidRDefault="003E5135" w:rsidP="003E5135">
            <w:r>
              <w:t xml:space="preserve">Ul. </w:t>
            </w:r>
            <w:r w:rsidRPr="00781871">
              <w:t xml:space="preserve">Chodenicka 39 </w:t>
            </w:r>
          </w:p>
          <w:p w:rsidR="003E5135" w:rsidRPr="00781871" w:rsidRDefault="003E5135" w:rsidP="00BD6BDA">
            <w:pPr>
              <w:spacing w:after="80"/>
              <w:jc w:val="both"/>
            </w:pPr>
            <w:r w:rsidRPr="00781871">
              <w:t>32-700 Bochnia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1 641 314.15 zł</w:t>
            </w:r>
          </w:p>
        </w:tc>
      </w:tr>
      <w:tr w:rsidR="00BF756C" w:rsidRPr="00781871" w:rsidTr="00BD6BDA"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2</w:t>
            </w:r>
          </w:p>
        </w:tc>
        <w:tc>
          <w:tcPr>
            <w:tcW w:w="3969" w:type="dxa"/>
            <w:shd w:val="clear" w:color="auto" w:fill="auto"/>
          </w:tcPr>
          <w:p w:rsidR="003E5135" w:rsidRDefault="003E5135" w:rsidP="003E5135">
            <w:pPr>
              <w:spacing w:before="80" w:after="40"/>
            </w:pPr>
            <w:r w:rsidRPr="00781871">
              <w:t>Konsorcjum</w:t>
            </w:r>
          </w:p>
          <w:p w:rsidR="003E5135" w:rsidRPr="00781871" w:rsidRDefault="003E5135" w:rsidP="003E5135">
            <w:pPr>
              <w:spacing w:before="80" w:after="40"/>
            </w:pPr>
            <w:r>
              <w:t>L</w:t>
            </w:r>
            <w:r w:rsidRPr="00781871">
              <w:t>i</w:t>
            </w:r>
            <w:r>
              <w:t xml:space="preserve">der: Largo Frez-Bud Sp. z o.o. </w:t>
            </w:r>
          </w:p>
          <w:p w:rsidR="003E5135" w:rsidRPr="00781871" w:rsidRDefault="003E5135" w:rsidP="003E5135">
            <w:r>
              <w:t xml:space="preserve">Ul. </w:t>
            </w:r>
            <w:r w:rsidRPr="00781871">
              <w:t xml:space="preserve">Chodenicka 39 </w:t>
            </w:r>
          </w:p>
          <w:p w:rsidR="003E5135" w:rsidRDefault="003E5135" w:rsidP="003E5135">
            <w:pPr>
              <w:spacing w:after="80"/>
              <w:jc w:val="both"/>
            </w:pPr>
            <w:r w:rsidRPr="00781871">
              <w:t>32-700 Bochnia</w:t>
            </w:r>
          </w:p>
          <w:p w:rsidR="003E5135" w:rsidRDefault="003E5135" w:rsidP="003E5135">
            <w:pPr>
              <w:spacing w:after="80"/>
              <w:jc w:val="both"/>
            </w:pPr>
            <w:r>
              <w:t>Partner: Enigma Group Sp. z o.o.</w:t>
            </w:r>
          </w:p>
          <w:p w:rsidR="003E5135" w:rsidRPr="00781871" w:rsidRDefault="003E5135" w:rsidP="003E5135">
            <w:r>
              <w:t xml:space="preserve">Ul. </w:t>
            </w:r>
            <w:r w:rsidRPr="00781871">
              <w:t xml:space="preserve">Chodenicka 39 </w:t>
            </w:r>
          </w:p>
          <w:p w:rsidR="00BF756C" w:rsidRPr="00781871" w:rsidRDefault="003E5135" w:rsidP="003E5135">
            <w:pPr>
              <w:spacing w:after="80"/>
              <w:jc w:val="both"/>
            </w:pPr>
            <w:r w:rsidRPr="00781871">
              <w:t>32-700 Bochnia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F756C" w:rsidRPr="00781871" w:rsidRDefault="00BF756C" w:rsidP="00BD6BDA">
            <w:pPr>
              <w:spacing w:before="80" w:after="80"/>
              <w:jc w:val="center"/>
            </w:pPr>
            <w:r w:rsidRPr="00781871">
              <w:t>1 345 706.30 zł</w:t>
            </w:r>
          </w:p>
        </w:tc>
      </w:tr>
      <w:bookmarkEnd w:id="0"/>
    </w:tbl>
    <w:p w:rsidR="00C236D3" w:rsidRDefault="00C236D3" w:rsidP="00173B20">
      <w:pPr>
        <w:jc w:val="right"/>
      </w:pPr>
    </w:p>
    <w:p w:rsidR="003E5135" w:rsidRDefault="003E5135" w:rsidP="00173B20">
      <w:pPr>
        <w:jc w:val="right"/>
      </w:pPr>
    </w:p>
    <w:p w:rsidR="003E5135" w:rsidRDefault="003E5135" w:rsidP="00173B20">
      <w:pPr>
        <w:jc w:val="right"/>
      </w:pPr>
    </w:p>
    <w:p w:rsidR="003E5135" w:rsidRPr="00781871" w:rsidRDefault="003E5135" w:rsidP="00173B20">
      <w:pPr>
        <w:jc w:val="right"/>
      </w:pPr>
      <w:bookmarkStart w:id="1" w:name="_GoBack"/>
      <w:bookmarkEnd w:id="1"/>
    </w:p>
    <w:sectPr w:rsidR="003E5135" w:rsidRPr="00781871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656" w:rsidRDefault="002D1656">
      <w:r>
        <w:separator/>
      </w:r>
    </w:p>
  </w:endnote>
  <w:endnote w:type="continuationSeparator" w:id="0">
    <w:p w:rsidR="002D1656" w:rsidRDefault="002D1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513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656" w:rsidRDefault="002D1656">
      <w:r>
        <w:separator/>
      </w:r>
    </w:p>
  </w:footnote>
  <w:footnote w:type="continuationSeparator" w:id="0">
    <w:p w:rsidR="002D1656" w:rsidRDefault="002D1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56C" w:rsidRDefault="00BF7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56C" w:rsidRDefault="00BF7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56C" w:rsidRDefault="00BF75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656"/>
    <w:rsid w:val="00007727"/>
    <w:rsid w:val="00017720"/>
    <w:rsid w:val="00035488"/>
    <w:rsid w:val="000D7F25"/>
    <w:rsid w:val="000E00E5"/>
    <w:rsid w:val="00173B20"/>
    <w:rsid w:val="001C69FF"/>
    <w:rsid w:val="0023318D"/>
    <w:rsid w:val="002D1656"/>
    <w:rsid w:val="0039585D"/>
    <w:rsid w:val="003D72FD"/>
    <w:rsid w:val="003E5135"/>
    <w:rsid w:val="00423179"/>
    <w:rsid w:val="00490DC0"/>
    <w:rsid w:val="00493F8C"/>
    <w:rsid w:val="004B7570"/>
    <w:rsid w:val="004C7E9B"/>
    <w:rsid w:val="005614F2"/>
    <w:rsid w:val="00577BC6"/>
    <w:rsid w:val="005A632E"/>
    <w:rsid w:val="0069085C"/>
    <w:rsid w:val="006B27ED"/>
    <w:rsid w:val="00781871"/>
    <w:rsid w:val="00796351"/>
    <w:rsid w:val="00843263"/>
    <w:rsid w:val="00861E75"/>
    <w:rsid w:val="00986737"/>
    <w:rsid w:val="009D19BD"/>
    <w:rsid w:val="009F189D"/>
    <w:rsid w:val="00A80738"/>
    <w:rsid w:val="00BB547B"/>
    <w:rsid w:val="00BF756C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541F362"/>
  <w15:chartTrackingRefBased/>
  <w15:docId w15:val="{1276C764-5051-43BC-AE72-1CC566764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342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2025-03-21T11:07:00Z</cp:lastPrinted>
  <dcterms:created xsi:type="dcterms:W3CDTF">2025-03-21T11:08:00Z</dcterms:created>
  <dcterms:modified xsi:type="dcterms:W3CDTF">2025-03-21T11:08:00Z</dcterms:modified>
</cp:coreProperties>
</file>