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ACE48A" w14:textId="77777777" w:rsidR="00890B92" w:rsidRPr="00C71F23" w:rsidRDefault="000040F4" w:rsidP="00890B92">
      <w:pPr>
        <w:spacing w:after="240"/>
        <w:jc w:val="right"/>
        <w:rPr>
          <w:sz w:val="24"/>
          <w:szCs w:val="24"/>
        </w:rPr>
      </w:pPr>
      <w:r w:rsidRPr="000040F4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0040F4">
        <w:rPr>
          <w:sz w:val="24"/>
          <w:szCs w:val="24"/>
        </w:rPr>
        <w:t>2025-03-21</w:t>
      </w:r>
    </w:p>
    <w:p w14:paraId="2CC84831" w14:textId="77777777"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14:paraId="1A865346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2E35653E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5179D9EF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4AAA7A91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092CF73A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152ACA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0173C22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0040F4" w:rsidRPr="000040F4">
        <w:rPr>
          <w:b/>
          <w:sz w:val="24"/>
          <w:szCs w:val="24"/>
        </w:rPr>
        <w:t>ZP/9/2025</w:t>
      </w:r>
      <w:r w:rsidR="00A80738" w:rsidRPr="00C71F23">
        <w:rPr>
          <w:sz w:val="24"/>
          <w:szCs w:val="24"/>
        </w:rPr>
        <w:tab/>
        <w:t xml:space="preserve"> </w:t>
      </w:r>
    </w:p>
    <w:p w14:paraId="266AB966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5737BF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029559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6282D95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3E697416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6E974A5A" w14:textId="1A53CB94"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0040F4" w:rsidRPr="000040F4">
        <w:rPr>
          <w:sz w:val="22"/>
          <w:szCs w:val="22"/>
        </w:rPr>
        <w:t>podstawowy</w:t>
      </w:r>
      <w:r w:rsidR="00E325E8">
        <w:rPr>
          <w:sz w:val="22"/>
          <w:szCs w:val="22"/>
        </w:rPr>
        <w:t>m</w:t>
      </w:r>
      <w:r w:rsidR="000040F4" w:rsidRPr="000040F4">
        <w:rPr>
          <w:sz w:val="22"/>
          <w:szCs w:val="22"/>
        </w:rPr>
        <w:t xml:space="preserve"> bez negocjacji - art. 275 pkt. 1 ustawy </w:t>
      </w:r>
      <w:proofErr w:type="spellStart"/>
      <w:r w:rsidR="000040F4" w:rsidRPr="000040F4">
        <w:rPr>
          <w:sz w:val="22"/>
          <w:szCs w:val="22"/>
        </w:rPr>
        <w:t>Pzp</w:t>
      </w:r>
      <w:proofErr w:type="spellEnd"/>
      <w:r w:rsidRPr="00C71F23">
        <w:rPr>
          <w:sz w:val="22"/>
          <w:szCs w:val="22"/>
        </w:rPr>
        <w:t xml:space="preserve"> na: </w:t>
      </w:r>
    </w:p>
    <w:p w14:paraId="3D0C6125" w14:textId="77777777" w:rsidR="00A80738" w:rsidRPr="00C71F23" w:rsidRDefault="000040F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040F4">
        <w:rPr>
          <w:b/>
          <w:sz w:val="22"/>
          <w:szCs w:val="22"/>
        </w:rPr>
        <w:t>Zakup i dostawa nici chirurgicznych I</w:t>
      </w:r>
    </w:p>
    <w:p w14:paraId="1EF7AB6D" w14:textId="77777777" w:rsidR="00890B92" w:rsidRPr="00C71F2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dla</w:t>
      </w:r>
      <w:r w:rsidR="00890B92" w:rsidRPr="00C71F2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040F4" w:rsidRPr="00C71F23" w14:paraId="02589612" w14:textId="77777777" w:rsidTr="0037700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E78260D" w14:textId="77777777" w:rsidR="000040F4" w:rsidRPr="00C71F23" w:rsidRDefault="000040F4" w:rsidP="0037700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040F4">
              <w:rPr>
                <w:sz w:val="24"/>
                <w:szCs w:val="24"/>
              </w:rPr>
              <w:t>części 1 zamówienia w wysokości 12 363.84 zł brutto;</w:t>
            </w:r>
          </w:p>
        </w:tc>
      </w:tr>
      <w:tr w:rsidR="000040F4" w:rsidRPr="00C71F23" w14:paraId="6071667F" w14:textId="77777777" w:rsidTr="0037700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B81DFBF" w14:textId="77777777" w:rsidR="000040F4" w:rsidRPr="00C71F23" w:rsidRDefault="000040F4" w:rsidP="0037700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040F4">
              <w:rPr>
                <w:sz w:val="24"/>
                <w:szCs w:val="24"/>
              </w:rPr>
              <w:t>części 2 zamówienia w wysokości 172 542.96 zł brutto;</w:t>
            </w:r>
          </w:p>
        </w:tc>
      </w:tr>
      <w:tr w:rsidR="000040F4" w:rsidRPr="00C71F23" w14:paraId="409A6C6B" w14:textId="77777777" w:rsidTr="0037700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9760B3F" w14:textId="77777777" w:rsidR="000040F4" w:rsidRPr="00C71F23" w:rsidRDefault="000040F4" w:rsidP="0037700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040F4">
              <w:rPr>
                <w:sz w:val="24"/>
                <w:szCs w:val="24"/>
              </w:rPr>
              <w:t>części 3 zamówienia w wysokości 14 774.40 zł brutto;</w:t>
            </w:r>
          </w:p>
        </w:tc>
      </w:tr>
      <w:tr w:rsidR="000040F4" w:rsidRPr="00C71F23" w14:paraId="0C8C0509" w14:textId="77777777" w:rsidTr="0037700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F3E1A83" w14:textId="77777777" w:rsidR="000040F4" w:rsidRPr="00C71F23" w:rsidRDefault="000040F4" w:rsidP="0037700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040F4">
              <w:rPr>
                <w:sz w:val="24"/>
                <w:szCs w:val="24"/>
              </w:rPr>
              <w:t>części 4 zamówienia w wysokości 12 026.88 zł brutto;</w:t>
            </w:r>
          </w:p>
        </w:tc>
      </w:tr>
      <w:tr w:rsidR="000040F4" w:rsidRPr="00C71F23" w14:paraId="79B8398A" w14:textId="77777777" w:rsidTr="0037700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2A9DE0B" w14:textId="77777777" w:rsidR="000040F4" w:rsidRPr="00C71F23" w:rsidRDefault="000040F4" w:rsidP="0037700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040F4">
              <w:rPr>
                <w:sz w:val="24"/>
                <w:szCs w:val="24"/>
              </w:rPr>
              <w:t>części 5 zamówienia w wysokości 33 449.76 zł brutto;</w:t>
            </w:r>
          </w:p>
        </w:tc>
      </w:tr>
      <w:tr w:rsidR="000040F4" w:rsidRPr="00C71F23" w14:paraId="0E5FC8F6" w14:textId="77777777" w:rsidTr="0037700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B84528E" w14:textId="77777777" w:rsidR="000040F4" w:rsidRPr="00C71F23" w:rsidRDefault="000040F4" w:rsidP="0037700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040F4">
              <w:rPr>
                <w:sz w:val="24"/>
                <w:szCs w:val="24"/>
              </w:rPr>
              <w:t>części 6 zamówienia w wysokości 881.28 zł brutto;</w:t>
            </w:r>
          </w:p>
        </w:tc>
      </w:tr>
      <w:tr w:rsidR="000040F4" w:rsidRPr="00C71F23" w14:paraId="10C098C1" w14:textId="77777777" w:rsidTr="0037700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BAD41C3" w14:textId="77777777" w:rsidR="000040F4" w:rsidRPr="00C71F23" w:rsidRDefault="000040F4" w:rsidP="0037700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040F4">
              <w:rPr>
                <w:sz w:val="24"/>
                <w:szCs w:val="24"/>
              </w:rPr>
              <w:t>części 7 zamówienia w wysokości 53 680.32 zł brutto;</w:t>
            </w:r>
          </w:p>
        </w:tc>
      </w:tr>
      <w:tr w:rsidR="000040F4" w:rsidRPr="00C71F23" w14:paraId="67795FF2" w14:textId="77777777" w:rsidTr="0037700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7B0DF75" w14:textId="77777777" w:rsidR="000040F4" w:rsidRPr="00C71F23" w:rsidRDefault="000040F4" w:rsidP="0037700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040F4">
              <w:rPr>
                <w:sz w:val="24"/>
                <w:szCs w:val="24"/>
              </w:rPr>
              <w:t>części 8 zamówienia w wysokości 21 280.32 zł brutto;</w:t>
            </w:r>
          </w:p>
        </w:tc>
      </w:tr>
      <w:tr w:rsidR="000040F4" w:rsidRPr="00C71F23" w14:paraId="04D14ED8" w14:textId="77777777" w:rsidTr="0037700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662BBF4" w14:textId="77777777" w:rsidR="000040F4" w:rsidRPr="00C71F23" w:rsidRDefault="000040F4" w:rsidP="0037700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040F4">
              <w:rPr>
                <w:sz w:val="24"/>
                <w:szCs w:val="24"/>
              </w:rPr>
              <w:t>części 9 zamówienia w wysokości 15 978.38 zł brutto;</w:t>
            </w:r>
          </w:p>
        </w:tc>
      </w:tr>
    </w:tbl>
    <w:p w14:paraId="2BF9E0FA" w14:textId="77777777" w:rsidR="00510EC8" w:rsidRPr="00C71F23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5A0B4748" w14:textId="77777777" w:rsidR="00E325E8" w:rsidRDefault="00E325E8" w:rsidP="00A80738">
      <w:pPr>
        <w:pStyle w:val="Tekstpodstawowy"/>
        <w:ind w:left="3117" w:firstLine="423"/>
        <w:jc w:val="right"/>
        <w:rPr>
          <w:i/>
          <w:szCs w:val="24"/>
        </w:rPr>
      </w:pPr>
    </w:p>
    <w:p w14:paraId="7BA96F86" w14:textId="51B97D7B" w:rsidR="00C236D3" w:rsidRPr="00E325E8" w:rsidRDefault="00E325E8" w:rsidP="00E325E8">
      <w:pPr>
        <w:pStyle w:val="Tekstpodstawowy"/>
        <w:ind w:left="3117" w:firstLine="423"/>
        <w:jc w:val="center"/>
        <w:rPr>
          <w:i/>
          <w:szCs w:val="24"/>
        </w:rPr>
      </w:pPr>
      <w:r>
        <w:rPr>
          <w:i/>
          <w:szCs w:val="24"/>
        </w:rPr>
        <w:t xml:space="preserve">  </w:t>
      </w:r>
      <w:r w:rsidR="00C71F23">
        <w:rPr>
          <w:i/>
          <w:szCs w:val="24"/>
        </w:rPr>
        <w:t>Przewodniczący Komisji Przetargowej</w:t>
      </w:r>
      <w:r>
        <w:rPr>
          <w:i/>
          <w:szCs w:val="24"/>
        </w:rPr>
        <w:br/>
      </w:r>
      <w:r>
        <w:rPr>
          <w:i/>
          <w:szCs w:val="24"/>
        </w:rPr>
        <w:br/>
        <w:t>Czesław Osuch</w:t>
      </w:r>
    </w:p>
    <w:sectPr w:rsidR="00C236D3" w:rsidRPr="00E325E8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D9BE09" w14:textId="77777777" w:rsidR="0073266B" w:rsidRDefault="0073266B">
      <w:r>
        <w:separator/>
      </w:r>
    </w:p>
  </w:endnote>
  <w:endnote w:type="continuationSeparator" w:id="0">
    <w:p w14:paraId="42E05434" w14:textId="77777777" w:rsidR="0073266B" w:rsidRDefault="007326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5750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6649D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BB59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1B57252">
        <v:line id="_x0000_s1025" style="position:absolute;left:0;text-align:left;z-index:251657728" from="-3.85pt,8.7pt" to="455.15pt,8.7pt"/>
      </w:pict>
    </w:r>
  </w:p>
  <w:p w14:paraId="50B1BBA4" w14:textId="540FC1A2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DE76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8349AF" w14:textId="77777777" w:rsidR="009F189D" w:rsidRDefault="009F189D">
    <w:pPr>
      <w:pStyle w:val="Stopka"/>
      <w:tabs>
        <w:tab w:val="clear" w:pos="4536"/>
      </w:tabs>
      <w:jc w:val="center"/>
    </w:pPr>
  </w:p>
  <w:p w14:paraId="0FAEB4B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11CE13" w14:textId="77777777" w:rsidR="0073266B" w:rsidRDefault="0073266B">
      <w:r>
        <w:separator/>
      </w:r>
    </w:p>
  </w:footnote>
  <w:footnote w:type="continuationSeparator" w:id="0">
    <w:p w14:paraId="64B80BF8" w14:textId="77777777" w:rsidR="0073266B" w:rsidRDefault="007326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86C14" w14:textId="77777777" w:rsidR="000040F4" w:rsidRDefault="000040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B6DDF" w14:textId="77777777" w:rsidR="000040F4" w:rsidRDefault="000040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4EE7E" w14:textId="77777777" w:rsidR="000040F4" w:rsidRDefault="000040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266B"/>
    <w:rsid w:val="000040F4"/>
    <w:rsid w:val="00007727"/>
    <w:rsid w:val="00017720"/>
    <w:rsid w:val="00035488"/>
    <w:rsid w:val="000D7F25"/>
    <w:rsid w:val="000E00E5"/>
    <w:rsid w:val="00173B20"/>
    <w:rsid w:val="001C69FF"/>
    <w:rsid w:val="002169F0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11878"/>
    <w:rsid w:val="0073266B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BF3B18"/>
    <w:rsid w:val="00C236D3"/>
    <w:rsid w:val="00C659E2"/>
    <w:rsid w:val="00C71F23"/>
    <w:rsid w:val="00C902DE"/>
    <w:rsid w:val="00CB0802"/>
    <w:rsid w:val="00D7128F"/>
    <w:rsid w:val="00E325E8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6BDBFB"/>
  <w15:chartTrackingRefBased/>
  <w15:docId w15:val="{8001DD07-CB1F-4BCD-94E2-636F15F26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165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2025-03-21T06:55:00Z</cp:lastPrinted>
  <dcterms:created xsi:type="dcterms:W3CDTF">2025-03-21T06:54:00Z</dcterms:created>
  <dcterms:modified xsi:type="dcterms:W3CDTF">2025-03-21T06:55:00Z</dcterms:modified>
</cp:coreProperties>
</file>