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C6E65" w:rsidRPr="006C6E65">
        <w:rPr>
          <w:rFonts w:ascii="Tahoma" w:hAnsi="Tahoma" w:cs="Tahoma"/>
          <w:bCs/>
          <w:sz w:val="20"/>
        </w:rPr>
        <w:t>NZ-26-2025-24-U-P-AC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C6E65" w:rsidRPr="006C6E65">
        <w:rPr>
          <w:rFonts w:ascii="Tahoma" w:hAnsi="Tahoma" w:cs="Tahoma"/>
          <w:b/>
          <w:bCs/>
          <w:sz w:val="18"/>
        </w:rPr>
        <w:t xml:space="preserve">Świadczenie usług w zakresie serwisu, przeglądu i konserwacji: Tomografu Komputerowego SOMATOM </w:t>
      </w:r>
      <w:proofErr w:type="spellStart"/>
      <w:r w:rsidR="006C6E65" w:rsidRPr="006C6E65">
        <w:rPr>
          <w:rFonts w:ascii="Tahoma" w:hAnsi="Tahoma" w:cs="Tahoma"/>
          <w:b/>
          <w:bCs/>
          <w:sz w:val="18"/>
        </w:rPr>
        <w:t>go.Up</w:t>
      </w:r>
      <w:proofErr w:type="spellEnd"/>
      <w:r w:rsidR="006C6E65" w:rsidRPr="006C6E65">
        <w:rPr>
          <w:rFonts w:ascii="Tahoma" w:hAnsi="Tahoma" w:cs="Tahoma"/>
          <w:b/>
          <w:bCs/>
          <w:sz w:val="18"/>
        </w:rPr>
        <w:t xml:space="preserve"> - o nr 108338 oraz oprogramowania: </w:t>
      </w:r>
      <w:proofErr w:type="spellStart"/>
      <w:r w:rsidR="006C6E65" w:rsidRPr="006C6E65">
        <w:rPr>
          <w:rFonts w:ascii="Tahoma" w:hAnsi="Tahoma" w:cs="Tahoma"/>
          <w:b/>
          <w:bCs/>
          <w:sz w:val="18"/>
        </w:rPr>
        <w:t>syngo.via</w:t>
      </w:r>
      <w:proofErr w:type="spellEnd"/>
      <w:r w:rsidR="006C6E65" w:rsidRPr="006C6E65">
        <w:rPr>
          <w:rFonts w:ascii="Tahoma" w:hAnsi="Tahoma" w:cs="Tahoma"/>
          <w:b/>
          <w:bCs/>
          <w:sz w:val="18"/>
        </w:rPr>
        <w:t xml:space="preserve"> o nr 401747 ujęte w dwóch zadaniach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741AC8" w:rsidRPr="00741AC8" w:rsidRDefault="00741AC8" w:rsidP="00741AC8"/>
    <w:p w:rsidR="00F41E47" w:rsidRPr="0070642B" w:rsidRDefault="00F41E47" w:rsidP="00F41E47">
      <w:pPr>
        <w:pStyle w:val="Nagwek5"/>
        <w:spacing w:line="360" w:lineRule="auto"/>
        <w:ind w:left="72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CENA (łączna </w:t>
      </w:r>
      <w:r w:rsidRPr="0070642B">
        <w:rPr>
          <w:rFonts w:ascii="Tahoma" w:hAnsi="Tahoma" w:cs="Tahoma"/>
          <w:sz w:val="18"/>
        </w:rPr>
        <w:t>cena obsługi</w:t>
      </w:r>
      <w:r>
        <w:rPr>
          <w:rFonts w:ascii="Tahoma" w:hAnsi="Tahoma" w:cs="Tahoma"/>
          <w:sz w:val="18"/>
        </w:rPr>
        <w:t xml:space="preserve"> – za 24 miesiące</w:t>
      </w:r>
      <w:r w:rsidRPr="0070642B">
        <w:rPr>
          <w:rFonts w:ascii="Tahoma" w:hAnsi="Tahoma" w:cs="Tahoma"/>
          <w:sz w:val="18"/>
        </w:rPr>
        <w:t>)</w:t>
      </w:r>
    </w:p>
    <w:p w:rsidR="00F41E47" w:rsidRDefault="00F41E47" w:rsidP="00F41E47">
      <w:pPr>
        <w:pStyle w:val="Nagwek5"/>
        <w:spacing w:line="360" w:lineRule="auto"/>
        <w:ind w:left="72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1 - </w:t>
      </w:r>
      <w:r w:rsidRPr="00A403FC">
        <w:rPr>
          <w:rFonts w:ascii="Tahoma" w:hAnsi="Tahoma" w:cs="Tahoma"/>
          <w:sz w:val="18"/>
        </w:rPr>
        <w:t xml:space="preserve">Świadczenie usług  w zakresie serwisu, przeglądu i konserwacji Tomografu komputerowego SOMATOM </w:t>
      </w:r>
      <w:proofErr w:type="spellStart"/>
      <w:r w:rsidRPr="00A403FC">
        <w:rPr>
          <w:rFonts w:ascii="Tahoma" w:hAnsi="Tahoma" w:cs="Tahoma"/>
          <w:sz w:val="18"/>
        </w:rPr>
        <w:t>go.Up</w:t>
      </w:r>
      <w:proofErr w:type="spellEnd"/>
      <w:r w:rsidRPr="00A403FC">
        <w:rPr>
          <w:rFonts w:ascii="Tahoma" w:hAnsi="Tahoma" w:cs="Tahoma"/>
          <w:sz w:val="18"/>
        </w:rPr>
        <w:t xml:space="preserve"> nr 108338. </w:t>
      </w:r>
    </w:p>
    <w:p w:rsidR="00F41E47" w:rsidRDefault="00F41E47" w:rsidP="00F41E47">
      <w:pPr>
        <w:pStyle w:val="Nagwek5"/>
        <w:spacing w:line="360" w:lineRule="auto"/>
        <w:ind w:left="720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F41E47" w:rsidRDefault="00F41E47" w:rsidP="00F41E47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F41E47" w:rsidRPr="0070642B" w:rsidRDefault="00F41E47" w:rsidP="00F41E47">
      <w:pPr>
        <w:pStyle w:val="Nagwek5"/>
        <w:spacing w:line="360" w:lineRule="auto"/>
        <w:ind w:left="720"/>
        <w:rPr>
          <w:rFonts w:ascii="Tahoma" w:hAnsi="Tahoma" w:cs="Tahoma"/>
          <w:sz w:val="18"/>
        </w:rPr>
      </w:pPr>
      <w:r w:rsidRPr="0070642B">
        <w:rPr>
          <w:rFonts w:ascii="Tahoma" w:hAnsi="Tahoma" w:cs="Tahoma"/>
          <w:sz w:val="18"/>
        </w:rPr>
        <w:t>Miesięczna rata:</w:t>
      </w:r>
    </w:p>
    <w:p w:rsidR="00F41E47" w:rsidRDefault="00F41E47" w:rsidP="00F41E47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F41E47" w:rsidRDefault="00F41E47" w:rsidP="00F41E47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F41E47" w:rsidRDefault="00F41E47" w:rsidP="00F41E47">
      <w:pPr>
        <w:spacing w:line="480" w:lineRule="auto"/>
        <w:rPr>
          <w:rFonts w:ascii="Tahoma" w:hAnsi="Tahoma" w:cs="Tahoma"/>
          <w:sz w:val="18"/>
        </w:rPr>
      </w:pPr>
      <w:r w:rsidRPr="0002608A">
        <w:rPr>
          <w:rFonts w:ascii="Tahoma" w:hAnsi="Tahoma" w:cs="Tahoma"/>
          <w:b/>
          <w:sz w:val="18"/>
          <w:szCs w:val="18"/>
        </w:rPr>
        <w:t xml:space="preserve">Okres niezmienności ceny: ________ </w:t>
      </w:r>
      <w:r w:rsidRPr="00C629B6">
        <w:rPr>
          <w:rFonts w:ascii="Tahoma" w:hAnsi="Tahoma" w:cs="Tahoma"/>
          <w:sz w:val="18"/>
          <w:szCs w:val="18"/>
        </w:rPr>
        <w:t xml:space="preserve">(min. 6 miesięcy, max. </w:t>
      </w:r>
      <w:r>
        <w:rPr>
          <w:rFonts w:ascii="Tahoma" w:hAnsi="Tahoma" w:cs="Tahoma"/>
          <w:sz w:val="18"/>
          <w:szCs w:val="18"/>
        </w:rPr>
        <w:t>24 miesiące</w:t>
      </w:r>
      <w:r w:rsidRPr="00C629B6">
        <w:rPr>
          <w:rFonts w:ascii="Tahoma" w:hAnsi="Tahoma" w:cs="Tahoma"/>
          <w:sz w:val="18"/>
          <w:szCs w:val="18"/>
        </w:rPr>
        <w:t xml:space="preserve"> od daty zawarcia umowy)*</w:t>
      </w:r>
    </w:p>
    <w:p w:rsidR="00F41E47" w:rsidRDefault="00F41E47" w:rsidP="00F41E47">
      <w:pPr>
        <w:pStyle w:val="Nagwek5"/>
        <w:spacing w:line="360" w:lineRule="auto"/>
        <w:ind w:left="720"/>
        <w:rPr>
          <w:rFonts w:eastAsia="Times New Roman"/>
          <w:sz w:val="24"/>
        </w:rPr>
      </w:pPr>
      <w:r>
        <w:rPr>
          <w:rFonts w:ascii="Tahoma" w:hAnsi="Tahoma" w:cs="Tahoma"/>
          <w:sz w:val="18"/>
        </w:rPr>
        <w:t>Zadanie nr 2 –</w:t>
      </w:r>
      <w:r w:rsidRPr="0000737A">
        <w:rPr>
          <w:rFonts w:eastAsia="Times New Roman"/>
          <w:sz w:val="24"/>
        </w:rPr>
        <w:t xml:space="preserve"> </w:t>
      </w:r>
      <w:r w:rsidRPr="00A403FC">
        <w:rPr>
          <w:rFonts w:eastAsia="Times New Roman"/>
          <w:sz w:val="24"/>
        </w:rPr>
        <w:t xml:space="preserve">Obsługa systemu </w:t>
      </w:r>
      <w:proofErr w:type="spellStart"/>
      <w:r w:rsidRPr="00A403FC">
        <w:rPr>
          <w:rFonts w:eastAsia="Times New Roman"/>
          <w:sz w:val="24"/>
        </w:rPr>
        <w:t>syngo.via</w:t>
      </w:r>
      <w:proofErr w:type="spellEnd"/>
      <w:r w:rsidRPr="00A403FC">
        <w:rPr>
          <w:rFonts w:eastAsia="Times New Roman"/>
          <w:sz w:val="24"/>
        </w:rPr>
        <w:t xml:space="preserve"> nr 401747.</w:t>
      </w:r>
    </w:p>
    <w:p w:rsidR="00F41E47" w:rsidRDefault="00F41E47" w:rsidP="00F41E47">
      <w:pPr>
        <w:pStyle w:val="Nagwek5"/>
        <w:spacing w:line="360" w:lineRule="auto"/>
        <w:ind w:left="720"/>
        <w:rPr>
          <w:rFonts w:ascii="Tahoma" w:hAnsi="Tahoma" w:cs="Tahoma"/>
          <w:sz w:val="18"/>
        </w:rPr>
      </w:pPr>
      <w:r>
        <w:rPr>
          <w:rFonts w:eastAsia="Times New Roman"/>
          <w:sz w:val="24"/>
        </w:rPr>
        <w:t xml:space="preserve"> </w:t>
      </w: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F41E47" w:rsidRDefault="00F41E47" w:rsidP="00F41E47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F41E47" w:rsidRPr="0070642B" w:rsidRDefault="00F41E47" w:rsidP="00F41E47">
      <w:pPr>
        <w:pStyle w:val="Nagwek5"/>
        <w:spacing w:line="360" w:lineRule="auto"/>
        <w:ind w:left="720"/>
        <w:rPr>
          <w:rFonts w:ascii="Tahoma" w:hAnsi="Tahoma" w:cs="Tahoma"/>
          <w:sz w:val="18"/>
        </w:rPr>
      </w:pPr>
      <w:r w:rsidRPr="0070642B">
        <w:rPr>
          <w:rFonts w:ascii="Tahoma" w:hAnsi="Tahoma" w:cs="Tahoma"/>
          <w:sz w:val="18"/>
        </w:rPr>
        <w:t>Miesięczna rata:</w:t>
      </w:r>
    </w:p>
    <w:p w:rsidR="00F41E47" w:rsidRDefault="00F41E47" w:rsidP="00F41E47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F41E47" w:rsidRDefault="00F41E47" w:rsidP="00F41E47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F41E47" w:rsidRDefault="00F41E47" w:rsidP="00F41E47">
      <w:pPr>
        <w:spacing w:line="480" w:lineRule="auto"/>
        <w:rPr>
          <w:rFonts w:ascii="Tahoma" w:hAnsi="Tahoma" w:cs="Tahoma"/>
          <w:sz w:val="18"/>
        </w:rPr>
      </w:pPr>
      <w:r w:rsidRPr="0002608A">
        <w:rPr>
          <w:rFonts w:ascii="Tahoma" w:hAnsi="Tahoma" w:cs="Tahoma"/>
          <w:b/>
          <w:sz w:val="18"/>
          <w:szCs w:val="18"/>
        </w:rPr>
        <w:t xml:space="preserve">Okres niezmienności ceny: ________ </w:t>
      </w:r>
      <w:r w:rsidRPr="00C629B6">
        <w:rPr>
          <w:rFonts w:ascii="Tahoma" w:hAnsi="Tahoma" w:cs="Tahoma"/>
          <w:sz w:val="18"/>
          <w:szCs w:val="18"/>
        </w:rPr>
        <w:t xml:space="preserve">(min. 6 miesięcy, max. </w:t>
      </w:r>
      <w:r>
        <w:rPr>
          <w:rFonts w:ascii="Tahoma" w:hAnsi="Tahoma" w:cs="Tahoma"/>
          <w:sz w:val="18"/>
          <w:szCs w:val="18"/>
        </w:rPr>
        <w:t>24 miesiące</w:t>
      </w:r>
      <w:r w:rsidRPr="00C629B6">
        <w:rPr>
          <w:rFonts w:ascii="Tahoma" w:hAnsi="Tahoma" w:cs="Tahoma"/>
          <w:sz w:val="18"/>
          <w:szCs w:val="18"/>
        </w:rPr>
        <w:t xml:space="preserve"> od daty zawarcia umowy)*</w:t>
      </w:r>
    </w:p>
    <w:p w:rsidR="00F41E47" w:rsidRPr="00FF65BC" w:rsidRDefault="00F41E47" w:rsidP="00F41E47">
      <w:pPr>
        <w:ind w:left="360"/>
        <w:rPr>
          <w:rFonts w:ascii="Tahoma" w:hAnsi="Tahoma" w:cs="Tahoma"/>
          <w:sz w:val="22"/>
          <w:szCs w:val="20"/>
        </w:rPr>
      </w:pPr>
      <w:r w:rsidRPr="00FF65BC">
        <w:rPr>
          <w:rFonts w:ascii="Tahoma" w:hAnsi="Tahoma" w:cs="Tahoma"/>
          <w:sz w:val="22"/>
          <w:szCs w:val="20"/>
        </w:rPr>
        <w:t>*</w:t>
      </w:r>
      <w:r w:rsidRPr="00FF65BC">
        <w:rPr>
          <w:rFonts w:ascii="Tahoma" w:hAnsi="Tahoma" w:cs="Tahoma"/>
          <w:sz w:val="18"/>
          <w:szCs w:val="17"/>
        </w:rPr>
        <w:t xml:space="preserve">W przypadku nie podania przez Wykonawcę okresu niezmienności cen Zamawiający przyjmuje maksymalny okres niezmienności tj. </w:t>
      </w:r>
      <w:r w:rsidRPr="00FF65BC">
        <w:rPr>
          <w:rFonts w:ascii="Tahoma" w:hAnsi="Tahoma" w:cs="Tahoma"/>
          <w:b/>
          <w:sz w:val="18"/>
          <w:szCs w:val="17"/>
        </w:rPr>
        <w:t>24 miesiące</w:t>
      </w:r>
      <w:r w:rsidRPr="00FF65BC">
        <w:rPr>
          <w:rFonts w:ascii="Tahoma" w:hAnsi="Tahoma" w:cs="Tahoma"/>
          <w:sz w:val="18"/>
          <w:szCs w:val="17"/>
        </w:rPr>
        <w:t xml:space="preserve"> od daty zawarcia umowy.</w:t>
      </w:r>
    </w:p>
    <w:p w:rsidR="00616CF0" w:rsidRDefault="00616CF0" w:rsidP="00F41E47">
      <w:pPr>
        <w:rPr>
          <w:rFonts w:ascii="Georgia" w:hAnsi="Georgia"/>
          <w:sz w:val="20"/>
        </w:rPr>
      </w:pPr>
    </w:p>
    <w:p w:rsidR="00616CF0" w:rsidRPr="00616CF0" w:rsidRDefault="00616CF0" w:rsidP="00616CF0">
      <w:pPr>
        <w:spacing w:line="360" w:lineRule="auto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Cena</w:t>
      </w:r>
      <w:r w:rsidRPr="00616CF0">
        <w:rPr>
          <w:rFonts w:ascii="Georgia" w:hAnsi="Georgia"/>
          <w:b/>
          <w:sz w:val="20"/>
        </w:rPr>
        <w:t xml:space="preserve"> z tytułu wymiany komponentów specjalnych tj.</w:t>
      </w:r>
    </w:p>
    <w:p w:rsidR="00616CF0" w:rsidRDefault="00616CF0" w:rsidP="00616CF0">
      <w:pPr>
        <w:spacing w:line="360" w:lineRule="auto"/>
        <w:rPr>
          <w:rFonts w:ascii="Georgia" w:hAnsi="Georgia"/>
          <w:sz w:val="20"/>
        </w:rPr>
      </w:pPr>
      <w:r w:rsidRPr="00616CF0">
        <w:rPr>
          <w:rFonts w:ascii="Georgia" w:hAnsi="Georgia"/>
          <w:sz w:val="20"/>
        </w:rPr>
        <w:t xml:space="preserve"> Lampa RTG będzie nie wyższa niż _</w:t>
      </w:r>
      <w:r>
        <w:rPr>
          <w:rFonts w:ascii="Georgia" w:hAnsi="Georgia"/>
          <w:sz w:val="20"/>
        </w:rPr>
        <w:t xml:space="preserve">____________________ zł netto* </w:t>
      </w:r>
    </w:p>
    <w:p w:rsidR="00F41E47" w:rsidRDefault="00616CF0" w:rsidP="00616CF0">
      <w:pPr>
        <w:spacing w:line="36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 Kompletne</w:t>
      </w:r>
      <w:r w:rsidR="00A77709">
        <w:rPr>
          <w:rFonts w:ascii="Georgia" w:hAnsi="Georgia"/>
          <w:sz w:val="20"/>
        </w:rPr>
        <w:t xml:space="preserve"> detektory</w:t>
      </w:r>
      <w:r w:rsidR="00BF7239">
        <w:rPr>
          <w:rFonts w:ascii="Georgia" w:hAnsi="Georgia"/>
          <w:sz w:val="20"/>
        </w:rPr>
        <w:t xml:space="preserve"> </w:t>
      </w:r>
      <w:r w:rsidR="00BF7239" w:rsidRPr="00616CF0">
        <w:rPr>
          <w:rFonts w:ascii="Georgia" w:hAnsi="Georgia"/>
          <w:sz w:val="20"/>
        </w:rPr>
        <w:t>nie wyższa niż</w:t>
      </w:r>
      <w:r w:rsidRPr="00616CF0">
        <w:rPr>
          <w:rFonts w:ascii="Georgia" w:hAnsi="Georgia"/>
          <w:sz w:val="20"/>
        </w:rPr>
        <w:t xml:space="preserve"> ____________________________zł</w:t>
      </w:r>
      <w:r>
        <w:rPr>
          <w:rFonts w:ascii="Georgia" w:hAnsi="Georgia"/>
          <w:sz w:val="20"/>
        </w:rPr>
        <w:t xml:space="preserve"> netto*</w:t>
      </w:r>
    </w:p>
    <w:p w:rsidR="00616CF0" w:rsidRDefault="00616CF0" w:rsidP="00616CF0">
      <w:pPr>
        <w:spacing w:line="36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      *</w:t>
      </w:r>
      <w:r w:rsidRPr="00616CF0">
        <w:rPr>
          <w:rFonts w:ascii="Georgia" w:hAnsi="Georgia"/>
          <w:sz w:val="18"/>
        </w:rPr>
        <w:t>Podana cena będzie obowiązywała przez cały okres trwania umowy</w:t>
      </w:r>
    </w:p>
    <w:p w:rsidR="00F41E47" w:rsidRDefault="00F41E47" w:rsidP="00F41E4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  <w:bookmarkStart w:id="0" w:name="_GoBack"/>
      <w:bookmarkEnd w:id="0"/>
    </w:p>
    <w:p w:rsidR="00F41E47" w:rsidRDefault="00F41E47" w:rsidP="00F41E4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F41E47" w:rsidRPr="00AB43F2" w:rsidRDefault="00F41E47" w:rsidP="00F41E4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F41E47" w:rsidRDefault="00F41E47" w:rsidP="00F41E4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F41E47" w:rsidRDefault="00F41E47" w:rsidP="00F41E4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F41E47" w:rsidRDefault="00F41E47" w:rsidP="00F41E4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F41E47" w:rsidRDefault="00F41E47" w:rsidP="00F41E4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950"/>
        <w:gridCol w:w="133"/>
        <w:gridCol w:w="1745"/>
        <w:gridCol w:w="3662"/>
        <w:gridCol w:w="2291"/>
        <w:gridCol w:w="3089"/>
      </w:tblGrid>
      <w:tr w:rsidR="00F41E47" w:rsidTr="00816D6B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1E47" w:rsidRPr="00BF6FCC" w:rsidRDefault="00F41E47" w:rsidP="00816D6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1E47" w:rsidRPr="00BF6FCC" w:rsidRDefault="00F41E47" w:rsidP="00816D6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1E47" w:rsidRPr="00BF6FCC" w:rsidRDefault="00F41E47" w:rsidP="00816D6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41E47" w:rsidTr="00816D6B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1E47" w:rsidRDefault="00F41E47" w:rsidP="00816D6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1E47" w:rsidRPr="00A14E81" w:rsidRDefault="00F41E47" w:rsidP="00816D6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1E47" w:rsidRPr="00A14E81" w:rsidRDefault="00F41E47" w:rsidP="00816D6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41E47" w:rsidTr="00816D6B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1E47" w:rsidRPr="00A14E81" w:rsidRDefault="00F41E47" w:rsidP="00816D6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1E47" w:rsidRPr="00A14E81" w:rsidRDefault="00F41E47" w:rsidP="00816D6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1E47" w:rsidRPr="00A14E81" w:rsidRDefault="00F41E47" w:rsidP="00816D6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41E47" w:rsidTr="00816D6B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41E47" w:rsidRDefault="00F41E47" w:rsidP="00816D6B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F41E47" w:rsidTr="00816D6B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41E47" w:rsidRDefault="00F41E47" w:rsidP="00816D6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F41E47" w:rsidTr="00816D6B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E47" w:rsidRDefault="00F41E47" w:rsidP="00816D6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41E47" w:rsidRDefault="00F41E47" w:rsidP="00816D6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E47" w:rsidRDefault="00F41E47" w:rsidP="00816D6B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F41E47" w:rsidTr="00816D6B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E47" w:rsidRDefault="00F41E47" w:rsidP="00816D6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41E47" w:rsidRDefault="00F41E47" w:rsidP="00816D6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E47" w:rsidRDefault="00F41E47" w:rsidP="00816D6B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F41E47" w:rsidTr="00816D6B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E47" w:rsidRDefault="00F41E47" w:rsidP="00816D6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41E47" w:rsidRDefault="00F41E47" w:rsidP="00816D6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E47" w:rsidRDefault="00F41E47" w:rsidP="00816D6B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F41E47" w:rsidRDefault="00F41E47" w:rsidP="00F41E4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F41E47" w:rsidRDefault="00F41E47" w:rsidP="00F41E4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F41E47" w:rsidRDefault="00F41E47" w:rsidP="00F41E4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F41E47" w:rsidRDefault="00F41E47" w:rsidP="00F41E4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F41E47" w:rsidRDefault="00F41E47" w:rsidP="00F41E4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F41E47" w:rsidRDefault="00F41E47" w:rsidP="00F41E4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F41E47" w:rsidRDefault="00F41E47" w:rsidP="00F41E4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F41E47" w:rsidRDefault="00F41E47" w:rsidP="00F41E4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F41E47" w:rsidRDefault="00F41E47" w:rsidP="00F41E4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F41E47" w:rsidRDefault="00F41E47" w:rsidP="00F41E47">
      <w:pPr>
        <w:spacing w:line="480" w:lineRule="auto"/>
        <w:jc w:val="both"/>
        <w:rPr>
          <w:rFonts w:ascii="Tahoma" w:hAnsi="Tahoma" w:cs="Tahoma"/>
          <w:sz w:val="18"/>
        </w:rPr>
      </w:pPr>
    </w:p>
    <w:p w:rsidR="00F41E47" w:rsidRDefault="00F41E47" w:rsidP="00F41E4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F41E47" w:rsidRDefault="00F41E47" w:rsidP="00F41E4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:rsidR="00606FAB" w:rsidRDefault="00606FAB" w:rsidP="003268C4">
      <w:pPr>
        <w:ind w:left="4248"/>
      </w:pPr>
    </w:p>
    <w:p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6FBE" w:rsidRDefault="00876FBE">
      <w:r>
        <w:separator/>
      </w:r>
    </w:p>
  </w:endnote>
  <w:endnote w:type="continuationSeparator" w:id="0">
    <w:p w:rsidR="00876FBE" w:rsidRDefault="00876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E65" w:rsidRDefault="006C6E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E65" w:rsidRDefault="006C6E6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E65" w:rsidRDefault="006C6E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6FBE" w:rsidRDefault="00876FBE">
      <w:r>
        <w:separator/>
      </w:r>
    </w:p>
  </w:footnote>
  <w:footnote w:type="continuationSeparator" w:id="0">
    <w:p w:rsidR="00876FBE" w:rsidRDefault="00876F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E65" w:rsidRDefault="006C6E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E65" w:rsidRDefault="006C6E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6FBE"/>
    <w:rsid w:val="00020F7D"/>
    <w:rsid w:val="000867FD"/>
    <w:rsid w:val="000D4867"/>
    <w:rsid w:val="00101BF2"/>
    <w:rsid w:val="00156BE1"/>
    <w:rsid w:val="00203C73"/>
    <w:rsid w:val="002346CB"/>
    <w:rsid w:val="00274F77"/>
    <w:rsid w:val="002827B1"/>
    <w:rsid w:val="003268C4"/>
    <w:rsid w:val="003A18E3"/>
    <w:rsid w:val="003F5AA9"/>
    <w:rsid w:val="00446A72"/>
    <w:rsid w:val="00460999"/>
    <w:rsid w:val="00606FAB"/>
    <w:rsid w:val="00616CF0"/>
    <w:rsid w:val="006C6E65"/>
    <w:rsid w:val="00741AC8"/>
    <w:rsid w:val="00876FBE"/>
    <w:rsid w:val="009200B1"/>
    <w:rsid w:val="009C19AD"/>
    <w:rsid w:val="00A02D66"/>
    <w:rsid w:val="00A77709"/>
    <w:rsid w:val="00BF7239"/>
    <w:rsid w:val="00C446A2"/>
    <w:rsid w:val="00C8648B"/>
    <w:rsid w:val="00D3160B"/>
    <w:rsid w:val="00EF356C"/>
    <w:rsid w:val="00F41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951E46-6052-4755-83AE-EAD12BABC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753</Words>
  <Characters>8104</Characters>
  <Application>Microsoft Office Word</Application>
  <DocSecurity>0</DocSecurity>
  <Lines>67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7</cp:revision>
  <cp:lastPrinted>2001-01-24T13:21:00Z</cp:lastPrinted>
  <dcterms:created xsi:type="dcterms:W3CDTF">2025-03-19T07:50:00Z</dcterms:created>
  <dcterms:modified xsi:type="dcterms:W3CDTF">2025-03-20T12:38:00Z</dcterms:modified>
</cp:coreProperties>
</file>