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8582C" w:rsidRPr="00E8582C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E8582C" w:rsidRPr="00E8582C">
        <w:rPr>
          <w:rFonts w:ascii="Arial" w:hAnsi="Arial" w:cs="Arial"/>
          <w:sz w:val="24"/>
          <w:szCs w:val="24"/>
        </w:rPr>
        <w:t>(t.j.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E8582C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8582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Świadczenie usług w zakresie serwisu, przeglądu i konserwacji: Tomografu Komputerowego SOMATOM go.Up - o nr 108338 oraz oprogramowania: syngo.via o nr 401747 ujęte w dwóch zadaniach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8582C" w:rsidRPr="00A2540E" w:rsidTr="00745121">
        <w:tc>
          <w:tcPr>
            <w:tcW w:w="2269" w:type="dxa"/>
            <w:shd w:val="clear" w:color="auto" w:fill="auto"/>
          </w:tcPr>
          <w:p w:rsidR="00E8582C" w:rsidRPr="00A2540E" w:rsidRDefault="00E8582C" w:rsidP="0074512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8582C" w:rsidRPr="00A2540E" w:rsidRDefault="00E8582C" w:rsidP="0074512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8582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NZ-26-2025-24-U-P-AC</w:t>
            </w:r>
          </w:p>
        </w:tc>
      </w:tr>
    </w:tbl>
    <w:p w:rsidR="00DC652A" w:rsidRPr="00053927" w:rsidRDefault="00E8582C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E8582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8582C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16EA" w:rsidRDefault="00A716EA" w:rsidP="00025386">
      <w:pPr>
        <w:spacing w:after="0" w:line="240" w:lineRule="auto"/>
      </w:pPr>
      <w:r>
        <w:separator/>
      </w:r>
    </w:p>
  </w:endnote>
  <w:endnote w:type="continuationSeparator" w:id="0">
    <w:p w:rsidR="00A716EA" w:rsidRDefault="00A716E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582C" w:rsidRDefault="00E8582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582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8582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582C" w:rsidRDefault="00E8582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16EA" w:rsidRDefault="00A716EA" w:rsidP="00025386">
      <w:pPr>
        <w:spacing w:after="0" w:line="240" w:lineRule="auto"/>
      </w:pPr>
      <w:r>
        <w:separator/>
      </w:r>
    </w:p>
  </w:footnote>
  <w:footnote w:type="continuationSeparator" w:id="0">
    <w:p w:rsidR="00A716EA" w:rsidRDefault="00A716E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582C" w:rsidRDefault="00E8582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582C" w:rsidRDefault="00E8582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582C" w:rsidRDefault="00E8582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716EA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716EA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582C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C5905822-8FB7-4305-920F-F0B71E85E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309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2025-03-19T10:03:00Z</dcterms:created>
  <dcterms:modified xsi:type="dcterms:W3CDTF">2025-03-19T10:03:00Z</dcterms:modified>
</cp:coreProperties>
</file>