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17B08" w14:textId="77777777" w:rsidR="00872CE2" w:rsidRPr="00240E71" w:rsidRDefault="00872CE2" w:rsidP="00872CE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119C70F" w14:textId="77777777" w:rsidR="00872CE2" w:rsidRDefault="00872CE2" w:rsidP="00872CE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4F66C89" w14:textId="77777777" w:rsidR="00872CE2" w:rsidRPr="0022732C" w:rsidRDefault="00872CE2" w:rsidP="00872CE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CAE6E54" w14:textId="77777777" w:rsidR="00872CE2" w:rsidRDefault="00872CE2" w:rsidP="00872CE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ACB6CF2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91F7759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7327FB3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759E539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EBB8476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72CE2">
        <w:rPr>
          <w:sz w:val="22"/>
          <w:lang w:val="en-US"/>
        </w:rPr>
        <w:t>……………………………………………………………………………………………..</w:t>
      </w:r>
    </w:p>
    <w:p w14:paraId="5AD58B04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72CE2">
        <w:rPr>
          <w:sz w:val="22"/>
          <w:lang w:val="en-US"/>
        </w:rPr>
        <w:t>…………………………………………………………………………………………….</w:t>
      </w:r>
    </w:p>
    <w:p w14:paraId="4D4304B9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19191B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E4E9DE" w14:textId="77777777" w:rsidR="00872CE2" w:rsidRPr="0022732C" w:rsidRDefault="00872CE2" w:rsidP="00872CE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8ECA0F3" w14:textId="77777777" w:rsidR="00872CE2" w:rsidRDefault="00872CE2" w:rsidP="00872CE2">
      <w:pPr>
        <w:spacing w:line="360" w:lineRule="auto"/>
      </w:pPr>
      <w:r>
        <w:t>Do: Nazwa i siedziba Zamawiającego:</w:t>
      </w:r>
    </w:p>
    <w:p w14:paraId="78E73FB3" w14:textId="77777777" w:rsidR="00872CE2" w:rsidRPr="00C35C8C" w:rsidRDefault="00872CE2" w:rsidP="00872CE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A83A36C" w14:textId="77777777" w:rsidR="00872CE2" w:rsidRPr="00C35C8C" w:rsidRDefault="00872CE2" w:rsidP="00872CE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07214792" w14:textId="77777777" w:rsidR="00872CE2" w:rsidRDefault="00872CE2" w:rsidP="00872CE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22C35DA5" w14:textId="77777777" w:rsidR="00872CE2" w:rsidRDefault="00872CE2" w:rsidP="00872CE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BEC3FDC" w14:textId="77777777" w:rsidR="00872CE2" w:rsidRDefault="00872CE2" w:rsidP="00872CE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715AA83F" w14:textId="77777777" w:rsidR="00872CE2" w:rsidRDefault="00872CE2" w:rsidP="00872CE2">
      <w:pPr>
        <w:ind w:firstLine="3969"/>
        <w:rPr>
          <w:b/>
        </w:rPr>
      </w:pPr>
    </w:p>
    <w:p w14:paraId="3DF5641C" w14:textId="0793B1C4" w:rsidR="00872CE2" w:rsidRDefault="00872CE2" w:rsidP="00872CE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B5513E">
        <w:rPr>
          <w:b/>
        </w:rPr>
        <w:t xml:space="preserve">Najem sześciu urządzeń wielofunkcyjnych wraz z pakietem kopii i serwisem (w tym </w:t>
      </w:r>
      <w:r>
        <w:rPr>
          <w:b/>
        </w:rPr>
        <w:t>4</w:t>
      </w:r>
      <w:r w:rsidRPr="00B5513E">
        <w:rPr>
          <w:b/>
        </w:rPr>
        <w:t xml:space="preserve"> urządzenia wg specyfikacji nr 1, jedno urządzenia wg specyfikacji nr 2, jedno urządzenie wg specyfikacji nr 3) dla Studium Języków Obcych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DE-dzp.272-109/25 </w:t>
      </w:r>
      <w:r>
        <w:t>oferuję realizację przedmiotu zamówienia, zgodnie z zasadami określonymi w specyfikacji warunków zamówienia.</w:t>
      </w:r>
    </w:p>
    <w:p w14:paraId="0A0E5D51" w14:textId="77777777" w:rsidR="00872CE2" w:rsidRDefault="00872CE2" w:rsidP="00872CE2">
      <w:pPr>
        <w:tabs>
          <w:tab w:val="right" w:pos="9000"/>
        </w:tabs>
      </w:pPr>
    </w:p>
    <w:p w14:paraId="641EA96A" w14:textId="77777777" w:rsidR="00872CE2" w:rsidRDefault="00872CE2" w:rsidP="00872CE2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0756422B" w14:textId="77777777" w:rsidR="00872CE2" w:rsidRDefault="00872CE2" w:rsidP="00872CE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3352C5D" w14:textId="77777777" w:rsidR="00872CE2" w:rsidRDefault="00872CE2" w:rsidP="00872CE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9F39CDC" w14:textId="77777777" w:rsidR="00872CE2" w:rsidRDefault="00872CE2" w:rsidP="00872CE2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11D5A327" w14:textId="77777777" w:rsidR="00872CE2" w:rsidRDefault="00872CE2" w:rsidP="00872CE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12 miesięcy od dnia podpisania umowy</w:t>
      </w:r>
    </w:p>
    <w:p w14:paraId="4BE0D321" w14:textId="77777777" w:rsidR="00872CE2" w:rsidRDefault="00872CE2" w:rsidP="00872CE2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czas reakcji serwisu na zgłoszenie awarii: </w:t>
      </w:r>
      <w:r>
        <w:rPr>
          <w:sz w:val="22"/>
          <w:szCs w:val="22"/>
        </w:rPr>
        <w:t>…...... godz. roboczych, (</w:t>
      </w:r>
      <w:r w:rsidRPr="00B5513E">
        <w:rPr>
          <w:sz w:val="22"/>
          <w:szCs w:val="22"/>
          <w:highlight w:val="yellow"/>
        </w:rPr>
        <w:t>kryterium oceny ofert</w:t>
      </w:r>
      <w:r>
        <w:rPr>
          <w:sz w:val="22"/>
          <w:szCs w:val="22"/>
        </w:rPr>
        <w:t>)</w:t>
      </w:r>
    </w:p>
    <w:p w14:paraId="0B10692A" w14:textId="77777777" w:rsidR="00872CE2" w:rsidRDefault="00872CE2" w:rsidP="00872CE2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czas naprawy urządzenia :</w:t>
      </w:r>
      <w:r>
        <w:rPr>
          <w:sz w:val="22"/>
          <w:szCs w:val="22"/>
        </w:rPr>
        <w:t xml:space="preserve"> ………………………... godz. roboczych (</w:t>
      </w:r>
      <w:r w:rsidRPr="00B5513E">
        <w:rPr>
          <w:sz w:val="22"/>
          <w:szCs w:val="22"/>
          <w:highlight w:val="yellow"/>
        </w:rPr>
        <w:t>kryterium oceny ofert</w:t>
      </w:r>
      <w:r>
        <w:rPr>
          <w:sz w:val="22"/>
          <w:szCs w:val="22"/>
        </w:rPr>
        <w:t>)</w:t>
      </w:r>
    </w:p>
    <w:p w14:paraId="0F9F3160" w14:textId="77777777" w:rsidR="00872CE2" w:rsidRDefault="00872CE2" w:rsidP="00872CE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6935DD6E" w14:textId="77777777" w:rsidR="00872CE2" w:rsidRDefault="00872CE2" w:rsidP="00872CE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527CAF95" w14:textId="77777777" w:rsidR="00872CE2" w:rsidRDefault="00872CE2" w:rsidP="00872CE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1468D32E" w14:textId="77777777" w:rsidR="00872CE2" w:rsidRDefault="00872CE2" w:rsidP="00872CE2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147A3C58" w14:textId="77777777" w:rsidR="00872CE2" w:rsidRDefault="00872CE2" w:rsidP="00872CE2">
      <w:pPr>
        <w:pBdr>
          <w:top w:val="single" w:sz="4" w:space="1" w:color="auto"/>
        </w:pBdr>
        <w:ind w:right="425"/>
        <w:rPr>
          <w:sz w:val="22"/>
          <w:u w:val="single"/>
        </w:rPr>
      </w:pPr>
      <w:r>
        <w:rPr>
          <w:sz w:val="22"/>
          <w:u w:val="single"/>
        </w:rPr>
        <w:lastRenderedPageBreak/>
        <w:t xml:space="preserve">Oferujemy realizację zamówienia w cenach: </w:t>
      </w:r>
    </w:p>
    <w:tbl>
      <w:tblPr>
        <w:tblW w:w="969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9"/>
        <w:gridCol w:w="2693"/>
        <w:gridCol w:w="992"/>
        <w:gridCol w:w="851"/>
        <w:gridCol w:w="2126"/>
        <w:gridCol w:w="1276"/>
      </w:tblGrid>
      <w:tr w:rsidR="00872CE2" w14:paraId="65238157" w14:textId="77777777" w:rsidTr="00A669C0">
        <w:trPr>
          <w:trHeight w:val="361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69AB06" w14:textId="77777777" w:rsidR="00872CE2" w:rsidRDefault="00872CE2" w:rsidP="00A669C0">
            <w:pPr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L.p</w:t>
            </w:r>
            <w:r>
              <w:rPr>
                <w:sz w:val="20"/>
              </w:rPr>
              <w:t>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D2E1B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2A0FD6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AE3CDE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Okres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61C5FE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F5AE10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Iloczyn kol.2, 3 i 4</w:t>
            </w:r>
          </w:p>
        </w:tc>
      </w:tr>
      <w:tr w:rsidR="00872CE2" w14:paraId="6734BD1B" w14:textId="77777777" w:rsidTr="00A669C0">
        <w:trPr>
          <w:trHeight w:val="234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25C52B" w14:textId="77777777" w:rsidR="00872CE2" w:rsidRDefault="00872CE2" w:rsidP="00A669C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09BEF1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EEDF7E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00CA9A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694A05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494DA7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872CE2" w14:paraId="219EA43B" w14:textId="77777777" w:rsidTr="00A669C0">
        <w:trPr>
          <w:trHeight w:val="707"/>
        </w:trPr>
        <w:tc>
          <w:tcPr>
            <w:tcW w:w="17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7B2E9" w14:textId="77777777" w:rsidR="00872CE2" w:rsidRDefault="00872CE2" w:rsidP="00A669C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8961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204E4E71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16CB" w14:textId="5574E0E3" w:rsidR="00872CE2" w:rsidRDefault="00604E9C" w:rsidP="00A669C0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988</w:t>
            </w:r>
            <w:r w:rsidR="00872CE2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7078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75DA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23C3DFE6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C713AC5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0EE86499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EA92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69179A1A" w14:textId="77777777" w:rsidTr="00A669C0">
        <w:trPr>
          <w:trHeight w:val="1345"/>
        </w:trPr>
        <w:tc>
          <w:tcPr>
            <w:tcW w:w="175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F1FF5" w14:textId="77777777" w:rsidR="00872CE2" w:rsidRDefault="00872CE2" w:rsidP="00A669C0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9E082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7E36A148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10D640FE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688113D" w14:textId="77777777" w:rsidR="00872CE2" w:rsidRDefault="00872CE2" w:rsidP="00A669C0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2D0A1725" w14:textId="77777777" w:rsidR="00872CE2" w:rsidRDefault="00872CE2" w:rsidP="00A669C0">
            <w:pPr>
              <w:widowControl w:val="0"/>
              <w:ind w:right="1"/>
              <w:rPr>
                <w:i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6B2F1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22ABB2DA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0CDE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  <w:p w14:paraId="006F78EB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81CC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3465251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BD0BF3F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245BB3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F30B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47E403A7" w14:textId="77777777" w:rsidTr="00A669C0">
        <w:trPr>
          <w:trHeight w:val="163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7FBE9F" w14:textId="77777777" w:rsidR="00872CE2" w:rsidRDefault="00872CE2" w:rsidP="00A669C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B82C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306644BB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7E1E" w14:textId="75B7E78C" w:rsidR="00872CE2" w:rsidRDefault="00604E9C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988</w:t>
            </w:r>
            <w:r w:rsidR="00872CE2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29FA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36F0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74B143DD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F857BB5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4EE7A37F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29B0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433B08D9" w14:textId="77777777" w:rsidTr="00A669C0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16CF8C9" w14:textId="77777777" w:rsidR="00872CE2" w:rsidRDefault="00872CE2" w:rsidP="00A669C0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E5B4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7DC8E415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1EE2F497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3CDFB2F" w14:textId="77777777" w:rsidR="00872CE2" w:rsidRDefault="00872CE2" w:rsidP="00A669C0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1029E1A4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0075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7A9864F6" w14:textId="77777777" w:rsidR="00872CE2" w:rsidRDefault="00872CE2" w:rsidP="00A669C0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371D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  <w:p w14:paraId="435D3637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BE49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1391DC5A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DBF1666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6CB3F9E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4DD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4ED010AF" w14:textId="77777777" w:rsidTr="00A669C0">
        <w:trPr>
          <w:trHeight w:val="163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4ACF3B35" w14:textId="77777777" w:rsidR="00872CE2" w:rsidRDefault="00872CE2" w:rsidP="00A669C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39F2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47FEBCA6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0DF0" w14:textId="34A68318" w:rsidR="00872CE2" w:rsidRDefault="00604E9C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988</w:t>
            </w:r>
            <w:r w:rsidR="00872CE2"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7DA9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B58E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1B71D77D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9649426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2294696C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1234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63EF023F" w14:textId="77777777" w:rsidTr="00A669C0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1CE178" w14:textId="77777777" w:rsidR="00872CE2" w:rsidRDefault="00872CE2" w:rsidP="00A669C0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6E8B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22579BF2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16065767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C53BEA5" w14:textId="77777777" w:rsidR="00872CE2" w:rsidRDefault="00872CE2" w:rsidP="00A669C0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3C58A93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D995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FB19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E358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50FB8B12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D13252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2852D6C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636D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0903C218" w14:textId="77777777" w:rsidTr="00872CE2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D51DB6" w14:textId="77777777" w:rsidR="00872CE2" w:rsidRDefault="00872CE2" w:rsidP="00A669C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7B54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4D44FF6F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2ED2" w14:textId="643E261F" w:rsidR="00872CE2" w:rsidRDefault="00604E9C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988</w:t>
            </w:r>
            <w:r w:rsidR="00872CE2"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24E7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7A12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1E9D01AC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855E42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621E564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BEC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0C8926D1" w14:textId="77777777" w:rsidTr="00872CE2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39D879" w14:textId="77777777" w:rsidR="00872CE2" w:rsidRDefault="00872CE2" w:rsidP="00A669C0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9E4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0EEF019B" w14:textId="77777777" w:rsidR="00872CE2" w:rsidRP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>za urządzenie wielofunkcyjne  -</w:t>
            </w:r>
            <w:r w:rsidRPr="00872CE2">
              <w:rPr>
                <w:sz w:val="18"/>
                <w:szCs w:val="18"/>
              </w:rPr>
              <w:br/>
              <w:t xml:space="preserve">Producent, model: </w:t>
            </w:r>
          </w:p>
          <w:p w14:paraId="021D5BDF" w14:textId="77777777" w:rsidR="00872CE2" w:rsidRP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>..................................................</w:t>
            </w:r>
          </w:p>
          <w:p w14:paraId="3B5A3535" w14:textId="77777777" w:rsidR="00872CE2" w:rsidRP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>..................................................</w:t>
            </w:r>
          </w:p>
          <w:p w14:paraId="0EB7F8C4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 w:rsidRPr="00872CE2">
              <w:rPr>
                <w:sz w:val="18"/>
                <w:szCs w:val="18"/>
              </w:rPr>
              <w:t>(należy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3EC3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843A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6030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6DEF75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2C39FA4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5D04B04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ABCC9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315F7F72" w14:textId="77777777" w:rsidTr="00A669C0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606D2" w14:textId="77777777" w:rsidR="00872CE2" w:rsidRDefault="00872CE2" w:rsidP="00A669C0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0A19F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553529DA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368E8" w14:textId="077C2BF8" w:rsidR="00872CE2" w:rsidRDefault="00604E9C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</w:t>
            </w:r>
            <w:r w:rsidR="00872CE2"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8EE1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3EA8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62DA82AE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3D42A45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2D6689D6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9874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38003ADE" w14:textId="77777777" w:rsidTr="00A669C0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0212" w14:textId="77777777" w:rsidR="00872CE2" w:rsidRDefault="00872CE2" w:rsidP="00A669C0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13538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34238687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51ECB312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09EA511" w14:textId="77777777" w:rsidR="00872CE2" w:rsidRDefault="00872CE2" w:rsidP="00A669C0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612F2363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D7F3B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6DFD0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FF30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57AE98FF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0305031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88154AC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2166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330A5E77" w14:textId="77777777" w:rsidTr="00A669C0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374D" w14:textId="77777777" w:rsidR="00872CE2" w:rsidRDefault="00872CE2" w:rsidP="00A669C0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9150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30288C25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5385E" w14:textId="3E7511E5" w:rsidR="00872CE2" w:rsidRDefault="00604E9C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2850</w:t>
            </w:r>
            <w:r w:rsidR="00872CE2"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02837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BD6A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2FF679E1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DAE7592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48E12ACB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95E7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4062D9A6" w14:textId="77777777" w:rsidTr="00A669C0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6C0C4" w14:textId="77777777" w:rsidR="00872CE2" w:rsidRDefault="00872CE2" w:rsidP="00A669C0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DF3C2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186D45CA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za urządzenie wielofunkcyjne  - </w:t>
            </w:r>
          </w:p>
          <w:p w14:paraId="331B0C2F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Producent, model: </w:t>
            </w:r>
          </w:p>
          <w:p w14:paraId="2FAF2A96" w14:textId="77777777" w:rsidR="00872CE2" w:rsidRDefault="00872CE2" w:rsidP="00A669C0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6E018937" w14:textId="77777777" w:rsidR="00872CE2" w:rsidRDefault="00872CE2" w:rsidP="00A669C0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4BFA032F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8F3D2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E9FA5" w14:textId="77777777" w:rsidR="00872CE2" w:rsidRDefault="00872CE2" w:rsidP="00A669C0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  <w:r>
              <w:rPr>
                <w:sz w:val="18"/>
                <w:szCs w:val="18"/>
              </w:rPr>
              <w:lastRenderedPageBreak/>
              <w:t>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6D68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27652146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DBA42E2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DA4CABF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B191" w14:textId="77777777" w:rsidR="00872CE2" w:rsidRDefault="00872CE2" w:rsidP="00A669C0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872CE2" w14:paraId="074EB061" w14:textId="77777777" w:rsidTr="00A669C0">
        <w:trPr>
          <w:trHeight w:val="163"/>
        </w:trPr>
        <w:tc>
          <w:tcPr>
            <w:tcW w:w="842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67441A" w14:textId="77777777" w:rsidR="00872CE2" w:rsidRDefault="00872CE2" w:rsidP="00A669C0">
            <w:pPr>
              <w:ind w:right="425"/>
              <w:rPr>
                <w:sz w:val="22"/>
              </w:rPr>
            </w:pPr>
          </w:p>
          <w:p w14:paraId="56AC71C9" w14:textId="77777777" w:rsidR="00872CE2" w:rsidRDefault="00872CE2" w:rsidP="00A669C0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0BC7" w14:textId="77777777" w:rsidR="00872CE2" w:rsidRDefault="00872CE2" w:rsidP="00A669C0">
            <w:pPr>
              <w:ind w:right="425"/>
              <w:rPr>
                <w:sz w:val="22"/>
              </w:rPr>
            </w:pPr>
          </w:p>
        </w:tc>
      </w:tr>
    </w:tbl>
    <w:p w14:paraId="70D13FF8" w14:textId="77777777" w:rsidR="00872CE2" w:rsidRDefault="00872CE2" w:rsidP="00872CE2">
      <w:pPr>
        <w:rPr>
          <w:sz w:val="18"/>
          <w:szCs w:val="18"/>
        </w:rPr>
      </w:pPr>
      <w:r>
        <w:rPr>
          <w:sz w:val="18"/>
          <w:szCs w:val="18"/>
        </w:rPr>
        <w:t xml:space="preserve">*) w cenie wliczone winno być używanie przedmiotu najmu, jego naprawy, konserwacje i części zamienne, a także materiały eksploatacyjne, </w:t>
      </w:r>
      <w:r>
        <w:rPr>
          <w:color w:val="FF0000"/>
          <w:sz w:val="18"/>
          <w:szCs w:val="18"/>
          <w:u w:val="single"/>
        </w:rPr>
        <w:t>z wyjątkiem papieru</w:t>
      </w:r>
      <w:r>
        <w:rPr>
          <w:sz w:val="18"/>
          <w:szCs w:val="18"/>
        </w:rPr>
        <w:t xml:space="preserve">. </w:t>
      </w:r>
    </w:p>
    <w:p w14:paraId="268FF8EB" w14:textId="77777777" w:rsidR="00872CE2" w:rsidRDefault="00872CE2" w:rsidP="00872CE2">
      <w:pPr>
        <w:rPr>
          <w:sz w:val="20"/>
          <w:szCs w:val="20"/>
        </w:rPr>
      </w:pPr>
    </w:p>
    <w:p w14:paraId="7C4D1188" w14:textId="77777777" w:rsidR="00872CE2" w:rsidRPr="00FE545C" w:rsidRDefault="00872CE2" w:rsidP="00872CE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3A67728" w14:textId="77777777" w:rsidR="00872CE2" w:rsidRPr="00FE545C" w:rsidRDefault="00872CE2" w:rsidP="00872CE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43610FA" w14:textId="77777777" w:rsidR="00872CE2" w:rsidRDefault="00872CE2" w:rsidP="00872CE2">
      <w:pPr>
        <w:jc w:val="both"/>
        <w:rPr>
          <w:sz w:val="18"/>
          <w:szCs w:val="18"/>
        </w:rPr>
      </w:pPr>
    </w:p>
    <w:p w14:paraId="7935F952" w14:textId="77777777" w:rsidR="00872CE2" w:rsidRDefault="00872CE2" w:rsidP="00872CE2">
      <w:pPr>
        <w:pStyle w:val="Nagwek3"/>
        <w:rPr>
          <w:b w:val="0"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sz w:val="22"/>
          <w:szCs w:val="22"/>
          <w:u w:val="single"/>
        </w:rPr>
        <w:lastRenderedPageBreak/>
        <w:t>Jednocześnie oświadczamy, że:</w:t>
      </w:r>
    </w:p>
    <w:p w14:paraId="26AAA8F7" w14:textId="77777777" w:rsidR="00872CE2" w:rsidRPr="00730EFE" w:rsidRDefault="00872CE2" w:rsidP="00872CE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C20CE0A" w14:textId="77777777" w:rsidR="00872CE2" w:rsidRDefault="00872CE2" w:rsidP="00872C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C38EB86" w14:textId="3B9EB383" w:rsidR="00B01E27" w:rsidRPr="001D671E" w:rsidRDefault="00B01E27" w:rsidP="00872C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iż oferowane przez nas urządzenia będą serwisowane przez producenta lub autoryzowanego partnera serwisowego producenta, tj. …………………………..(</w:t>
      </w:r>
      <w:r w:rsidRPr="00B01E27">
        <w:rPr>
          <w:i/>
          <w:iCs/>
          <w:color w:val="000000"/>
          <w:sz w:val="22"/>
          <w:szCs w:val="22"/>
        </w:rPr>
        <w:t>należy uzupełnić, o ile dotyczy</w:t>
      </w:r>
      <w:r>
        <w:rPr>
          <w:color w:val="000000"/>
          <w:sz w:val="22"/>
          <w:szCs w:val="22"/>
        </w:rPr>
        <w:t>)</w:t>
      </w:r>
    </w:p>
    <w:p w14:paraId="118D4C53" w14:textId="77777777" w:rsidR="00872CE2" w:rsidRDefault="00872CE2" w:rsidP="00872C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B5B4D6" w14:textId="77777777" w:rsidR="00872CE2" w:rsidRDefault="00872CE2" w:rsidP="00872C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E767C8" w14:textId="77777777" w:rsidR="00872CE2" w:rsidRDefault="00872CE2" w:rsidP="00872C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854F2E" w14:textId="77777777" w:rsidR="00872CE2" w:rsidRPr="001D671E" w:rsidRDefault="00872CE2" w:rsidP="00872CE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72CE2" w:rsidRPr="00FE545C" w14:paraId="7B17ACDD" w14:textId="77777777" w:rsidTr="00A669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B645D" w14:textId="77777777" w:rsidR="00872CE2" w:rsidRPr="00FE545C" w:rsidRDefault="00872CE2" w:rsidP="00A669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616A9" w14:textId="77777777" w:rsidR="00872CE2" w:rsidRPr="00FE545C" w:rsidRDefault="00872CE2" w:rsidP="00A669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E2000D3" w14:textId="77777777" w:rsidR="00872CE2" w:rsidRPr="00FE545C" w:rsidRDefault="00872CE2" w:rsidP="00A669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C77AA" w14:textId="77777777" w:rsidR="00872CE2" w:rsidRPr="00FE545C" w:rsidRDefault="00872CE2" w:rsidP="00A669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72CE2" w:rsidRPr="00FE545C" w14:paraId="77F5E3C6" w14:textId="77777777" w:rsidTr="00A669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FA115" w14:textId="77777777" w:rsidR="00872CE2" w:rsidRPr="00FE545C" w:rsidRDefault="00872CE2" w:rsidP="00A669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373C7" w14:textId="77777777" w:rsidR="00872CE2" w:rsidRPr="00FE545C" w:rsidRDefault="00872CE2" w:rsidP="00A669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D6844" w14:textId="77777777" w:rsidR="00872CE2" w:rsidRPr="00FE545C" w:rsidRDefault="00872CE2" w:rsidP="00A669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72CE2" w:rsidRPr="00FE545C" w14:paraId="7CAF5823" w14:textId="77777777" w:rsidTr="00A669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01280" w14:textId="77777777" w:rsidR="00872CE2" w:rsidRPr="00FE545C" w:rsidRDefault="00872CE2" w:rsidP="00A669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27DCF" w14:textId="77777777" w:rsidR="00872CE2" w:rsidRPr="00FE545C" w:rsidRDefault="00872CE2" w:rsidP="00A669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148B7" w14:textId="77777777" w:rsidR="00872CE2" w:rsidRPr="00FE545C" w:rsidRDefault="00872CE2" w:rsidP="00A669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DD537BD" w14:textId="77777777" w:rsidR="00872CE2" w:rsidRDefault="00872CE2" w:rsidP="00872C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7C845C6" w14:textId="77777777" w:rsidR="00872CE2" w:rsidRPr="00D638CC" w:rsidRDefault="00872CE2" w:rsidP="00872CE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9297700" w14:textId="77777777" w:rsidR="00872CE2" w:rsidRPr="002F276A" w:rsidRDefault="00872CE2" w:rsidP="00872CE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6C70C12" w14:textId="77777777" w:rsidR="00872CE2" w:rsidRPr="002F276A" w:rsidRDefault="00872CE2" w:rsidP="00872C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D26FCE9" w14:textId="77777777" w:rsidR="00872CE2" w:rsidRPr="002F276A" w:rsidRDefault="00872CE2" w:rsidP="00872C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BC13F79" w14:textId="77777777" w:rsidR="00872CE2" w:rsidRPr="002F276A" w:rsidRDefault="00872CE2" w:rsidP="00872C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FACF413" w14:textId="77777777" w:rsidR="00872CE2" w:rsidRPr="002F276A" w:rsidRDefault="00872CE2" w:rsidP="00872CE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91C650E" w14:textId="77777777" w:rsidR="00872CE2" w:rsidRDefault="00872CE2" w:rsidP="00872C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15D8FFF" w14:textId="77777777" w:rsidR="00872CE2" w:rsidRDefault="00872CE2" w:rsidP="00872CE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D69EF2B" w14:textId="77777777" w:rsidR="00872CE2" w:rsidRDefault="00872CE2" w:rsidP="00872C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4093409" w14:textId="77777777" w:rsidR="00872CE2" w:rsidRDefault="00872CE2" w:rsidP="00872C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01E414C" w14:textId="77777777" w:rsidR="00872CE2" w:rsidRDefault="00872CE2" w:rsidP="00872C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BBB62F" w14:textId="77777777" w:rsidR="00872CE2" w:rsidRDefault="00872CE2" w:rsidP="00872C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48FE0C" w14:textId="77777777" w:rsidR="00872CE2" w:rsidRDefault="00872CE2" w:rsidP="00872C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246C515" w14:textId="77777777" w:rsidR="00872CE2" w:rsidRPr="000B45FE" w:rsidRDefault="00872CE2" w:rsidP="00872C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003B5B6" w14:textId="77777777" w:rsidR="00872CE2" w:rsidRDefault="00872CE2" w:rsidP="00872CE2">
      <w:pPr>
        <w:jc w:val="both"/>
        <w:rPr>
          <w:sz w:val="22"/>
          <w:szCs w:val="22"/>
        </w:rPr>
      </w:pPr>
    </w:p>
    <w:p w14:paraId="495EBCFE" w14:textId="77777777" w:rsidR="00872CE2" w:rsidRDefault="00872CE2" w:rsidP="00872CE2">
      <w:pPr>
        <w:jc w:val="both"/>
        <w:rPr>
          <w:sz w:val="22"/>
          <w:szCs w:val="22"/>
        </w:rPr>
      </w:pPr>
    </w:p>
    <w:p w14:paraId="528526C0" w14:textId="77777777" w:rsidR="00872CE2" w:rsidRDefault="00872CE2" w:rsidP="00872CE2">
      <w:pPr>
        <w:jc w:val="right"/>
        <w:rPr>
          <w:sz w:val="20"/>
          <w:szCs w:val="20"/>
        </w:rPr>
      </w:pPr>
    </w:p>
    <w:p w14:paraId="592C82B8" w14:textId="77777777" w:rsidR="00872CE2" w:rsidRPr="00423B06" w:rsidRDefault="00872CE2" w:rsidP="00872CE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B9FA70F" w14:textId="77777777" w:rsidR="00872CE2" w:rsidRPr="00306859" w:rsidRDefault="00872CE2" w:rsidP="00872CE2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EC822BC" w14:textId="77777777" w:rsidR="00FE545C" w:rsidRPr="00872CE2" w:rsidRDefault="00FE545C" w:rsidP="00872CE2"/>
    <w:sectPr w:rsidR="00FE545C" w:rsidRPr="00872C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D495B" w14:textId="77777777" w:rsidR="00C84836" w:rsidRDefault="00C84836">
      <w:r>
        <w:separator/>
      </w:r>
    </w:p>
  </w:endnote>
  <w:endnote w:type="continuationSeparator" w:id="0">
    <w:p w14:paraId="012FB6D7" w14:textId="77777777" w:rsidR="00C84836" w:rsidRDefault="00C84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5C835" w14:textId="77777777" w:rsidR="001D78A5" w:rsidRDefault="001D78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FC7B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24A1A" w14:textId="77777777" w:rsidR="001D78A5" w:rsidRDefault="001D78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CD897" w14:textId="77777777" w:rsidR="00C84836" w:rsidRDefault="00C84836">
      <w:r>
        <w:separator/>
      </w:r>
    </w:p>
  </w:footnote>
  <w:footnote w:type="continuationSeparator" w:id="0">
    <w:p w14:paraId="749A00D1" w14:textId="77777777" w:rsidR="00C84836" w:rsidRDefault="00C84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83D3A" w14:textId="77777777" w:rsidR="001D78A5" w:rsidRDefault="001D7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CF4F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51C5C" w14:textId="77777777" w:rsidR="001D78A5" w:rsidRDefault="001D78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61893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25247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7781725">
    <w:abstractNumId w:val="0"/>
  </w:num>
  <w:num w:numId="4" w16cid:durableId="981547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83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6D86"/>
    <w:rsid w:val="001801DD"/>
    <w:rsid w:val="001D4612"/>
    <w:rsid w:val="001D78A5"/>
    <w:rsid w:val="00207E98"/>
    <w:rsid w:val="002723B0"/>
    <w:rsid w:val="00315A4A"/>
    <w:rsid w:val="004B7300"/>
    <w:rsid w:val="004C6753"/>
    <w:rsid w:val="00595C87"/>
    <w:rsid w:val="005D2C65"/>
    <w:rsid w:val="005E6D94"/>
    <w:rsid w:val="00604E9C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2CE2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1E27"/>
    <w:rsid w:val="00B774DC"/>
    <w:rsid w:val="00C8483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538E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178CFC"/>
  <w15:chartTrackingRefBased/>
  <w15:docId w15:val="{DE022235-F8F6-4E74-AE05-33ED8585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2CE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807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2025-03-19T13:32:00Z</cp:lastPrinted>
  <dcterms:created xsi:type="dcterms:W3CDTF">2025-03-19T13:34:00Z</dcterms:created>
  <dcterms:modified xsi:type="dcterms:W3CDTF">2025-03-19T13:34:00Z</dcterms:modified>
</cp:coreProperties>
</file>