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40967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b w:val="0"/>
          <w:sz w:val="18"/>
          <w:szCs w:val="18"/>
        </w:rPr>
        <w:tab/>
      </w:r>
      <w:r w:rsidRPr="00740967">
        <w:rPr>
          <w:rFonts w:ascii="Verdana" w:hAnsi="Verdana"/>
          <w:sz w:val="18"/>
          <w:szCs w:val="18"/>
        </w:rPr>
        <w:t xml:space="preserve">Załącznik nr </w:t>
      </w:r>
      <w:r w:rsidR="00012286" w:rsidRPr="00740967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740967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74096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74096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4096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4096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4096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Dział Zamówień Publicznych</w:t>
      </w:r>
      <w:r w:rsidR="008D2AB8" w:rsidRPr="0074096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4096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Al. Mickiewicza</w:t>
      </w:r>
      <w:r w:rsidR="008D2AB8" w:rsidRPr="00740967">
        <w:rPr>
          <w:rFonts w:ascii="Verdana" w:hAnsi="Verdana"/>
          <w:b/>
          <w:sz w:val="18"/>
          <w:szCs w:val="18"/>
        </w:rPr>
        <w:t xml:space="preserve"> </w:t>
      </w:r>
      <w:r w:rsidRPr="00740967">
        <w:rPr>
          <w:rFonts w:ascii="Verdana" w:hAnsi="Verdana"/>
          <w:b/>
          <w:sz w:val="18"/>
          <w:szCs w:val="18"/>
        </w:rPr>
        <w:t>30</w:t>
      </w:r>
      <w:r w:rsidR="008D2AB8" w:rsidRPr="0074096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40967" w:rsidRDefault="00D14AA4" w:rsidP="008D2AB8">
      <w:pPr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30-059</w:t>
      </w:r>
      <w:r w:rsidR="008D2AB8" w:rsidRPr="00740967">
        <w:rPr>
          <w:rFonts w:ascii="Verdana" w:hAnsi="Verdana"/>
          <w:b/>
          <w:sz w:val="18"/>
          <w:szCs w:val="18"/>
        </w:rPr>
        <w:t xml:space="preserve"> </w:t>
      </w:r>
      <w:r w:rsidRPr="00740967">
        <w:rPr>
          <w:rFonts w:ascii="Verdana" w:hAnsi="Verdana"/>
          <w:b/>
          <w:sz w:val="18"/>
          <w:szCs w:val="18"/>
        </w:rPr>
        <w:t>Kraków</w:t>
      </w:r>
      <w:r w:rsidR="008D2AB8" w:rsidRPr="0074096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4096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140ED434" w:rsidR="008D2AB8" w:rsidRPr="0074096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95564" w:rsidRPr="00740967">
        <w:rPr>
          <w:rFonts w:ascii="Verdana" w:hAnsi="Verdana"/>
          <w:b/>
          <w:sz w:val="18"/>
          <w:szCs w:val="18"/>
        </w:rPr>
        <w:t xml:space="preserve">dostawa materiałów, które stanowią nagrody w konkursie plastycznym zwanym Maratonem, realizowanym w ramach projektu LIFE </w:t>
      </w:r>
      <w:proofErr w:type="spellStart"/>
      <w:r w:rsidR="00295564" w:rsidRPr="00740967">
        <w:rPr>
          <w:rFonts w:ascii="Verdana" w:hAnsi="Verdana"/>
          <w:b/>
          <w:sz w:val="18"/>
          <w:szCs w:val="18"/>
        </w:rPr>
        <w:t>Mercury</w:t>
      </w:r>
      <w:proofErr w:type="spellEnd"/>
      <w:r w:rsidR="00295564" w:rsidRPr="00740967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295564" w:rsidRPr="00740967">
        <w:rPr>
          <w:rFonts w:ascii="Verdana" w:hAnsi="Verdana"/>
          <w:b/>
          <w:sz w:val="18"/>
          <w:szCs w:val="18"/>
        </w:rPr>
        <w:t>Free</w:t>
      </w:r>
      <w:proofErr w:type="spellEnd"/>
      <w:r w:rsidR="00295564" w:rsidRPr="00740967">
        <w:rPr>
          <w:rFonts w:ascii="Verdana" w:hAnsi="Verdana"/>
          <w:b/>
          <w:sz w:val="18"/>
          <w:szCs w:val="18"/>
        </w:rPr>
        <w:t xml:space="preserve"> - DE-dzp.272-160/25</w:t>
      </w:r>
      <w:r w:rsidRPr="00740967">
        <w:rPr>
          <w:rFonts w:ascii="Verdana" w:hAnsi="Verdana"/>
          <w:b/>
          <w:sz w:val="18"/>
          <w:szCs w:val="18"/>
        </w:rPr>
        <w:t xml:space="preserve">, </w:t>
      </w:r>
      <w:r w:rsidRPr="0074096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4096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559"/>
        <w:gridCol w:w="709"/>
        <w:gridCol w:w="1134"/>
        <w:gridCol w:w="1031"/>
        <w:gridCol w:w="851"/>
        <w:gridCol w:w="2001"/>
      </w:tblGrid>
      <w:tr w:rsidR="006F6C6C" w:rsidRPr="00740967" w14:paraId="66349691" w14:textId="77777777" w:rsidTr="006F6C6C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85D63" w14:textId="634ED74D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37F8C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80FCDE" w14:textId="65AD5E09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1B6C7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5B7DB9DF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508817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81994D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BE2C244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437EE2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196793E6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A19255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2778E10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0F91C4B9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6F6C6C" w:rsidRPr="00740967" w14:paraId="4E17BDD1" w14:textId="77777777" w:rsidTr="006F6C6C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811CB5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37120A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BBCBA5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8053C2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19F2A6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7E947B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132C24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914BDA" w14:textId="77777777" w:rsidR="006F6C6C" w:rsidRPr="00740967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6F6C6C" w:rsidRPr="00740967" w14:paraId="362799EC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C9AC" w14:textId="77777777" w:rsidR="006F6C6C" w:rsidRPr="00740967" w:rsidRDefault="006F6C6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C803" w14:textId="21BA44CE" w:rsidR="006F6C6C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Teleskop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8E50" w14:textId="77777777" w:rsidR="006F6C6C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5B781718" w14:textId="3E65AA43" w:rsidR="00295564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E529" w14:textId="381E6094" w:rsidR="006F6C6C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  <w:r w:rsidR="006F6C6C"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2FE3" w14:textId="77777777" w:rsidR="006F6C6C" w:rsidRPr="00740967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D0B6" w14:textId="77777777" w:rsidR="006F6C6C" w:rsidRPr="00740967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0EA744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3AAAF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740967" w14:paraId="5199687F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BBDE" w14:textId="77777777" w:rsidR="006F6C6C" w:rsidRPr="00740967" w:rsidRDefault="006F6C6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FD62" w14:textId="199F7A78" w:rsidR="006F6C6C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Mikroskop</w:t>
            </w:r>
          </w:p>
          <w:p w14:paraId="291441E4" w14:textId="77777777" w:rsidR="006F6C6C" w:rsidRPr="00740967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52AE" w14:textId="77777777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2472CB73" w14:textId="027F8F58" w:rsidR="006F6C6C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BC6A" w14:textId="66F8E45F" w:rsidR="006F6C6C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6F6C6C"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0CD8" w14:textId="77777777" w:rsidR="006F6C6C" w:rsidRPr="00740967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883F" w14:textId="77777777" w:rsidR="006F6C6C" w:rsidRPr="00740967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CA131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C0B981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95564" w:rsidRPr="00740967" w14:paraId="0363C686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9AD9AE" w14:textId="25C3B6E8" w:rsidR="00295564" w:rsidRPr="00740967" w:rsidRDefault="00295564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A7AC" w14:textId="0E8365E5" w:rsidR="00295564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Mikroskop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ACE8" w14:textId="77777777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0D366BEC" w14:textId="78923D2F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E8B7" w14:textId="6D208369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A638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A85A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C28831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EFB79D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95564" w:rsidRPr="00740967" w14:paraId="6EC82420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0756D7" w14:textId="0F1ECE72" w:rsidR="00295564" w:rsidRPr="00740967" w:rsidRDefault="00295564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3340" w14:textId="2F5F16B2" w:rsidR="00295564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Mikroskop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77D6" w14:textId="77777777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3F09F11F" w14:textId="23605065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lastRenderedPageBreak/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080D" w14:textId="1699F5E5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lastRenderedPageBreak/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DA1A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E931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3ADD28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433800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95564" w:rsidRPr="00740967" w14:paraId="088C18AF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9F0E34" w14:textId="019BA25B" w:rsidR="00295564" w:rsidRPr="00740967" w:rsidRDefault="00295564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D900" w14:textId="6A5BB6F9" w:rsidR="00295564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Mikroskop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C712" w14:textId="77777777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1EC1B55C" w14:textId="2E57D97A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5488" w14:textId="7150E85A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8B2C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DF72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D5BE54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F372E9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95564" w:rsidRPr="00740967" w14:paraId="2FAF6DBD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EE3481" w14:textId="7811C5CC" w:rsidR="00295564" w:rsidRPr="00740967" w:rsidRDefault="00295564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1DB8" w14:textId="70FBF15E" w:rsidR="00295564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Lornetka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99B0" w14:textId="77777777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61BDE20D" w14:textId="7D7FB632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EE21" w14:textId="215E65C2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46EC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AAE4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06E0E5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EE729B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95564" w:rsidRPr="00740967" w14:paraId="166493BE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903D11" w14:textId="2B8494ED" w:rsidR="00295564" w:rsidRPr="00740967" w:rsidRDefault="00295564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9935" w14:textId="72EF28F0" w:rsidR="00295564" w:rsidRPr="00740967" w:rsidRDefault="00295564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Planetarium domowe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6ADC" w14:textId="77777777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……………….</w:t>
            </w:r>
          </w:p>
          <w:p w14:paraId="7D994C89" w14:textId="63CA5482" w:rsidR="00295564" w:rsidRPr="00740967" w:rsidRDefault="00295564" w:rsidP="0029556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40967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0C24" w14:textId="05C227D6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C254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F718" w14:textId="77777777" w:rsidR="00295564" w:rsidRPr="00740967" w:rsidRDefault="00295564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8320D2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8EEE9B" w14:textId="77777777" w:rsidR="00295564" w:rsidRPr="00740967" w:rsidRDefault="00295564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740967" w14:paraId="53352240" w14:textId="77777777" w:rsidTr="006F6C6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4AB9CA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EC63235" w14:textId="77777777" w:rsidR="006F6C6C" w:rsidRPr="00740967" w:rsidRDefault="006F6C6C" w:rsidP="006F6C6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480DB18" w14:textId="77777777" w:rsidR="006F6C6C" w:rsidRPr="00740967" w:rsidRDefault="006F6C6C" w:rsidP="006F6C6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F844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7E2CA9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840EB5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740967" w14:paraId="59D3F48C" w14:textId="77777777" w:rsidTr="006F6C6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CBB0" w14:textId="77777777" w:rsidR="006F6C6C" w:rsidRPr="00740967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33E601FE" w14:textId="77777777" w:rsidR="006F6C6C" w:rsidRPr="00740967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40967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4C0F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DACAC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B6186D" w14:textId="77777777" w:rsidR="006F6C6C" w:rsidRPr="00740967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50C99B76" w14:textId="139249A5" w:rsidR="008D2AB8" w:rsidRPr="0074096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Termin realizacji umowy:</w:t>
      </w:r>
      <w:r w:rsidR="005667D2" w:rsidRPr="00740967">
        <w:rPr>
          <w:rFonts w:ascii="Verdana" w:hAnsi="Verdana"/>
          <w:b/>
          <w:sz w:val="18"/>
          <w:szCs w:val="18"/>
        </w:rPr>
        <w:t xml:space="preserve"> </w:t>
      </w:r>
      <w:r w:rsidR="00295564" w:rsidRPr="00740967">
        <w:rPr>
          <w:rFonts w:ascii="Verdana" w:hAnsi="Verdana"/>
          <w:b/>
          <w:sz w:val="18"/>
          <w:szCs w:val="18"/>
        </w:rPr>
        <w:t xml:space="preserve">…….  </w:t>
      </w:r>
      <w:r w:rsidR="005667D2" w:rsidRPr="00740967">
        <w:rPr>
          <w:rFonts w:ascii="Verdana" w:hAnsi="Verdana"/>
          <w:b/>
          <w:sz w:val="18"/>
          <w:szCs w:val="18"/>
        </w:rPr>
        <w:t>dni od daty podpisania umowy</w:t>
      </w:r>
      <w:r w:rsidR="00295564" w:rsidRPr="00740967">
        <w:rPr>
          <w:rFonts w:ascii="Verdana" w:hAnsi="Verdana"/>
          <w:b/>
          <w:sz w:val="18"/>
          <w:szCs w:val="18"/>
        </w:rPr>
        <w:t xml:space="preserve"> </w:t>
      </w:r>
      <w:r w:rsidR="00295564" w:rsidRPr="00740967">
        <w:rPr>
          <w:rFonts w:ascii="Verdana" w:hAnsi="Verdana"/>
          <w:sz w:val="18"/>
          <w:szCs w:val="18"/>
          <w:highlight w:val="yellow"/>
        </w:rPr>
        <w:t>(</w:t>
      </w:r>
      <w:r w:rsidR="00295564" w:rsidRPr="00740967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1C30A504" w:rsidR="008D2AB8" w:rsidRPr="0074096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>Okres udzielonej gwarancji wynosi:</w:t>
      </w:r>
      <w:r w:rsidRPr="00740967">
        <w:rPr>
          <w:rFonts w:ascii="Verdana" w:hAnsi="Verdana"/>
          <w:sz w:val="18"/>
          <w:szCs w:val="18"/>
        </w:rPr>
        <w:t xml:space="preserve"> </w:t>
      </w:r>
      <w:r w:rsidRPr="00740967">
        <w:rPr>
          <w:rFonts w:ascii="Verdana" w:hAnsi="Verdana"/>
          <w:b/>
          <w:bCs/>
          <w:sz w:val="18"/>
          <w:szCs w:val="18"/>
        </w:rPr>
        <w:t>………</w:t>
      </w:r>
      <w:r w:rsidR="005667D2" w:rsidRPr="00740967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40967">
        <w:rPr>
          <w:rFonts w:ascii="Verdana" w:hAnsi="Verdana"/>
          <w:sz w:val="18"/>
          <w:szCs w:val="18"/>
        </w:rPr>
        <w:t xml:space="preserve"> </w:t>
      </w:r>
      <w:r w:rsidRPr="00740967">
        <w:rPr>
          <w:rFonts w:ascii="Verdana" w:hAnsi="Verdana"/>
          <w:sz w:val="18"/>
          <w:szCs w:val="18"/>
          <w:highlight w:val="yellow"/>
        </w:rPr>
        <w:t>(</w:t>
      </w:r>
      <w:r w:rsidRPr="00740967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740967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40967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40967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4096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40967">
        <w:rPr>
          <w:rFonts w:ascii="Verdana" w:hAnsi="Verdana"/>
          <w:sz w:val="18"/>
          <w:szCs w:val="18"/>
        </w:rPr>
        <w:t>6 marca 2018 r</w:t>
      </w:r>
      <w:r w:rsidRPr="00740967">
        <w:rPr>
          <w:rFonts w:ascii="Verdana" w:hAnsi="Verdana"/>
          <w:sz w:val="18"/>
          <w:szCs w:val="18"/>
        </w:rPr>
        <w:t>.</w:t>
      </w:r>
      <w:r w:rsidR="00A0022B" w:rsidRPr="00740967">
        <w:rPr>
          <w:rFonts w:ascii="Verdana" w:hAnsi="Verdana"/>
          <w:sz w:val="18"/>
          <w:szCs w:val="18"/>
        </w:rPr>
        <w:t xml:space="preserve"> Prawo przedsiębiorców, </w:t>
      </w:r>
      <w:r w:rsidRPr="00740967">
        <w:rPr>
          <w:rFonts w:ascii="Verdana" w:hAnsi="Verdana"/>
          <w:sz w:val="18"/>
          <w:szCs w:val="18"/>
        </w:rPr>
        <w:t>należymy do małych lub średnich przedsiębiorców:</w:t>
      </w:r>
      <w:r w:rsidRPr="00740967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40967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40967">
        <w:rPr>
          <w:rFonts w:ascii="Verdana" w:hAnsi="Verdana"/>
          <w:b/>
          <w:sz w:val="18"/>
          <w:szCs w:val="18"/>
        </w:rPr>
        <w:t xml:space="preserve">Termin płatności: </w:t>
      </w:r>
      <w:r w:rsidRPr="0074096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74096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4096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4096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74096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4096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74096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4096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4096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74096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74096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4096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74096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40967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740967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3754A6BE" w14:textId="77777777" w:rsidR="00EA1E2F" w:rsidRPr="00740967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740967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74096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096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74096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096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74096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096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74096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0967">
              <w:rPr>
                <w:rFonts w:ascii="Verdana" w:hAnsi="Verdana"/>
                <w:sz w:val="18"/>
                <w:szCs w:val="18"/>
              </w:rPr>
              <w:t>Nazwa podwykonawcy</w:t>
            </w:r>
            <w:r w:rsidRPr="0074096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740967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74096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74096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74096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740967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74096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74096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74096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74096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740967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740967">
        <w:rPr>
          <w:rFonts w:ascii="Verdana" w:hAnsi="Verdana" w:cs="Times New Roman"/>
          <w:sz w:val="18"/>
          <w:szCs w:val="18"/>
        </w:rPr>
        <w:tab/>
        <w:t>Imię i Nazwisko</w:t>
      </w:r>
      <w:r w:rsidRPr="00740967">
        <w:rPr>
          <w:rFonts w:ascii="Verdana" w:hAnsi="Verdana" w:cs="Times New Roman"/>
          <w:sz w:val="18"/>
          <w:szCs w:val="18"/>
        </w:rPr>
        <w:tab/>
      </w:r>
      <w:r w:rsidRPr="00740967">
        <w:rPr>
          <w:rFonts w:ascii="Verdana" w:hAnsi="Verdana" w:cs="Times New Roman"/>
          <w:sz w:val="18"/>
          <w:szCs w:val="18"/>
        </w:rPr>
        <w:tab/>
      </w:r>
      <w:r w:rsidRPr="00740967">
        <w:rPr>
          <w:rFonts w:ascii="Verdana" w:hAnsi="Verdana" w:cs="Times New Roman"/>
          <w:sz w:val="18"/>
          <w:szCs w:val="18"/>
        </w:rPr>
        <w:tab/>
      </w:r>
      <w:r w:rsidRPr="00740967">
        <w:rPr>
          <w:rFonts w:ascii="Verdana" w:hAnsi="Verdana" w:cs="Times New Roman"/>
          <w:sz w:val="18"/>
          <w:szCs w:val="18"/>
        </w:rPr>
        <w:tab/>
      </w:r>
      <w:r w:rsidRPr="00740967">
        <w:rPr>
          <w:rFonts w:ascii="Verdana" w:hAnsi="Verdana" w:cs="Times New Roman"/>
          <w:sz w:val="18"/>
          <w:szCs w:val="18"/>
        </w:rPr>
        <w:tab/>
      </w:r>
      <w:r w:rsidRPr="00740967">
        <w:rPr>
          <w:rFonts w:ascii="Verdana" w:hAnsi="Verdana" w:cs="Times New Roman"/>
          <w:sz w:val="18"/>
          <w:szCs w:val="18"/>
        </w:rPr>
        <w:tab/>
      </w:r>
      <w:r w:rsidRPr="00740967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740967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40967">
        <w:rPr>
          <w:rFonts w:ascii="Verdana" w:hAnsi="Verdana"/>
          <w:sz w:val="18"/>
          <w:szCs w:val="18"/>
        </w:rPr>
        <w:tab/>
      </w:r>
      <w:r w:rsidRPr="00740967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74096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40967">
        <w:rPr>
          <w:rFonts w:ascii="Verdana" w:hAnsi="Verdana"/>
          <w:sz w:val="18"/>
          <w:szCs w:val="18"/>
        </w:rPr>
        <w:tab/>
      </w:r>
      <w:r w:rsidRPr="00740967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74096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74096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40967">
        <w:rPr>
          <w:rFonts w:ascii="Verdana" w:hAnsi="Verdana"/>
          <w:sz w:val="18"/>
          <w:szCs w:val="18"/>
        </w:rPr>
        <w:t>ych</w:t>
      </w:r>
      <w:proofErr w:type="spellEnd"/>
      <w:r w:rsidRPr="00740967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740967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74096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74096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74096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74096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740967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096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A317854" w14:textId="05167915" w:rsidR="00EA1E2F" w:rsidRPr="00740967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4096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740967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4096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740967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4096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740967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4096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40967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740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5256"/>
    <w:rsid w:val="000F6589"/>
    <w:rsid w:val="00106636"/>
    <w:rsid w:val="001122C2"/>
    <w:rsid w:val="00116EC6"/>
    <w:rsid w:val="001801DD"/>
    <w:rsid w:val="001871ED"/>
    <w:rsid w:val="001D4612"/>
    <w:rsid w:val="001D675E"/>
    <w:rsid w:val="001F2EEA"/>
    <w:rsid w:val="00207E98"/>
    <w:rsid w:val="002333D7"/>
    <w:rsid w:val="002723B0"/>
    <w:rsid w:val="00295564"/>
    <w:rsid w:val="002C151E"/>
    <w:rsid w:val="002F04BF"/>
    <w:rsid w:val="00315A4A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5168D6"/>
    <w:rsid w:val="005576C0"/>
    <w:rsid w:val="005667D2"/>
    <w:rsid w:val="005831C5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E37A2"/>
    <w:rsid w:val="006E4A4C"/>
    <w:rsid w:val="006F6C6C"/>
    <w:rsid w:val="00740967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70FE4"/>
    <w:rsid w:val="009D1D22"/>
    <w:rsid w:val="00A0022B"/>
    <w:rsid w:val="00A346FE"/>
    <w:rsid w:val="00A34F03"/>
    <w:rsid w:val="00A47B4D"/>
    <w:rsid w:val="00A83018"/>
    <w:rsid w:val="00AC79B9"/>
    <w:rsid w:val="00AD3A9F"/>
    <w:rsid w:val="00AF4095"/>
    <w:rsid w:val="00AF704D"/>
    <w:rsid w:val="00B774DC"/>
    <w:rsid w:val="00C11FCB"/>
    <w:rsid w:val="00C308C1"/>
    <w:rsid w:val="00C6570C"/>
    <w:rsid w:val="00C72428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601</Words>
  <Characters>4840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2025-03-18T13:58:00Z</dcterms:created>
  <dcterms:modified xsi:type="dcterms:W3CDTF">2025-03-18T13:58:00Z</dcterms:modified>
</cp:coreProperties>
</file>