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4A3B" w14:textId="2E00D6BA" w:rsidR="00D665F5" w:rsidRPr="008D1159" w:rsidRDefault="005713B9" w:rsidP="008D1159">
      <w:pPr>
        <w:spacing w:after="240"/>
        <w:jc w:val="right"/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>Kraków</w:t>
      </w:r>
      <w:r w:rsidR="00D665F5" w:rsidRPr="008D1159">
        <w:rPr>
          <w:rFonts w:ascii="Verdana" w:hAnsi="Verdana"/>
          <w:sz w:val="18"/>
          <w:szCs w:val="18"/>
        </w:rPr>
        <w:t xml:space="preserve"> dnia: </w:t>
      </w:r>
      <w:r w:rsidRPr="008D1159">
        <w:rPr>
          <w:rFonts w:ascii="Verdana" w:hAnsi="Verdana"/>
          <w:sz w:val="18"/>
          <w:szCs w:val="18"/>
        </w:rPr>
        <w:t>2025-03-20</w:t>
      </w:r>
    </w:p>
    <w:p w14:paraId="2EE487A9" w14:textId="77777777" w:rsidR="005713B9" w:rsidRPr="008D1159" w:rsidRDefault="005713B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D115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352A26" w14:textId="77777777" w:rsidR="005713B9" w:rsidRPr="008D1159" w:rsidRDefault="005713B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D115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9EBFC8" w14:textId="77777777" w:rsidR="00D665F5" w:rsidRPr="008D1159" w:rsidRDefault="005713B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D115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F303C89" w14:textId="77777777" w:rsidR="00D665F5" w:rsidRPr="008D1159" w:rsidRDefault="005713B9" w:rsidP="00D665F5">
      <w:pPr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>Al. Mickiewicza</w:t>
      </w:r>
      <w:r w:rsidR="00D665F5" w:rsidRPr="008D1159">
        <w:rPr>
          <w:rFonts w:ascii="Verdana" w:hAnsi="Verdana"/>
          <w:sz w:val="18"/>
          <w:szCs w:val="18"/>
        </w:rPr>
        <w:t xml:space="preserve"> </w:t>
      </w:r>
      <w:r w:rsidRPr="008D1159">
        <w:rPr>
          <w:rFonts w:ascii="Verdana" w:hAnsi="Verdana"/>
          <w:sz w:val="18"/>
          <w:szCs w:val="18"/>
        </w:rPr>
        <w:t>30</w:t>
      </w:r>
    </w:p>
    <w:p w14:paraId="788F4EA6" w14:textId="77777777" w:rsidR="00D665F5" w:rsidRDefault="005713B9" w:rsidP="00D665F5">
      <w:pPr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>30-059</w:t>
      </w:r>
      <w:r w:rsidR="00D665F5" w:rsidRPr="008D1159">
        <w:rPr>
          <w:rFonts w:ascii="Verdana" w:hAnsi="Verdana"/>
          <w:sz w:val="18"/>
          <w:szCs w:val="18"/>
        </w:rPr>
        <w:t xml:space="preserve"> </w:t>
      </w:r>
      <w:r w:rsidRPr="008D1159">
        <w:rPr>
          <w:rFonts w:ascii="Verdana" w:hAnsi="Verdana"/>
          <w:sz w:val="18"/>
          <w:szCs w:val="18"/>
        </w:rPr>
        <w:t>Kraków</w:t>
      </w:r>
    </w:p>
    <w:p w14:paraId="50C57F24" w14:textId="77777777" w:rsidR="008D1159" w:rsidRDefault="008D1159" w:rsidP="00D665F5">
      <w:pPr>
        <w:rPr>
          <w:rFonts w:ascii="Verdana" w:hAnsi="Verdana"/>
          <w:sz w:val="18"/>
          <w:szCs w:val="18"/>
        </w:rPr>
      </w:pPr>
    </w:p>
    <w:p w14:paraId="20768A71" w14:textId="77777777" w:rsidR="008D1159" w:rsidRPr="008D1159" w:rsidRDefault="008D1159" w:rsidP="00D665F5">
      <w:pPr>
        <w:rPr>
          <w:rFonts w:ascii="Verdana" w:hAnsi="Verdana"/>
          <w:sz w:val="18"/>
          <w:szCs w:val="18"/>
        </w:rPr>
      </w:pPr>
    </w:p>
    <w:p w14:paraId="2CC93250" w14:textId="77777777" w:rsidR="00A80738" w:rsidRPr="008D115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>Znak sprawy:</w:t>
      </w:r>
      <w:r w:rsidRPr="008D1159">
        <w:rPr>
          <w:rFonts w:ascii="Verdana" w:hAnsi="Verdana"/>
          <w:b/>
          <w:sz w:val="18"/>
          <w:szCs w:val="18"/>
        </w:rPr>
        <w:t xml:space="preserve"> </w:t>
      </w:r>
      <w:r w:rsidR="005713B9" w:rsidRPr="008D1159">
        <w:rPr>
          <w:rFonts w:ascii="Verdana" w:hAnsi="Verdana"/>
          <w:b/>
          <w:sz w:val="18"/>
          <w:szCs w:val="18"/>
        </w:rPr>
        <w:t>DE-dzp.272-075/25</w:t>
      </w:r>
      <w:r w:rsidR="00A80738" w:rsidRPr="008D1159">
        <w:rPr>
          <w:rFonts w:ascii="Verdana" w:hAnsi="Verdana"/>
          <w:sz w:val="18"/>
          <w:szCs w:val="18"/>
        </w:rPr>
        <w:tab/>
        <w:t xml:space="preserve"> </w:t>
      </w:r>
    </w:p>
    <w:p w14:paraId="3D9BF237" w14:textId="77777777" w:rsidR="00A80738" w:rsidRPr="008D11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A808F1" w14:textId="77777777" w:rsidR="00A80738" w:rsidRPr="008D11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6BBAAD" w14:textId="77777777" w:rsidR="00A80738" w:rsidRPr="008D11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E5505E" w14:textId="77777777" w:rsidR="00A80738" w:rsidRPr="008D11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D115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64917F7" w14:textId="77777777" w:rsidR="00A80738" w:rsidRPr="008D11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D29354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bCs/>
          <w:sz w:val="18"/>
          <w:szCs w:val="18"/>
        </w:rPr>
        <w:t xml:space="preserve">Dotyczy </w:t>
      </w:r>
      <w:r w:rsidRPr="008D115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713B9" w:rsidRPr="008D1159">
        <w:rPr>
          <w:rFonts w:ascii="Verdana" w:hAnsi="Verdana"/>
          <w:sz w:val="18"/>
          <w:szCs w:val="18"/>
        </w:rPr>
        <w:t>przetarg nieograniczony</w:t>
      </w:r>
      <w:r w:rsidRPr="008D1159">
        <w:rPr>
          <w:rFonts w:ascii="Verdana" w:hAnsi="Verdana"/>
          <w:sz w:val="18"/>
          <w:szCs w:val="18"/>
        </w:rPr>
        <w:t xml:space="preserve"> </w:t>
      </w:r>
      <w:r w:rsidR="007965DC" w:rsidRPr="008D1159">
        <w:rPr>
          <w:rFonts w:ascii="Verdana" w:hAnsi="Verdana"/>
          <w:sz w:val="18"/>
          <w:szCs w:val="18"/>
        </w:rPr>
        <w:t>prowadzonego pn.</w:t>
      </w:r>
      <w:r w:rsidRPr="008D1159">
        <w:rPr>
          <w:rFonts w:ascii="Verdana" w:hAnsi="Verdana"/>
          <w:sz w:val="18"/>
          <w:szCs w:val="18"/>
        </w:rPr>
        <w:t xml:space="preserve">: </w:t>
      </w:r>
    </w:p>
    <w:p w14:paraId="310C8387" w14:textId="77777777" w:rsidR="008D1159" w:rsidRPr="008D1159" w:rsidRDefault="008D115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0ED9067" w14:textId="77777777" w:rsidR="00A80738" w:rsidRPr="008D1159" w:rsidRDefault="005713B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b/>
          <w:sz w:val="18"/>
          <w:szCs w:val="18"/>
        </w:rPr>
        <w:t>wykonanie oraz dostawa z montażem dwóch szaf do pomieszczeń na 3 piętrze paw. B-2 z przeznaczeniem na laboratoria komputerowe AGH w Krakowie - DE-dzp.272-075/25</w:t>
      </w:r>
    </w:p>
    <w:p w14:paraId="74C98E51" w14:textId="77777777" w:rsidR="00D665F5" w:rsidRPr="008D115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>Zamawiający, działając na podstawie art. 22</w:t>
      </w:r>
      <w:r w:rsidR="00601802" w:rsidRPr="008D1159">
        <w:rPr>
          <w:rFonts w:ascii="Verdana" w:hAnsi="Verdana"/>
          <w:sz w:val="18"/>
          <w:szCs w:val="18"/>
        </w:rPr>
        <w:t>2</w:t>
      </w:r>
      <w:r w:rsidRPr="008D1159">
        <w:rPr>
          <w:rFonts w:ascii="Verdana" w:hAnsi="Verdana"/>
          <w:sz w:val="18"/>
          <w:szCs w:val="18"/>
        </w:rPr>
        <w:t xml:space="preserve"> ust. 5 </w:t>
      </w:r>
      <w:r w:rsidRPr="008D115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D1159">
        <w:rPr>
          <w:rFonts w:ascii="Verdana" w:hAnsi="Verdana"/>
          <w:sz w:val="18"/>
          <w:szCs w:val="18"/>
        </w:rPr>
        <w:t>publicznych</w:t>
      </w:r>
      <w:r w:rsidR="00104EFA" w:rsidRPr="008D1159">
        <w:rPr>
          <w:rFonts w:ascii="Verdana" w:hAnsi="Verdana"/>
          <w:sz w:val="18"/>
          <w:szCs w:val="18"/>
        </w:rPr>
        <w:t xml:space="preserve"> </w:t>
      </w:r>
      <w:r w:rsidR="009C20BC" w:rsidRPr="008D115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D1159">
        <w:rPr>
          <w:rFonts w:ascii="Verdana" w:hAnsi="Verdana"/>
          <w:sz w:val="18"/>
          <w:szCs w:val="18"/>
        </w:rPr>
        <w:t>t.j</w:t>
      </w:r>
      <w:proofErr w:type="spellEnd"/>
      <w:r w:rsidR="009C20BC" w:rsidRPr="008D1159">
        <w:rPr>
          <w:rFonts w:ascii="Verdana" w:hAnsi="Verdana"/>
          <w:sz w:val="18"/>
          <w:szCs w:val="18"/>
        </w:rPr>
        <w:t xml:space="preserve">. </w:t>
      </w:r>
      <w:r w:rsidR="00104EFA" w:rsidRPr="008D1159">
        <w:rPr>
          <w:rFonts w:ascii="Verdana" w:hAnsi="Verdana"/>
          <w:sz w:val="18"/>
          <w:szCs w:val="18"/>
        </w:rPr>
        <w:t>ze zm.</w:t>
      </w:r>
      <w:r w:rsidR="00AA718D" w:rsidRPr="008D1159">
        <w:rPr>
          <w:rFonts w:ascii="Verdana" w:hAnsi="Verdana"/>
          <w:sz w:val="18"/>
          <w:szCs w:val="18"/>
        </w:rPr>
        <w:t>)</w:t>
      </w:r>
      <w:r w:rsidR="00A67C20" w:rsidRPr="008D1159">
        <w:rPr>
          <w:rFonts w:ascii="Verdana" w:hAnsi="Verdana"/>
          <w:sz w:val="18"/>
          <w:szCs w:val="18"/>
        </w:rPr>
        <w:t xml:space="preserve"> </w:t>
      </w:r>
      <w:r w:rsidRPr="008D1159">
        <w:rPr>
          <w:rFonts w:ascii="Verdana" w:hAnsi="Verdana"/>
          <w:sz w:val="18"/>
          <w:szCs w:val="18"/>
        </w:rPr>
        <w:t>udostępnia</w:t>
      </w:r>
      <w:r w:rsidR="00F95C33" w:rsidRPr="008D1159">
        <w:rPr>
          <w:rFonts w:ascii="Verdana" w:hAnsi="Verdana"/>
          <w:sz w:val="18"/>
          <w:szCs w:val="18"/>
        </w:rPr>
        <w:t xml:space="preserve"> </w:t>
      </w:r>
      <w:r w:rsidR="004C7E9B" w:rsidRPr="008D1159">
        <w:rPr>
          <w:rFonts w:ascii="Verdana" w:hAnsi="Verdana"/>
          <w:sz w:val="18"/>
          <w:szCs w:val="18"/>
        </w:rPr>
        <w:t>informacj</w:t>
      </w:r>
      <w:r w:rsidR="00577BC6" w:rsidRPr="008D1159">
        <w:rPr>
          <w:rFonts w:ascii="Verdana" w:hAnsi="Verdana"/>
          <w:sz w:val="18"/>
          <w:szCs w:val="18"/>
        </w:rPr>
        <w:t>ę</w:t>
      </w:r>
      <w:r w:rsidR="00035488" w:rsidRPr="008D1159">
        <w:rPr>
          <w:rFonts w:ascii="Verdana" w:hAnsi="Verdana"/>
          <w:sz w:val="18"/>
          <w:szCs w:val="18"/>
        </w:rPr>
        <w:t xml:space="preserve"> z otwarcia ofert</w:t>
      </w:r>
      <w:r w:rsidR="00577BC6" w:rsidRPr="008D1159">
        <w:rPr>
          <w:rFonts w:ascii="Verdana" w:hAnsi="Verdana"/>
          <w:sz w:val="18"/>
          <w:szCs w:val="18"/>
        </w:rPr>
        <w:t>.</w:t>
      </w:r>
    </w:p>
    <w:p w14:paraId="73659D87" w14:textId="77777777" w:rsidR="00A80738" w:rsidRPr="008D115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>Podczas otwarcia ofert, mającego miejsce</w:t>
      </w:r>
      <w:r w:rsidR="00FF4AB1" w:rsidRPr="008D1159">
        <w:rPr>
          <w:rFonts w:ascii="Verdana" w:hAnsi="Verdana"/>
          <w:sz w:val="18"/>
          <w:szCs w:val="18"/>
        </w:rPr>
        <w:t xml:space="preserve"> w dniu </w:t>
      </w:r>
      <w:r w:rsidR="005713B9" w:rsidRPr="008D1159">
        <w:rPr>
          <w:rFonts w:ascii="Verdana" w:hAnsi="Verdana"/>
          <w:sz w:val="18"/>
          <w:szCs w:val="18"/>
        </w:rPr>
        <w:t>20/03/2025</w:t>
      </w:r>
      <w:r w:rsidR="00FF4AB1" w:rsidRPr="008D1159">
        <w:rPr>
          <w:rFonts w:ascii="Verdana" w:hAnsi="Verdana"/>
          <w:sz w:val="18"/>
          <w:szCs w:val="18"/>
        </w:rPr>
        <w:t xml:space="preserve"> o godz. </w:t>
      </w:r>
      <w:r w:rsidR="005713B9" w:rsidRPr="008D1159">
        <w:rPr>
          <w:rFonts w:ascii="Verdana" w:hAnsi="Verdana"/>
          <w:sz w:val="18"/>
          <w:szCs w:val="18"/>
        </w:rPr>
        <w:t>11:00</w:t>
      </w:r>
      <w:r w:rsidRPr="008D115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D1159" w14:paraId="195B90A9" w14:textId="77777777" w:rsidTr="003F57CD">
        <w:tc>
          <w:tcPr>
            <w:tcW w:w="993" w:type="dxa"/>
            <w:shd w:val="clear" w:color="auto" w:fill="auto"/>
            <w:vAlign w:val="center"/>
          </w:tcPr>
          <w:p w14:paraId="1C5937A9" w14:textId="77777777" w:rsidR="00D665F5" w:rsidRPr="008D115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B90C5D" w14:textId="77777777" w:rsidR="00D665F5" w:rsidRPr="008D115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D115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D115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1C0794" w14:textId="77777777" w:rsidR="00D665F5" w:rsidRPr="008D115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713B9" w:rsidRPr="008D1159" w14:paraId="3B4DC55E" w14:textId="77777777" w:rsidTr="000D58A0">
        <w:tc>
          <w:tcPr>
            <w:tcW w:w="993" w:type="dxa"/>
            <w:shd w:val="clear" w:color="auto" w:fill="auto"/>
            <w:vAlign w:val="center"/>
          </w:tcPr>
          <w:p w14:paraId="68C95957" w14:textId="77777777" w:rsidR="005713B9" w:rsidRPr="008D1159" w:rsidRDefault="005713B9" w:rsidP="000D58A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F75566B" w14:textId="77777777" w:rsidR="005713B9" w:rsidRPr="008D1159" w:rsidRDefault="005713B9" w:rsidP="000D58A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Przedsiębiorstwo Produkcyjno-Handlowo-Usługowe "ALTALENA"S.C. Marek Guzik, Adam Wlazło</w:t>
            </w:r>
          </w:p>
          <w:p w14:paraId="23810B5C" w14:textId="77777777" w:rsidR="005713B9" w:rsidRPr="008D1159" w:rsidRDefault="005713B9" w:rsidP="000D58A0">
            <w:pPr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Bagrowa</w:t>
            </w:r>
            <w:r w:rsidRPr="008D115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D1159">
              <w:rPr>
                <w:rFonts w:ascii="Verdana" w:hAnsi="Verdana"/>
                <w:sz w:val="18"/>
                <w:szCs w:val="18"/>
              </w:rPr>
              <w:t>9</w:t>
            </w:r>
            <w:r w:rsidRPr="008D115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89D7CA6" w14:textId="77777777" w:rsidR="005713B9" w:rsidRPr="008D1159" w:rsidRDefault="005713B9" w:rsidP="000D58A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30-733</w:t>
            </w:r>
            <w:r w:rsidRPr="008D115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D115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C3B6EF" w14:textId="77777777" w:rsidR="005713B9" w:rsidRPr="008D1159" w:rsidRDefault="005713B9" w:rsidP="000D58A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D1159">
              <w:rPr>
                <w:rFonts w:ascii="Verdana" w:hAnsi="Verdana"/>
                <w:sz w:val="18"/>
                <w:szCs w:val="18"/>
              </w:rPr>
              <w:t>35 916.00 zł</w:t>
            </w:r>
          </w:p>
        </w:tc>
      </w:tr>
    </w:tbl>
    <w:p w14:paraId="3199791F" w14:textId="77777777" w:rsidR="00577BC6" w:rsidRPr="008D1159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10A0424" w14:textId="77777777" w:rsidR="008D1159" w:rsidRPr="008D1159" w:rsidRDefault="008D1159" w:rsidP="008D1159">
      <w:pPr>
        <w:rPr>
          <w:rFonts w:ascii="Verdana" w:hAnsi="Verdana"/>
          <w:sz w:val="18"/>
          <w:szCs w:val="18"/>
        </w:rPr>
      </w:pPr>
    </w:p>
    <w:p w14:paraId="590D771D" w14:textId="24133C1D" w:rsidR="008D1159" w:rsidRPr="008D1159" w:rsidRDefault="008D1159" w:rsidP="008D1159">
      <w:pPr>
        <w:tabs>
          <w:tab w:val="left" w:pos="5535"/>
        </w:tabs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ab/>
        <w:t>Sekretarz Komisji Przetargowej</w:t>
      </w:r>
    </w:p>
    <w:p w14:paraId="665107C4" w14:textId="77777777" w:rsidR="008D1159" w:rsidRPr="008D1159" w:rsidRDefault="008D1159" w:rsidP="008D1159">
      <w:pPr>
        <w:tabs>
          <w:tab w:val="left" w:pos="5535"/>
        </w:tabs>
        <w:rPr>
          <w:rFonts w:ascii="Verdana" w:hAnsi="Verdana"/>
          <w:sz w:val="18"/>
          <w:szCs w:val="18"/>
        </w:rPr>
      </w:pPr>
    </w:p>
    <w:p w14:paraId="42C01903" w14:textId="4DA3D87F" w:rsidR="008D1159" w:rsidRPr="008D1159" w:rsidRDefault="008D1159" w:rsidP="008D1159">
      <w:pPr>
        <w:tabs>
          <w:tab w:val="left" w:pos="5535"/>
        </w:tabs>
        <w:rPr>
          <w:rFonts w:ascii="Verdana" w:hAnsi="Verdana"/>
          <w:sz w:val="18"/>
          <w:szCs w:val="18"/>
        </w:rPr>
      </w:pPr>
      <w:r w:rsidRPr="008D1159">
        <w:rPr>
          <w:rFonts w:ascii="Verdana" w:hAnsi="Verdana"/>
          <w:sz w:val="18"/>
          <w:szCs w:val="18"/>
        </w:rPr>
        <w:tab/>
        <w:t>mgr Joanna Kraińska</w:t>
      </w:r>
    </w:p>
    <w:sectPr w:rsidR="008D1159" w:rsidRPr="008D11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9701C" w14:textId="77777777" w:rsidR="003A1C90" w:rsidRDefault="003A1C90">
      <w:r>
        <w:separator/>
      </w:r>
    </w:p>
  </w:endnote>
  <w:endnote w:type="continuationSeparator" w:id="0">
    <w:p w14:paraId="6839339B" w14:textId="77777777" w:rsidR="003A1C90" w:rsidRDefault="003A1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A9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DC3D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8A3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614D2E">
        <v:line id="_x0000_s1025" style="position:absolute;left:0;text-align:left;z-index:251657728" from="-3.85pt,8.7pt" to="455.15pt,8.7pt"/>
      </w:pict>
    </w:r>
  </w:p>
  <w:p w14:paraId="673818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CFA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196748" w14:textId="77777777" w:rsidR="009F189D" w:rsidRDefault="009F189D">
    <w:pPr>
      <w:pStyle w:val="Stopka"/>
      <w:tabs>
        <w:tab w:val="clear" w:pos="4536"/>
      </w:tabs>
      <w:jc w:val="center"/>
    </w:pPr>
  </w:p>
  <w:p w14:paraId="4D9BFC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8461E" w14:textId="77777777" w:rsidR="003A1C90" w:rsidRDefault="003A1C90">
      <w:r>
        <w:separator/>
      </w:r>
    </w:p>
  </w:footnote>
  <w:footnote w:type="continuationSeparator" w:id="0">
    <w:p w14:paraId="49E8B2DE" w14:textId="77777777" w:rsidR="003A1C90" w:rsidRDefault="003A1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7775F" w14:textId="77777777" w:rsidR="005713B9" w:rsidRDefault="00571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6FFF4" w14:textId="77777777" w:rsidR="005713B9" w:rsidRDefault="00571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CE1B" w14:textId="77777777" w:rsidR="005713B9" w:rsidRDefault="00571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C9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A1C9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13B9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115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FD9AA"/>
  <w15:chartTrackingRefBased/>
  <w15:docId w15:val="{8FC0DED2-8488-4916-8A61-0F0A6A64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2025-03-20T10:08:00Z</cp:lastPrinted>
  <dcterms:created xsi:type="dcterms:W3CDTF">2025-03-20T10:08:00Z</dcterms:created>
  <dcterms:modified xsi:type="dcterms:W3CDTF">2025-03-20T10:08:00Z</dcterms:modified>
</cp:coreProperties>
</file>