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D978B" w14:textId="77777777" w:rsidR="00F126C4" w:rsidRPr="00515AFA" w:rsidRDefault="00F126C4" w:rsidP="00F126C4">
      <w:pPr>
        <w:jc w:val="right"/>
        <w:rPr>
          <w:b/>
          <w:sz w:val="22"/>
          <w:szCs w:val="22"/>
          <w:lang w:val="pl-PL"/>
        </w:rPr>
      </w:pPr>
      <w:r w:rsidRPr="00515AFA">
        <w:rPr>
          <w:b/>
          <w:sz w:val="22"/>
          <w:szCs w:val="22"/>
          <w:lang w:val="pl-PL"/>
        </w:rPr>
        <w:t>Załącznik nr 3</w:t>
      </w:r>
    </w:p>
    <w:p w14:paraId="1FCB7CC0" w14:textId="77777777" w:rsidR="00F126C4" w:rsidRPr="00515AFA" w:rsidRDefault="00F126C4" w:rsidP="00F126C4">
      <w:pPr>
        <w:jc w:val="right"/>
        <w:rPr>
          <w:b/>
          <w:sz w:val="22"/>
          <w:szCs w:val="22"/>
          <w:lang w:val="pl-PL"/>
        </w:rPr>
      </w:pPr>
    </w:p>
    <w:p w14:paraId="5C7D8FA4" w14:textId="77777777" w:rsidR="00F126C4" w:rsidRPr="00515AFA" w:rsidRDefault="00F126C4" w:rsidP="00F126C4">
      <w:pPr>
        <w:jc w:val="center"/>
        <w:rPr>
          <w:b/>
          <w:sz w:val="22"/>
          <w:szCs w:val="22"/>
          <w:lang w:val="pl-PL"/>
        </w:rPr>
      </w:pPr>
      <w:r w:rsidRPr="00515AFA">
        <w:rPr>
          <w:b/>
          <w:sz w:val="22"/>
          <w:szCs w:val="22"/>
          <w:lang w:val="pl-PL"/>
        </w:rPr>
        <w:t>WZÓR UMOWY</w:t>
      </w:r>
    </w:p>
    <w:p w14:paraId="57FC61C4" w14:textId="77777777" w:rsidR="00F126C4" w:rsidRPr="00515AFA" w:rsidRDefault="00F126C4" w:rsidP="00F126C4">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83F7838" w14:textId="77777777" w:rsidR="00F126C4" w:rsidRPr="00515AFA" w:rsidRDefault="00F126C4" w:rsidP="00F126C4">
      <w:pPr>
        <w:jc w:val="center"/>
        <w:rPr>
          <w:b/>
          <w:sz w:val="22"/>
          <w:szCs w:val="22"/>
          <w:lang w:val="pl-PL"/>
        </w:rPr>
      </w:pPr>
    </w:p>
    <w:p w14:paraId="05F3B1EC" w14:textId="4175CAD1" w:rsidR="00F126C4" w:rsidRPr="00515AFA" w:rsidRDefault="00F126C4" w:rsidP="00F126C4">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133</w:t>
      </w:r>
      <w:r w:rsidRPr="005140A1">
        <w:rPr>
          <w:sz w:val="22"/>
          <w:szCs w:val="22"/>
          <w:lang w:val="pl-PL"/>
        </w:rPr>
        <w:t>/2</w:t>
      </w:r>
      <w:r>
        <w:rPr>
          <w:sz w:val="22"/>
          <w:szCs w:val="22"/>
          <w:lang w:val="pl-PL"/>
        </w:rPr>
        <w:t>5</w:t>
      </w:r>
      <w:r w:rsidRPr="00515AFA">
        <w:rPr>
          <w:sz w:val="22"/>
          <w:szCs w:val="22"/>
          <w:lang w:val="pl-PL"/>
        </w:rPr>
        <w:t xml:space="preserve"> pomiędzy:</w:t>
      </w:r>
    </w:p>
    <w:p w14:paraId="70FD5956" w14:textId="77777777" w:rsidR="00F126C4" w:rsidRPr="00515AFA" w:rsidRDefault="00F126C4" w:rsidP="00F126C4">
      <w:pPr>
        <w:pStyle w:val="Tekstpodstawowywcity"/>
        <w:spacing w:after="0"/>
        <w:ind w:left="0"/>
        <w:jc w:val="both"/>
        <w:rPr>
          <w:sz w:val="22"/>
          <w:szCs w:val="22"/>
          <w:lang w:val="pl-PL"/>
        </w:rPr>
      </w:pPr>
    </w:p>
    <w:p w14:paraId="425937B2"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3BA8074"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4DEC558"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0145ADB2" w14:textId="77777777" w:rsidR="00F126C4" w:rsidRPr="00515AFA" w:rsidRDefault="00F126C4" w:rsidP="00F126C4">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69252847"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18728D9"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4936F834"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CDCC7E4"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CED7057"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BFB6C68"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577AB177"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18F6FA59"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5EEF32F" w14:textId="77777777" w:rsidR="00F126C4" w:rsidRPr="00515AFA" w:rsidRDefault="00F126C4" w:rsidP="00F126C4">
      <w:pPr>
        <w:pStyle w:val="Tekstpodstawowy"/>
        <w:spacing w:line="240" w:lineRule="auto"/>
        <w:ind w:right="-47"/>
        <w:jc w:val="center"/>
        <w:rPr>
          <w:rFonts w:ascii="Times New Roman" w:hAnsi="Times New Roman"/>
          <w:b/>
          <w:sz w:val="22"/>
          <w:szCs w:val="22"/>
        </w:rPr>
      </w:pPr>
    </w:p>
    <w:p w14:paraId="4AF43D85"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16E9034A" w14:textId="58E0280C" w:rsidR="00F126C4" w:rsidRPr="00515AFA" w:rsidRDefault="00F126C4" w:rsidP="00F126C4">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B72755" w:rsidRPr="00B72755">
        <w:rPr>
          <w:b/>
          <w:bCs/>
          <w:sz w:val="22"/>
          <w:szCs w:val="22"/>
          <w:lang w:val="pl-PL"/>
        </w:rPr>
        <w:t xml:space="preserve">Dostawa urządzenia laboratoryjnego do </w:t>
      </w:r>
      <w:proofErr w:type="spellStart"/>
      <w:r w:rsidR="00B72755" w:rsidRPr="00B72755">
        <w:rPr>
          <w:b/>
          <w:bCs/>
          <w:sz w:val="22"/>
          <w:szCs w:val="22"/>
          <w:lang w:val="pl-PL"/>
        </w:rPr>
        <w:t>elektroprzędzenia</w:t>
      </w:r>
      <w:proofErr w:type="spellEnd"/>
      <w:r w:rsidR="00B72755" w:rsidRPr="00B72755">
        <w:rPr>
          <w:b/>
          <w:bCs/>
          <w:sz w:val="22"/>
          <w:szCs w:val="22"/>
          <w:lang w:val="pl-PL"/>
        </w:rPr>
        <w:t xml:space="preserve"> do projektowania i produkcji </w:t>
      </w:r>
      <w:proofErr w:type="spellStart"/>
      <w:r w:rsidR="00B72755" w:rsidRPr="00B72755">
        <w:rPr>
          <w:b/>
          <w:bCs/>
          <w:sz w:val="22"/>
          <w:szCs w:val="22"/>
          <w:lang w:val="pl-PL"/>
        </w:rPr>
        <w:t>nanowłókien</w:t>
      </w:r>
      <w:proofErr w:type="spellEnd"/>
      <w:r w:rsidR="00B72755" w:rsidRPr="00B72755">
        <w:rPr>
          <w:b/>
          <w:bCs/>
          <w:sz w:val="22"/>
          <w:szCs w:val="22"/>
          <w:lang w:val="pl-PL"/>
        </w:rPr>
        <w:t xml:space="preserve"> i struktur typu </w:t>
      </w:r>
      <w:proofErr w:type="spellStart"/>
      <w:r w:rsidR="00B72755" w:rsidRPr="00B72755">
        <w:rPr>
          <w:b/>
          <w:bCs/>
          <w:sz w:val="22"/>
          <w:szCs w:val="22"/>
          <w:lang w:val="pl-PL"/>
        </w:rPr>
        <w:t>Core</w:t>
      </w:r>
      <w:proofErr w:type="spellEnd"/>
      <w:r w:rsidR="00B72755" w:rsidRPr="00B72755">
        <w:rPr>
          <w:b/>
          <w:bCs/>
          <w:sz w:val="22"/>
          <w:szCs w:val="22"/>
          <w:lang w:val="pl-PL"/>
        </w:rPr>
        <w:t xml:space="preserve">-Shell na potrzeby </w:t>
      </w:r>
      <w:proofErr w:type="spellStart"/>
      <w:r w:rsidR="00B72755" w:rsidRPr="00B72755">
        <w:rPr>
          <w:b/>
          <w:bCs/>
          <w:sz w:val="22"/>
          <w:szCs w:val="22"/>
          <w:lang w:val="pl-PL"/>
        </w:rPr>
        <w:t>WFiIS</w:t>
      </w:r>
      <w:proofErr w:type="spellEnd"/>
      <w:r w:rsidRPr="00515AFA">
        <w:rPr>
          <w:b/>
          <w:sz w:val="22"/>
          <w:szCs w:val="22"/>
          <w:lang w:val="pl-PL"/>
        </w:rPr>
        <w:t>.</w:t>
      </w:r>
    </w:p>
    <w:p w14:paraId="042FFDE9" w14:textId="77777777" w:rsidR="00F126C4" w:rsidRPr="00515AFA" w:rsidRDefault="00F126C4" w:rsidP="00F126C4">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402C86D2"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73D0274" w14:textId="7AA68099" w:rsidR="00F126C4" w:rsidRPr="00515AFA" w:rsidRDefault="00F126C4" w:rsidP="00F126C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w:t>
      </w:r>
      <w:r w:rsidR="00B72755">
        <w:rPr>
          <w:rFonts w:ascii="Times New Roman" w:hAnsi="Times New Roman"/>
          <w:b/>
          <w:bCs/>
          <w:sz w:val="22"/>
          <w:szCs w:val="22"/>
        </w:rPr>
        <w:t>dni</w:t>
      </w:r>
      <w:r w:rsidR="00B72755" w:rsidRPr="00515AFA">
        <w:rPr>
          <w:rFonts w:ascii="Times New Roman" w:hAnsi="Times New Roman"/>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4A93DFA7" w14:textId="77777777" w:rsidR="00F126C4" w:rsidRDefault="00F126C4" w:rsidP="00F126C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25F7D665" w14:textId="77777777" w:rsidR="00F126C4" w:rsidRPr="00515AFA" w:rsidRDefault="00F126C4" w:rsidP="00F126C4">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2FE8BA88" w14:textId="77777777" w:rsidR="00F126C4" w:rsidRPr="00515AFA" w:rsidRDefault="00F126C4" w:rsidP="00F126C4">
      <w:pPr>
        <w:pStyle w:val="Tekstpodstawowy"/>
        <w:spacing w:line="240" w:lineRule="auto"/>
        <w:ind w:right="-47"/>
        <w:jc w:val="center"/>
        <w:rPr>
          <w:rFonts w:ascii="Times New Roman" w:hAnsi="Times New Roman"/>
          <w:b/>
          <w:sz w:val="22"/>
          <w:szCs w:val="22"/>
        </w:rPr>
      </w:pPr>
    </w:p>
    <w:p w14:paraId="0E48C515"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18BD69A8" w14:textId="77777777" w:rsidR="00F126C4" w:rsidRPr="00515AFA" w:rsidRDefault="00F126C4" w:rsidP="00F126C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58B2042" w14:textId="77777777" w:rsidR="00F126C4" w:rsidRPr="00515AFA" w:rsidRDefault="00F126C4" w:rsidP="00F126C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5614FBB" w14:textId="77777777" w:rsidR="00F126C4" w:rsidRPr="00515AFA" w:rsidRDefault="00F126C4" w:rsidP="00F126C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13C84E9" w14:textId="77777777" w:rsidR="00F126C4" w:rsidRPr="00515AFA" w:rsidRDefault="00F126C4" w:rsidP="00F126C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39C3BF87" w14:textId="77777777" w:rsidR="00F126C4" w:rsidRPr="00515AFA" w:rsidRDefault="00F126C4" w:rsidP="00F126C4">
      <w:pPr>
        <w:pStyle w:val="Tekstpodstawowy"/>
        <w:spacing w:line="240" w:lineRule="auto"/>
        <w:ind w:right="-47"/>
        <w:jc w:val="center"/>
        <w:rPr>
          <w:rFonts w:ascii="Times New Roman" w:hAnsi="Times New Roman"/>
          <w:b/>
          <w:sz w:val="22"/>
          <w:szCs w:val="22"/>
        </w:rPr>
      </w:pPr>
    </w:p>
    <w:p w14:paraId="259772A4" w14:textId="77777777" w:rsidR="00F126C4" w:rsidRDefault="00F126C4" w:rsidP="00F126C4">
      <w:pPr>
        <w:pStyle w:val="Tekstpodstawowy"/>
        <w:spacing w:line="240" w:lineRule="auto"/>
        <w:ind w:right="-47"/>
        <w:jc w:val="center"/>
        <w:rPr>
          <w:rFonts w:ascii="Times New Roman" w:hAnsi="Times New Roman"/>
          <w:b/>
          <w:sz w:val="22"/>
          <w:szCs w:val="22"/>
        </w:rPr>
      </w:pPr>
    </w:p>
    <w:p w14:paraId="3E15B3D4"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61A092F9" w14:textId="77777777" w:rsidR="00F126C4" w:rsidRDefault="00F126C4" w:rsidP="00F126C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83334D2" w14:textId="77777777" w:rsidR="00F126C4" w:rsidRPr="00515AFA" w:rsidRDefault="00F126C4" w:rsidP="00F126C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0F7E3861" w14:textId="77777777" w:rsidR="00F126C4" w:rsidRPr="00515AFA" w:rsidRDefault="00F126C4" w:rsidP="00F126C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8459DC7" w14:textId="77777777" w:rsidR="00F126C4" w:rsidRPr="00515AFA" w:rsidRDefault="00F126C4" w:rsidP="00F126C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1C2D282" w14:textId="77777777" w:rsidR="00F126C4" w:rsidRPr="00515AFA" w:rsidRDefault="00F126C4" w:rsidP="00F126C4">
      <w:pPr>
        <w:pStyle w:val="Tekstpodstawowy"/>
        <w:spacing w:line="240" w:lineRule="auto"/>
        <w:ind w:right="-47"/>
        <w:jc w:val="center"/>
        <w:rPr>
          <w:rFonts w:ascii="Times New Roman" w:hAnsi="Times New Roman"/>
          <w:b/>
          <w:sz w:val="22"/>
          <w:szCs w:val="22"/>
        </w:rPr>
      </w:pPr>
    </w:p>
    <w:p w14:paraId="4A127867"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41A1E394" w14:textId="77777777" w:rsidR="00F126C4" w:rsidRPr="00515AFA" w:rsidRDefault="00F126C4" w:rsidP="00F126C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7AA48EA3" w14:textId="77777777" w:rsidR="00F126C4" w:rsidRPr="00515AFA" w:rsidRDefault="00F126C4" w:rsidP="00F126C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1600F64F" w14:textId="77777777" w:rsidR="00F126C4" w:rsidRPr="00515AFA" w:rsidRDefault="00F126C4" w:rsidP="00F126C4">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3DF5E82D" w14:textId="77777777" w:rsidR="00F126C4" w:rsidRPr="00515AFA" w:rsidRDefault="00F126C4" w:rsidP="00F126C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1DD8D806" w14:textId="77777777" w:rsidR="00F126C4" w:rsidRPr="00515AFA" w:rsidRDefault="00F126C4" w:rsidP="00F126C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22E41135" w14:textId="77777777" w:rsidR="00F126C4" w:rsidRPr="00515AFA" w:rsidRDefault="00F126C4" w:rsidP="00F126C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2274EC7B" w14:textId="77777777" w:rsidR="00F126C4" w:rsidRPr="00515AFA" w:rsidRDefault="00F126C4" w:rsidP="00F126C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7AA0F66F" w14:textId="77777777" w:rsidR="00F126C4" w:rsidRPr="00515AFA" w:rsidRDefault="00F126C4" w:rsidP="00F126C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0C1AF2AB" w14:textId="77777777" w:rsidR="00F126C4" w:rsidRPr="00515AFA" w:rsidRDefault="00F126C4" w:rsidP="00F126C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00DC44CB" w14:textId="77777777" w:rsidR="00F126C4" w:rsidRPr="00515AFA" w:rsidRDefault="00F126C4" w:rsidP="00F126C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D47DBD7" w14:textId="77777777" w:rsidR="00F126C4" w:rsidRPr="00515AFA" w:rsidRDefault="00F126C4" w:rsidP="00F126C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68C99481" w14:textId="77777777" w:rsidR="00F126C4" w:rsidRPr="00515AFA" w:rsidRDefault="00F126C4" w:rsidP="00F126C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853168F" w14:textId="77777777" w:rsidR="00F126C4" w:rsidRPr="00515AFA" w:rsidRDefault="00F126C4" w:rsidP="00F126C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6952724" w14:textId="77777777" w:rsidR="00F126C4" w:rsidRPr="00515AFA" w:rsidRDefault="00F126C4" w:rsidP="00F126C4">
      <w:pPr>
        <w:pStyle w:val="Tekstpodstawowy"/>
        <w:ind w:right="-47"/>
        <w:jc w:val="center"/>
        <w:rPr>
          <w:rFonts w:ascii="Times New Roman" w:hAnsi="Times New Roman"/>
          <w:b/>
          <w:sz w:val="22"/>
          <w:szCs w:val="22"/>
        </w:rPr>
      </w:pPr>
    </w:p>
    <w:p w14:paraId="630B7CF2" w14:textId="77777777" w:rsidR="00F126C4" w:rsidRPr="00515AFA" w:rsidRDefault="00F126C4" w:rsidP="00F126C4">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AC54D32" w14:textId="77777777" w:rsidR="00F126C4" w:rsidRPr="00515AFA" w:rsidRDefault="00F126C4" w:rsidP="00F126C4">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E2F459E" w14:textId="77777777" w:rsidR="00F126C4" w:rsidRPr="00515AFA" w:rsidRDefault="00F126C4" w:rsidP="00F126C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468E78B1" w14:textId="77777777" w:rsidR="00F126C4" w:rsidRPr="00515AFA" w:rsidRDefault="00F126C4" w:rsidP="00F126C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62B90447" w14:textId="77777777" w:rsidR="00F126C4" w:rsidRPr="00515AFA" w:rsidRDefault="00F126C4" w:rsidP="00F126C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515AFA">
        <w:rPr>
          <w:color w:val="000000"/>
          <w:sz w:val="22"/>
          <w:szCs w:val="22"/>
          <w:lang w:val="pl-PL"/>
        </w:rPr>
        <w:lastRenderedPageBreak/>
        <w:t xml:space="preserve">naruszeniem przepisów ustawy o prawie autorskim i prawach pokrewnych (Dz.U. 2017 poz. 880 ze zm.). </w:t>
      </w:r>
    </w:p>
    <w:p w14:paraId="6EE5F9CC" w14:textId="77777777" w:rsidR="00F126C4" w:rsidRPr="00515AFA" w:rsidRDefault="00F126C4" w:rsidP="00F126C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7ACF76E" w14:textId="77777777" w:rsidR="00F126C4" w:rsidRPr="00515AFA" w:rsidRDefault="00F126C4" w:rsidP="00F126C4">
      <w:pPr>
        <w:rPr>
          <w:color w:val="00000A"/>
          <w:sz w:val="22"/>
          <w:szCs w:val="22"/>
          <w:lang w:val="pl-PL"/>
        </w:rPr>
      </w:pPr>
    </w:p>
    <w:p w14:paraId="119CF53B" w14:textId="77777777" w:rsidR="00F126C4" w:rsidRPr="00515AFA" w:rsidRDefault="00F126C4" w:rsidP="00F126C4">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4D7889BC" w14:textId="77777777" w:rsidR="00F126C4" w:rsidRPr="00515AFA" w:rsidRDefault="00F126C4" w:rsidP="00F126C4">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448DF12" w14:textId="77777777" w:rsidR="00F126C4" w:rsidRPr="00515AFA" w:rsidRDefault="00F126C4" w:rsidP="00F126C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AA26CFD" w14:textId="77777777" w:rsidR="00F126C4" w:rsidRPr="00515AFA" w:rsidRDefault="00F126C4" w:rsidP="00F126C4">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43BE945" w14:textId="77777777" w:rsidR="00F126C4" w:rsidRPr="00515AFA" w:rsidRDefault="00F126C4" w:rsidP="00F126C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70E138" w14:textId="77777777" w:rsidR="00F126C4" w:rsidRPr="00515AFA" w:rsidRDefault="00F126C4" w:rsidP="00F126C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A7D036D" w14:textId="77777777" w:rsidR="00F126C4" w:rsidRPr="00515AFA" w:rsidRDefault="00F126C4" w:rsidP="00F126C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8F93D86" w14:textId="77777777" w:rsidR="00F126C4" w:rsidRPr="00515AFA" w:rsidRDefault="00F126C4" w:rsidP="00F126C4">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CB9F7C0" w14:textId="77777777" w:rsidR="00F126C4" w:rsidRPr="00515AFA" w:rsidRDefault="00F126C4" w:rsidP="00F126C4">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56251D2" w14:textId="77777777" w:rsidR="00F126C4" w:rsidRPr="00515AFA" w:rsidRDefault="00F126C4" w:rsidP="00F126C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7E9D3A8" w14:textId="77777777" w:rsidR="00F126C4" w:rsidRPr="00515AFA" w:rsidRDefault="00F126C4" w:rsidP="00F126C4">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069C34D" w14:textId="77777777" w:rsidR="00F126C4" w:rsidRPr="00515AFA" w:rsidRDefault="00F126C4" w:rsidP="00F126C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347630B3" w14:textId="77777777" w:rsidR="00F126C4" w:rsidRPr="00515AFA" w:rsidRDefault="00F126C4" w:rsidP="00F126C4">
      <w:pPr>
        <w:ind w:left="720"/>
        <w:jc w:val="both"/>
        <w:rPr>
          <w:color w:val="00000A"/>
          <w:sz w:val="22"/>
          <w:szCs w:val="22"/>
          <w:lang w:val="pl-PL"/>
        </w:rPr>
      </w:pPr>
    </w:p>
    <w:p w14:paraId="353700B2" w14:textId="77777777" w:rsidR="00F126C4" w:rsidRPr="00515AFA" w:rsidRDefault="00F126C4" w:rsidP="00F126C4">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1A2272F3" w14:textId="77777777" w:rsidR="00F126C4" w:rsidRPr="00515AFA" w:rsidRDefault="00F126C4" w:rsidP="00F126C4">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6A0964A" w14:textId="77777777" w:rsidR="00F126C4" w:rsidRPr="00515AFA" w:rsidRDefault="00F126C4" w:rsidP="00F126C4">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49B26FB2" w14:textId="77777777" w:rsidR="00F126C4" w:rsidRPr="00515AFA" w:rsidRDefault="00F126C4" w:rsidP="00F126C4">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D73DF32" w14:textId="77777777" w:rsidR="00F126C4" w:rsidRPr="00515AFA" w:rsidRDefault="00F126C4" w:rsidP="00F126C4">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414671B5" w14:textId="77777777" w:rsidR="00F126C4" w:rsidRPr="00515AFA" w:rsidRDefault="00F126C4" w:rsidP="00F126C4">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684FFD9" w14:textId="77777777" w:rsidR="00F126C4" w:rsidRPr="00515AFA" w:rsidRDefault="00F126C4" w:rsidP="00F126C4">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7581287" w14:textId="77777777" w:rsidR="00F126C4" w:rsidRPr="00515AFA" w:rsidRDefault="00F126C4" w:rsidP="00F126C4">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8CBB810" w14:textId="10062651" w:rsidR="00F126C4" w:rsidRPr="00E448C0" w:rsidRDefault="00F126C4" w:rsidP="00F126C4">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sidR="00B72755">
        <w:rPr>
          <w:b/>
          <w:bCs/>
          <w:color w:val="000000"/>
          <w:sz w:val="22"/>
          <w:szCs w:val="22"/>
          <w:lang w:val="pl-PL"/>
        </w:rPr>
        <w:t>2 dni robocze</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sidR="00B72755">
        <w:rPr>
          <w:b/>
          <w:bCs/>
          <w:color w:val="000000"/>
          <w:sz w:val="22"/>
          <w:szCs w:val="22"/>
          <w:lang w:val="pl-PL"/>
        </w:rPr>
        <w:t>30</w:t>
      </w:r>
      <w:r>
        <w:rPr>
          <w:b/>
          <w:bCs/>
          <w:color w:val="000000"/>
          <w:sz w:val="22"/>
          <w:szCs w:val="22"/>
          <w:lang w:val="pl-PL"/>
        </w:rPr>
        <w:t xml:space="preserve"> dni</w:t>
      </w:r>
      <w:r w:rsidR="00B72755">
        <w:rPr>
          <w:b/>
          <w:bCs/>
          <w:color w:val="000000"/>
          <w:sz w:val="22"/>
          <w:szCs w:val="22"/>
          <w:lang w:val="pl-PL"/>
        </w:rPr>
        <w:t xml:space="preserve"> roboczych</w:t>
      </w:r>
      <w:r w:rsidRPr="00E448C0">
        <w:rPr>
          <w:color w:val="000000"/>
          <w:sz w:val="22"/>
          <w:szCs w:val="22"/>
          <w:lang w:val="pl-PL"/>
        </w:rPr>
        <w:t xml:space="preserve"> od momentu zgłoszenia</w:t>
      </w:r>
      <w:r w:rsidR="00B72755">
        <w:rPr>
          <w:color w:val="000000"/>
          <w:sz w:val="22"/>
          <w:szCs w:val="22"/>
          <w:lang w:val="pl-PL"/>
        </w:rPr>
        <w:t>. Za dni robocze</w:t>
      </w:r>
      <w:r w:rsidR="00A1274D">
        <w:rPr>
          <w:color w:val="000000"/>
          <w:sz w:val="22"/>
          <w:szCs w:val="22"/>
          <w:lang w:val="pl-PL"/>
        </w:rPr>
        <w:t xml:space="preserve"> uznaje się dni od poniedziałku do piątku z wyłączeniem dni ustawowo wolnych od pracy.</w:t>
      </w:r>
    </w:p>
    <w:p w14:paraId="0A60EA66" w14:textId="1A9BF1F3" w:rsidR="00F126C4" w:rsidRPr="00515AFA" w:rsidRDefault="00F126C4" w:rsidP="00F126C4">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na adres: ……………………………. .</w:t>
      </w:r>
    </w:p>
    <w:p w14:paraId="430D0174" w14:textId="77777777" w:rsidR="00F126C4" w:rsidRPr="00515AFA" w:rsidRDefault="00F126C4" w:rsidP="00F126C4">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64FD9408" w14:textId="77777777" w:rsidR="00F126C4" w:rsidRPr="00515AFA" w:rsidRDefault="00F126C4" w:rsidP="00F126C4">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F24EF63" w14:textId="77777777" w:rsidR="00F126C4" w:rsidRPr="00515AFA" w:rsidRDefault="00F126C4" w:rsidP="00F126C4">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700AC29" w14:textId="77777777" w:rsidR="00F126C4" w:rsidRPr="00515AFA" w:rsidRDefault="00F126C4" w:rsidP="00F126C4">
      <w:pPr>
        <w:ind w:left="567"/>
        <w:jc w:val="both"/>
        <w:rPr>
          <w:bCs/>
          <w:sz w:val="22"/>
          <w:szCs w:val="22"/>
          <w:lang w:val="pl-PL" w:eastAsia="en-US"/>
        </w:rPr>
      </w:pPr>
    </w:p>
    <w:p w14:paraId="6FD9A331" w14:textId="77777777" w:rsidR="00F126C4" w:rsidRPr="00515AFA" w:rsidRDefault="00F126C4" w:rsidP="00F126C4">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0B568A36" w14:textId="77777777" w:rsidR="00F126C4" w:rsidRPr="00515AFA" w:rsidRDefault="00F126C4" w:rsidP="00F126C4">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200F364" w14:textId="77777777" w:rsidR="00F126C4" w:rsidRPr="00515AFA" w:rsidRDefault="00F126C4" w:rsidP="00F126C4">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985F887" w14:textId="77777777" w:rsidR="00F126C4" w:rsidRPr="00515AFA" w:rsidRDefault="00F126C4" w:rsidP="00F126C4">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39C2B89" w14:textId="77777777" w:rsidR="00F126C4" w:rsidRPr="00515AFA" w:rsidRDefault="00F126C4" w:rsidP="00F126C4">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093EEE1B" w14:textId="77777777" w:rsidR="00F126C4" w:rsidRPr="00515AFA" w:rsidRDefault="00F126C4" w:rsidP="00F126C4">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objętej gwarancją, termin gwarancji biegnie na nowo od chwili dostarczenia rzeczy wolnej od wad </w:t>
      </w:r>
      <w:r w:rsidRPr="00515AFA">
        <w:rPr>
          <w:bCs/>
          <w:sz w:val="22"/>
          <w:szCs w:val="22"/>
          <w:lang w:val="pl-PL" w:eastAsia="en-US"/>
        </w:rPr>
        <w:lastRenderedPageBreak/>
        <w:t>lub zwrócenia rzeczy naprawionej. Jeżeli sprzedawca wymienił część rzeczy, przepis powyższy stosuje się do części wymienionej.</w:t>
      </w:r>
    </w:p>
    <w:p w14:paraId="4E413249" w14:textId="77777777" w:rsidR="00F126C4" w:rsidRPr="00515AFA" w:rsidRDefault="00F126C4" w:rsidP="00F126C4">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633085E" w14:textId="77777777" w:rsidR="00F126C4" w:rsidRPr="00515AFA" w:rsidRDefault="00F126C4" w:rsidP="00F126C4">
      <w:pPr>
        <w:pStyle w:val="Tekstpodstawowy"/>
        <w:spacing w:line="240" w:lineRule="auto"/>
        <w:ind w:right="-47"/>
        <w:rPr>
          <w:rFonts w:ascii="Times New Roman" w:hAnsi="Times New Roman"/>
          <w:b/>
          <w:sz w:val="22"/>
          <w:szCs w:val="22"/>
        </w:rPr>
      </w:pPr>
    </w:p>
    <w:p w14:paraId="5ED4BC90"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252C5EB"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C7F8789" w14:textId="77777777" w:rsidR="00F126C4" w:rsidRPr="00515AFA" w:rsidRDefault="00F126C4" w:rsidP="00F126C4">
      <w:pPr>
        <w:pStyle w:val="Tekstpodstawowy"/>
        <w:spacing w:line="240" w:lineRule="auto"/>
        <w:ind w:right="-47"/>
        <w:jc w:val="both"/>
        <w:rPr>
          <w:rFonts w:ascii="Times New Roman" w:hAnsi="Times New Roman"/>
          <w:sz w:val="22"/>
          <w:szCs w:val="22"/>
        </w:rPr>
      </w:pPr>
    </w:p>
    <w:p w14:paraId="237F7155" w14:textId="77777777" w:rsidR="00F126C4" w:rsidRPr="00515AFA" w:rsidRDefault="00F126C4" w:rsidP="00F126C4">
      <w:pPr>
        <w:spacing w:line="240" w:lineRule="atLeast"/>
        <w:ind w:right="-47"/>
        <w:jc w:val="center"/>
        <w:rPr>
          <w:b/>
          <w:sz w:val="22"/>
          <w:szCs w:val="22"/>
        </w:rPr>
      </w:pPr>
      <w:r w:rsidRPr="00515AFA">
        <w:rPr>
          <w:b/>
          <w:sz w:val="22"/>
          <w:szCs w:val="22"/>
        </w:rPr>
        <w:t>§ 10</w:t>
      </w:r>
    </w:p>
    <w:p w14:paraId="6B2B8632" w14:textId="77777777" w:rsidR="00F126C4" w:rsidRPr="00515AFA" w:rsidRDefault="00F126C4" w:rsidP="00F126C4">
      <w:pPr>
        <w:spacing w:line="240" w:lineRule="atLeast"/>
        <w:ind w:right="-47"/>
        <w:rPr>
          <w:sz w:val="22"/>
          <w:szCs w:val="22"/>
          <w:lang w:val="pl-PL"/>
        </w:rPr>
      </w:pPr>
    </w:p>
    <w:p w14:paraId="7FC80E77" w14:textId="77777777" w:rsidR="00F126C4" w:rsidRPr="00515AFA" w:rsidRDefault="00F126C4" w:rsidP="00F126C4">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8DFF76C" w14:textId="77777777" w:rsidR="00F126C4" w:rsidRPr="00515AFA" w:rsidRDefault="00F126C4" w:rsidP="00F126C4">
      <w:pPr>
        <w:tabs>
          <w:tab w:val="left" w:pos="367"/>
        </w:tabs>
        <w:spacing w:line="276" w:lineRule="auto"/>
        <w:ind w:left="360" w:right="60"/>
        <w:contextualSpacing/>
        <w:jc w:val="both"/>
        <w:rPr>
          <w:rFonts w:eastAsia="Calibri"/>
          <w:sz w:val="22"/>
          <w:szCs w:val="22"/>
          <w:lang w:val="pl-PL" w:eastAsia="en-US"/>
        </w:rPr>
      </w:pPr>
    </w:p>
    <w:p w14:paraId="0323BE62" w14:textId="77777777" w:rsidR="00F126C4" w:rsidRPr="00515AFA" w:rsidRDefault="00F126C4" w:rsidP="00F126C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0D4B6868" w14:textId="77777777" w:rsidR="00F126C4" w:rsidRPr="00515AFA" w:rsidRDefault="00F126C4" w:rsidP="00F126C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0F1171B" w14:textId="77777777" w:rsidR="00F126C4" w:rsidRPr="00515AFA" w:rsidRDefault="00F126C4" w:rsidP="00F126C4">
      <w:pPr>
        <w:tabs>
          <w:tab w:val="left" w:pos="387"/>
        </w:tabs>
        <w:spacing w:line="276" w:lineRule="auto"/>
        <w:ind w:left="720" w:right="60"/>
        <w:contextualSpacing/>
        <w:jc w:val="both"/>
        <w:rPr>
          <w:rFonts w:eastAsia="Calibri"/>
          <w:sz w:val="22"/>
          <w:szCs w:val="22"/>
          <w:lang w:val="pl-PL" w:eastAsia="en-US"/>
        </w:rPr>
      </w:pPr>
    </w:p>
    <w:p w14:paraId="5C102F8E" w14:textId="77777777" w:rsidR="00F126C4" w:rsidRPr="00515AFA" w:rsidRDefault="00F126C4" w:rsidP="00F126C4">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73FD337C" w14:textId="77777777" w:rsidR="00F126C4" w:rsidRPr="00515AFA" w:rsidRDefault="00F126C4" w:rsidP="00F126C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3AD1CEC" w14:textId="77777777" w:rsidR="00F126C4" w:rsidRPr="00515AFA" w:rsidRDefault="00F126C4" w:rsidP="00F126C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33B73C2" w14:textId="77777777" w:rsidR="00F126C4" w:rsidRPr="00515AFA" w:rsidRDefault="00F126C4" w:rsidP="00F126C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AD4B425" w14:textId="77777777" w:rsidR="00F126C4" w:rsidRPr="00515AFA" w:rsidRDefault="00F126C4" w:rsidP="00F126C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D0F9AAD" w14:textId="77777777" w:rsidR="00F126C4" w:rsidRPr="00515AFA" w:rsidRDefault="00F126C4" w:rsidP="00F126C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AADB144" w14:textId="77777777" w:rsidR="00F126C4" w:rsidRPr="00515AFA" w:rsidRDefault="00F126C4" w:rsidP="00F126C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w:t>
      </w:r>
      <w:r w:rsidRPr="00515AFA">
        <w:rPr>
          <w:rFonts w:ascii="Times New Roman" w:eastAsia="Lucida Sans Unicode" w:hAnsi="Times New Roman" w:cs="Times New Roman"/>
          <w:lang w:eastAsia="ar-SA"/>
        </w:rPr>
        <w:lastRenderedPageBreak/>
        <w:t xml:space="preserve">dopiskiem „Inspektor Ochrony Danych” </w:t>
      </w:r>
    </w:p>
    <w:p w14:paraId="74767669" w14:textId="77777777" w:rsidR="00F126C4" w:rsidRPr="00515AFA" w:rsidRDefault="00F126C4" w:rsidP="00F126C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FA98BF5" w14:textId="77777777" w:rsidR="00F126C4" w:rsidRPr="00515AFA" w:rsidRDefault="00F126C4" w:rsidP="00F126C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66B32E9" w14:textId="77777777" w:rsidR="00F126C4" w:rsidRPr="00515AFA" w:rsidRDefault="00F126C4" w:rsidP="00F126C4">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798CE6B0" w14:textId="77777777" w:rsidR="00F126C4" w:rsidRPr="00515AFA" w:rsidRDefault="00F126C4" w:rsidP="00F126C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D7AEA2C" w14:textId="77777777" w:rsidR="00F126C4" w:rsidRPr="00515AFA" w:rsidRDefault="00F126C4" w:rsidP="00F126C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5F7653C1" w14:textId="77777777" w:rsidR="00F126C4" w:rsidRPr="00515AFA" w:rsidRDefault="00F126C4" w:rsidP="00F126C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54D3FF1" w14:textId="77777777" w:rsidR="00F126C4" w:rsidRPr="00515AFA" w:rsidRDefault="00F126C4" w:rsidP="00F126C4">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4F9AB107" w14:textId="77777777" w:rsidR="00F126C4" w:rsidRPr="00515AFA" w:rsidRDefault="00F126C4" w:rsidP="00F126C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7C864762" w14:textId="77777777" w:rsidR="00F126C4" w:rsidRPr="00515AFA" w:rsidRDefault="00F126C4" w:rsidP="00F126C4">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466D85BE" w14:textId="77777777" w:rsidR="00F126C4" w:rsidRPr="00515AFA" w:rsidRDefault="00F126C4" w:rsidP="00F126C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72B0AFB3" w14:textId="77777777" w:rsidR="00F126C4" w:rsidRPr="00515AFA" w:rsidRDefault="00F126C4" w:rsidP="00F126C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F515285" w14:textId="77777777" w:rsidR="00F126C4" w:rsidRPr="00515AFA" w:rsidRDefault="00F126C4" w:rsidP="00F126C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DD7B91E" w14:textId="77777777" w:rsidR="00F126C4" w:rsidRPr="00515AFA" w:rsidRDefault="00F126C4" w:rsidP="00F126C4">
      <w:pPr>
        <w:widowControl w:val="0"/>
        <w:suppressAutoHyphens/>
        <w:autoSpaceDN w:val="0"/>
        <w:ind w:left="360"/>
        <w:jc w:val="center"/>
        <w:textAlignment w:val="baseline"/>
        <w:rPr>
          <w:rFonts w:eastAsia="SimSun"/>
          <w:b/>
          <w:bCs/>
          <w:color w:val="000000"/>
          <w:kern w:val="2"/>
          <w:sz w:val="22"/>
          <w:szCs w:val="22"/>
          <w:lang w:val="pl-PL"/>
        </w:rPr>
      </w:pPr>
    </w:p>
    <w:p w14:paraId="07E59708" w14:textId="77777777" w:rsidR="00F126C4" w:rsidRPr="00515AFA" w:rsidRDefault="00F126C4" w:rsidP="00F126C4">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DDFCD60" w14:textId="77777777" w:rsidR="00F126C4" w:rsidRPr="00515AFA" w:rsidRDefault="00F126C4" w:rsidP="00F126C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DD68994" w14:textId="77777777" w:rsidR="00F126C4" w:rsidRPr="00515AFA" w:rsidRDefault="00F126C4" w:rsidP="00F126C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A68EB54" w14:textId="77777777" w:rsidR="00F126C4" w:rsidRPr="00515AFA" w:rsidRDefault="00F126C4" w:rsidP="00F126C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618B2F4" w14:textId="77777777" w:rsidR="00F126C4" w:rsidRPr="00515AFA" w:rsidRDefault="00F126C4" w:rsidP="00F126C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9638BF"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A0BC5D7" w14:textId="77777777" w:rsidR="00F126C4" w:rsidRPr="00515AFA" w:rsidRDefault="00F126C4" w:rsidP="00F126C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0B18366" w14:textId="77777777" w:rsidR="00F126C4" w:rsidRPr="00515AFA" w:rsidRDefault="00F126C4" w:rsidP="00F126C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50AC608" w14:textId="77777777" w:rsidR="00F126C4" w:rsidRPr="00515AFA" w:rsidRDefault="00F126C4" w:rsidP="00F126C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495C02EA" w14:textId="77777777" w:rsidR="00F126C4" w:rsidRPr="00515AFA" w:rsidRDefault="00F126C4" w:rsidP="00F126C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9E894F6" w14:textId="77777777" w:rsidR="00F126C4" w:rsidRPr="00515AFA" w:rsidRDefault="00F126C4" w:rsidP="00F126C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AA785EC" w14:textId="77777777" w:rsidR="00F126C4" w:rsidRPr="00515AFA" w:rsidRDefault="00F126C4" w:rsidP="00F126C4">
      <w:pPr>
        <w:pStyle w:val="Tekstpodstawowy"/>
        <w:spacing w:line="240" w:lineRule="auto"/>
        <w:ind w:right="-47"/>
        <w:jc w:val="center"/>
        <w:rPr>
          <w:rFonts w:ascii="Times New Roman" w:hAnsi="Times New Roman"/>
          <w:b/>
          <w:sz w:val="22"/>
          <w:szCs w:val="22"/>
        </w:rPr>
      </w:pPr>
    </w:p>
    <w:p w14:paraId="27C97F6F" w14:textId="77777777" w:rsidR="00F126C4" w:rsidRPr="00515AFA" w:rsidRDefault="00F126C4" w:rsidP="00F126C4">
      <w:pPr>
        <w:pStyle w:val="Tekstpodstawowy"/>
        <w:spacing w:line="240" w:lineRule="auto"/>
        <w:ind w:right="-47"/>
        <w:jc w:val="center"/>
        <w:rPr>
          <w:rFonts w:ascii="Times New Roman" w:hAnsi="Times New Roman"/>
          <w:b/>
          <w:sz w:val="22"/>
          <w:szCs w:val="22"/>
        </w:rPr>
      </w:pPr>
    </w:p>
    <w:p w14:paraId="782A90D9"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403D8A2" w14:textId="77777777" w:rsidR="00F126C4" w:rsidRPr="00515AFA" w:rsidRDefault="00F126C4" w:rsidP="00F126C4">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729A85CE" w14:textId="77777777" w:rsidR="00F126C4" w:rsidRPr="00515AFA" w:rsidRDefault="00F126C4" w:rsidP="00F126C4">
      <w:pPr>
        <w:jc w:val="center"/>
        <w:rPr>
          <w:b/>
          <w:sz w:val="22"/>
          <w:szCs w:val="22"/>
          <w:lang w:val="pl-PL"/>
        </w:rPr>
      </w:pPr>
    </w:p>
    <w:p w14:paraId="2D0C3090" w14:textId="77777777" w:rsidR="00F126C4" w:rsidRPr="00515AFA" w:rsidRDefault="00F126C4" w:rsidP="00F126C4">
      <w:pPr>
        <w:jc w:val="center"/>
        <w:rPr>
          <w:b/>
          <w:sz w:val="22"/>
          <w:szCs w:val="22"/>
          <w:lang w:val="pl-PL"/>
        </w:rPr>
      </w:pPr>
      <w:r w:rsidRPr="00515AFA">
        <w:rPr>
          <w:b/>
          <w:sz w:val="22"/>
          <w:szCs w:val="22"/>
          <w:lang w:val="pl-PL"/>
        </w:rPr>
        <w:t>§16</w:t>
      </w:r>
    </w:p>
    <w:p w14:paraId="47AFE08D"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41464BB4"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40D300FF"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9DA10D9"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3DC54959" w14:textId="77777777" w:rsidR="00F126C4" w:rsidRPr="00515AFA" w:rsidRDefault="00F126C4" w:rsidP="00F126C4">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549BA031" w14:textId="77777777" w:rsidR="00F126C4" w:rsidRPr="00515AFA" w:rsidRDefault="00F126C4" w:rsidP="00F126C4">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715D4EDD" w14:textId="77777777" w:rsidR="00F126C4" w:rsidRPr="00515AFA" w:rsidRDefault="00F126C4" w:rsidP="00F126C4">
      <w:pPr>
        <w:pStyle w:val="Tekstpodstawowy"/>
        <w:spacing w:line="240" w:lineRule="auto"/>
        <w:ind w:right="-47"/>
        <w:jc w:val="both"/>
        <w:rPr>
          <w:rFonts w:ascii="Times New Roman" w:hAnsi="Times New Roman"/>
          <w:sz w:val="22"/>
          <w:szCs w:val="22"/>
        </w:rPr>
      </w:pPr>
    </w:p>
    <w:p w14:paraId="23A77709" w14:textId="77777777" w:rsidR="00F126C4" w:rsidRPr="00515AFA" w:rsidRDefault="00F126C4" w:rsidP="00F126C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6A8E6CC2" w14:textId="77777777" w:rsidR="00F126C4" w:rsidRPr="00515AFA" w:rsidRDefault="00F126C4" w:rsidP="00F126C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74EF3C2B" w14:textId="77777777" w:rsidR="00F126C4" w:rsidRPr="00515AFA" w:rsidRDefault="00F126C4" w:rsidP="00F126C4">
      <w:pPr>
        <w:pStyle w:val="Tekstpodstawowy2"/>
        <w:spacing w:line="240" w:lineRule="auto"/>
        <w:ind w:right="-47"/>
        <w:rPr>
          <w:sz w:val="22"/>
          <w:szCs w:val="22"/>
        </w:rPr>
      </w:pPr>
    </w:p>
    <w:p w14:paraId="18E43AD4" w14:textId="77777777" w:rsidR="00F126C4" w:rsidRPr="00515AFA" w:rsidRDefault="00F126C4" w:rsidP="00F126C4">
      <w:pPr>
        <w:pStyle w:val="Tekstpodstawowy2"/>
        <w:spacing w:line="240" w:lineRule="auto"/>
        <w:ind w:right="-47"/>
        <w:rPr>
          <w:sz w:val="22"/>
          <w:szCs w:val="22"/>
        </w:rPr>
      </w:pPr>
    </w:p>
    <w:p w14:paraId="06B19E93" w14:textId="77777777" w:rsidR="00F126C4" w:rsidRPr="00515AFA" w:rsidRDefault="00F126C4" w:rsidP="00F126C4">
      <w:pPr>
        <w:pStyle w:val="Tekstpodstawowy2"/>
        <w:spacing w:line="240" w:lineRule="auto"/>
        <w:ind w:right="-47"/>
        <w:rPr>
          <w:b/>
          <w:sz w:val="22"/>
          <w:szCs w:val="22"/>
        </w:rPr>
      </w:pPr>
      <w:r w:rsidRPr="00515AFA">
        <w:rPr>
          <w:b/>
          <w:sz w:val="22"/>
          <w:szCs w:val="22"/>
        </w:rPr>
        <w:t xml:space="preserve">         Za Sprzedawcę                                                                  Za Kupującego</w:t>
      </w:r>
    </w:p>
    <w:p w14:paraId="671D32C9" w14:textId="77777777" w:rsidR="00F126C4" w:rsidRPr="00515AFA" w:rsidRDefault="00F126C4" w:rsidP="00F126C4">
      <w:pPr>
        <w:rPr>
          <w:sz w:val="22"/>
          <w:szCs w:val="22"/>
          <w:lang w:val="pl-PL"/>
        </w:rPr>
      </w:pPr>
    </w:p>
    <w:p w14:paraId="66322A80" w14:textId="77777777" w:rsidR="00F126C4" w:rsidRPr="00515AFA" w:rsidRDefault="00F126C4" w:rsidP="00F126C4">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2D955667" w14:textId="77777777" w:rsidR="00F126C4" w:rsidRPr="00515AFA" w:rsidRDefault="00F126C4" w:rsidP="00F126C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55208874" w14:textId="77777777" w:rsidR="00F126C4" w:rsidRPr="00515AFA" w:rsidRDefault="00F126C4" w:rsidP="00F126C4">
      <w:pPr>
        <w:pStyle w:val="Zwykytekst"/>
        <w:tabs>
          <w:tab w:val="left" w:pos="7050"/>
        </w:tabs>
        <w:rPr>
          <w:rFonts w:ascii="Times New Roman" w:hAnsi="Times New Roman" w:cs="Times New Roman"/>
          <w:i/>
          <w:iCs/>
          <w:sz w:val="22"/>
          <w:szCs w:val="22"/>
          <w:lang w:val="pl-PL"/>
        </w:rPr>
      </w:pPr>
    </w:p>
    <w:p w14:paraId="5C1FBE94" w14:textId="77777777" w:rsidR="00F126C4" w:rsidRPr="00515AFA" w:rsidRDefault="00F126C4" w:rsidP="00F126C4">
      <w:pPr>
        <w:pStyle w:val="Zwykytekst"/>
        <w:tabs>
          <w:tab w:val="left" w:pos="7050"/>
        </w:tabs>
        <w:rPr>
          <w:rFonts w:ascii="Times New Roman" w:hAnsi="Times New Roman" w:cs="Times New Roman"/>
          <w:i/>
          <w:iCs/>
          <w:sz w:val="22"/>
          <w:szCs w:val="22"/>
          <w:lang w:val="pl-PL"/>
        </w:rPr>
      </w:pPr>
    </w:p>
    <w:p w14:paraId="48DF17F2" w14:textId="77777777" w:rsidR="00F126C4" w:rsidRPr="00515AFA" w:rsidRDefault="00F126C4" w:rsidP="00F126C4">
      <w:pPr>
        <w:pStyle w:val="Zwykytekst"/>
        <w:tabs>
          <w:tab w:val="left" w:pos="7050"/>
        </w:tabs>
        <w:rPr>
          <w:rFonts w:ascii="Times New Roman" w:hAnsi="Times New Roman" w:cs="Times New Roman"/>
          <w:i/>
          <w:iCs/>
          <w:sz w:val="22"/>
          <w:szCs w:val="22"/>
          <w:lang w:val="pl-PL"/>
        </w:rPr>
      </w:pPr>
    </w:p>
    <w:p w14:paraId="31A67322" w14:textId="77777777" w:rsidR="00F126C4" w:rsidRPr="00515AFA" w:rsidRDefault="00F126C4" w:rsidP="00F126C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99BBF7C" w14:textId="77777777" w:rsidR="00F126C4" w:rsidRPr="00515AFA" w:rsidRDefault="00F126C4" w:rsidP="00F126C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70DD39C" w14:textId="77777777" w:rsidR="00F126C4" w:rsidRDefault="00F126C4" w:rsidP="00F126C4">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A25DDFB" w14:textId="77777777" w:rsidR="00A1274D" w:rsidRDefault="00A1274D" w:rsidP="00F126C4">
      <w:pPr>
        <w:widowControl w:val="0"/>
        <w:autoSpaceDE w:val="0"/>
        <w:autoSpaceDN w:val="0"/>
        <w:jc w:val="right"/>
        <w:textAlignment w:val="baseline"/>
        <w:rPr>
          <w:sz w:val="22"/>
          <w:szCs w:val="22"/>
          <w:lang w:val="pl-PL"/>
        </w:rPr>
      </w:pPr>
    </w:p>
    <w:p w14:paraId="53281A74" w14:textId="77777777" w:rsidR="00A1274D" w:rsidRDefault="00A1274D" w:rsidP="00F126C4">
      <w:pPr>
        <w:widowControl w:val="0"/>
        <w:autoSpaceDE w:val="0"/>
        <w:autoSpaceDN w:val="0"/>
        <w:jc w:val="right"/>
        <w:textAlignment w:val="baseline"/>
        <w:rPr>
          <w:sz w:val="22"/>
          <w:szCs w:val="22"/>
          <w:lang w:val="pl-PL"/>
        </w:rPr>
      </w:pPr>
    </w:p>
    <w:p w14:paraId="3F67534B" w14:textId="77777777" w:rsidR="00A1274D" w:rsidRDefault="00A1274D" w:rsidP="00F126C4">
      <w:pPr>
        <w:widowControl w:val="0"/>
        <w:autoSpaceDE w:val="0"/>
        <w:autoSpaceDN w:val="0"/>
        <w:jc w:val="right"/>
        <w:textAlignment w:val="baseline"/>
        <w:rPr>
          <w:sz w:val="22"/>
          <w:szCs w:val="22"/>
          <w:lang w:val="pl-PL"/>
        </w:rPr>
      </w:pPr>
    </w:p>
    <w:p w14:paraId="031A89BF" w14:textId="77777777" w:rsidR="00A1274D" w:rsidRDefault="00A1274D" w:rsidP="00F126C4">
      <w:pPr>
        <w:widowControl w:val="0"/>
        <w:autoSpaceDE w:val="0"/>
        <w:autoSpaceDN w:val="0"/>
        <w:jc w:val="right"/>
        <w:textAlignment w:val="baseline"/>
        <w:rPr>
          <w:sz w:val="22"/>
          <w:szCs w:val="22"/>
          <w:lang w:val="pl-PL"/>
        </w:rPr>
      </w:pPr>
    </w:p>
    <w:p w14:paraId="5990C85F" w14:textId="77777777" w:rsidR="00A1274D" w:rsidRDefault="00A1274D" w:rsidP="00F126C4">
      <w:pPr>
        <w:widowControl w:val="0"/>
        <w:autoSpaceDE w:val="0"/>
        <w:autoSpaceDN w:val="0"/>
        <w:jc w:val="right"/>
        <w:textAlignment w:val="baseline"/>
        <w:rPr>
          <w:sz w:val="22"/>
          <w:szCs w:val="22"/>
          <w:lang w:val="pl-PL"/>
        </w:rPr>
      </w:pPr>
    </w:p>
    <w:p w14:paraId="6A111744" w14:textId="77777777" w:rsidR="00A1274D" w:rsidRDefault="00A1274D" w:rsidP="00F126C4">
      <w:pPr>
        <w:widowControl w:val="0"/>
        <w:autoSpaceDE w:val="0"/>
        <w:autoSpaceDN w:val="0"/>
        <w:jc w:val="right"/>
        <w:textAlignment w:val="baseline"/>
        <w:rPr>
          <w:sz w:val="22"/>
          <w:szCs w:val="22"/>
          <w:lang w:val="pl-PL"/>
        </w:rPr>
      </w:pPr>
    </w:p>
    <w:p w14:paraId="7116C0FA" w14:textId="77777777" w:rsidR="00A1274D" w:rsidRDefault="00A1274D" w:rsidP="00F126C4">
      <w:pPr>
        <w:widowControl w:val="0"/>
        <w:autoSpaceDE w:val="0"/>
        <w:autoSpaceDN w:val="0"/>
        <w:jc w:val="right"/>
        <w:textAlignment w:val="baseline"/>
        <w:rPr>
          <w:sz w:val="22"/>
          <w:szCs w:val="22"/>
          <w:lang w:val="pl-PL"/>
        </w:rPr>
      </w:pPr>
    </w:p>
    <w:p w14:paraId="787BE029" w14:textId="2CB684F0" w:rsidR="00F126C4" w:rsidRPr="00515AFA" w:rsidRDefault="00F126C4" w:rsidP="00F126C4">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43537297" w14:textId="77777777" w:rsidR="00F126C4" w:rsidRPr="00515AFA" w:rsidRDefault="00F126C4" w:rsidP="00F126C4">
      <w:pPr>
        <w:widowControl w:val="0"/>
        <w:autoSpaceDE w:val="0"/>
        <w:autoSpaceDN w:val="0"/>
        <w:jc w:val="both"/>
        <w:textAlignment w:val="baseline"/>
        <w:rPr>
          <w:sz w:val="22"/>
          <w:szCs w:val="22"/>
          <w:lang w:val="pl-PL"/>
        </w:rPr>
      </w:pPr>
    </w:p>
    <w:p w14:paraId="735FE1B2" w14:textId="77777777" w:rsidR="00F126C4" w:rsidRPr="00515AFA" w:rsidRDefault="00F126C4" w:rsidP="00F126C4">
      <w:pPr>
        <w:widowControl w:val="0"/>
        <w:autoSpaceDE w:val="0"/>
        <w:autoSpaceDN w:val="0"/>
        <w:jc w:val="both"/>
        <w:textAlignment w:val="baseline"/>
        <w:rPr>
          <w:sz w:val="22"/>
          <w:szCs w:val="22"/>
          <w:lang w:val="pl-PL"/>
        </w:rPr>
      </w:pPr>
    </w:p>
    <w:p w14:paraId="40625782" w14:textId="77777777" w:rsidR="00F126C4" w:rsidRPr="00515AFA" w:rsidRDefault="00F126C4" w:rsidP="00F126C4">
      <w:pPr>
        <w:widowControl w:val="0"/>
        <w:autoSpaceDE w:val="0"/>
        <w:autoSpaceDN w:val="0"/>
        <w:jc w:val="both"/>
        <w:textAlignment w:val="baseline"/>
        <w:rPr>
          <w:sz w:val="22"/>
          <w:szCs w:val="22"/>
          <w:lang w:val="pl-PL"/>
        </w:rPr>
      </w:pPr>
      <w:r w:rsidRPr="00515AFA">
        <w:rPr>
          <w:sz w:val="22"/>
          <w:szCs w:val="22"/>
          <w:lang w:val="pl-PL"/>
        </w:rPr>
        <w:t>.....................................… </w:t>
      </w:r>
    </w:p>
    <w:p w14:paraId="17C3FB28" w14:textId="77777777" w:rsidR="00F126C4" w:rsidRPr="00515AFA" w:rsidRDefault="00F126C4" w:rsidP="00F126C4">
      <w:pPr>
        <w:widowControl w:val="0"/>
        <w:autoSpaceDE w:val="0"/>
        <w:autoSpaceDN w:val="0"/>
        <w:ind w:firstLine="555"/>
        <w:textAlignment w:val="baseline"/>
        <w:rPr>
          <w:sz w:val="22"/>
          <w:szCs w:val="22"/>
          <w:lang w:val="pl-PL"/>
        </w:rPr>
      </w:pPr>
      <w:r w:rsidRPr="00515AFA">
        <w:rPr>
          <w:sz w:val="22"/>
          <w:szCs w:val="22"/>
          <w:lang w:val="pl-PL"/>
        </w:rPr>
        <w:t>Nazwa Wykonawcy</w:t>
      </w:r>
    </w:p>
    <w:p w14:paraId="5486FAB5" w14:textId="77777777" w:rsidR="00F126C4" w:rsidRPr="00515AFA" w:rsidRDefault="00F126C4" w:rsidP="00F126C4">
      <w:pPr>
        <w:widowControl w:val="0"/>
        <w:autoSpaceDE w:val="0"/>
        <w:autoSpaceDN w:val="0"/>
        <w:textAlignment w:val="baseline"/>
        <w:rPr>
          <w:sz w:val="22"/>
          <w:szCs w:val="22"/>
          <w:lang w:val="pl-PL"/>
        </w:rPr>
      </w:pPr>
    </w:p>
    <w:p w14:paraId="594CCF0A" w14:textId="77777777" w:rsidR="00F126C4" w:rsidRPr="00515AFA" w:rsidRDefault="00F126C4" w:rsidP="00F126C4">
      <w:pPr>
        <w:widowControl w:val="0"/>
        <w:autoSpaceDE w:val="0"/>
        <w:autoSpaceDN w:val="0"/>
        <w:jc w:val="both"/>
        <w:textAlignment w:val="baseline"/>
        <w:rPr>
          <w:sz w:val="22"/>
          <w:szCs w:val="22"/>
          <w:lang w:val="pl-PL"/>
        </w:rPr>
      </w:pPr>
      <w:r w:rsidRPr="00515AFA">
        <w:rPr>
          <w:sz w:val="22"/>
          <w:szCs w:val="22"/>
          <w:lang w:val="pl-PL"/>
        </w:rPr>
        <w:t>.....................................…</w:t>
      </w:r>
    </w:p>
    <w:p w14:paraId="72AF91F0" w14:textId="77777777" w:rsidR="00F126C4" w:rsidRPr="00515AFA" w:rsidRDefault="00F126C4" w:rsidP="00F126C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547EA630" w14:textId="77777777" w:rsidR="00F126C4" w:rsidRPr="00515AFA" w:rsidRDefault="00F126C4" w:rsidP="00F126C4">
      <w:pPr>
        <w:widowControl w:val="0"/>
        <w:autoSpaceDE w:val="0"/>
        <w:autoSpaceDN w:val="0"/>
        <w:spacing w:before="90"/>
        <w:ind w:left="115" w:right="110"/>
        <w:jc w:val="both"/>
        <w:outlineLvl w:val="0"/>
        <w:rPr>
          <w:rFonts w:eastAsia="Verdana"/>
          <w:b/>
          <w:bCs/>
          <w:sz w:val="22"/>
          <w:szCs w:val="22"/>
          <w:lang w:val="pl-PL" w:eastAsia="en-US"/>
        </w:rPr>
      </w:pPr>
    </w:p>
    <w:p w14:paraId="19BA5EF9" w14:textId="77777777" w:rsidR="00F126C4" w:rsidRPr="00515AFA" w:rsidRDefault="00F126C4" w:rsidP="00F126C4">
      <w:pPr>
        <w:widowControl w:val="0"/>
        <w:autoSpaceDE w:val="0"/>
        <w:autoSpaceDN w:val="0"/>
        <w:spacing w:before="90"/>
        <w:ind w:right="110"/>
        <w:jc w:val="both"/>
        <w:outlineLvl w:val="0"/>
        <w:rPr>
          <w:rFonts w:eastAsia="Verdana"/>
          <w:b/>
          <w:bCs/>
          <w:sz w:val="22"/>
          <w:szCs w:val="22"/>
          <w:lang w:val="pl-PL" w:eastAsia="en-US"/>
        </w:rPr>
      </w:pPr>
    </w:p>
    <w:p w14:paraId="1DDA40A3" w14:textId="77777777" w:rsidR="00F126C4" w:rsidRPr="00515AFA" w:rsidRDefault="00F126C4" w:rsidP="00F126C4">
      <w:pPr>
        <w:widowControl w:val="0"/>
        <w:autoSpaceDE w:val="0"/>
        <w:autoSpaceDN w:val="0"/>
        <w:jc w:val="center"/>
        <w:textAlignment w:val="baseline"/>
        <w:rPr>
          <w:b/>
          <w:bCs/>
          <w:sz w:val="22"/>
          <w:szCs w:val="22"/>
          <w:lang w:val="pl-PL"/>
        </w:rPr>
      </w:pPr>
    </w:p>
    <w:p w14:paraId="58EE804F" w14:textId="77777777" w:rsidR="00F126C4" w:rsidRPr="00515AFA" w:rsidRDefault="00F126C4" w:rsidP="00F126C4">
      <w:pPr>
        <w:widowControl w:val="0"/>
        <w:autoSpaceDE w:val="0"/>
        <w:autoSpaceDN w:val="0"/>
        <w:jc w:val="center"/>
        <w:textAlignment w:val="baseline"/>
        <w:rPr>
          <w:b/>
          <w:bCs/>
          <w:sz w:val="22"/>
          <w:szCs w:val="22"/>
          <w:lang w:val="pl-PL"/>
        </w:rPr>
      </w:pPr>
    </w:p>
    <w:p w14:paraId="50BD4165" w14:textId="77777777" w:rsidR="00F126C4" w:rsidRPr="00515AFA" w:rsidRDefault="00F126C4" w:rsidP="00F126C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782B2B6" w14:textId="77777777" w:rsidR="00F126C4" w:rsidRPr="00515AFA" w:rsidRDefault="00F126C4" w:rsidP="00F126C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C0E9CA0" w14:textId="77777777" w:rsidR="00F126C4" w:rsidRPr="00515AFA" w:rsidRDefault="00F126C4" w:rsidP="00F126C4">
      <w:pPr>
        <w:widowControl w:val="0"/>
        <w:autoSpaceDE w:val="0"/>
        <w:autoSpaceDN w:val="0"/>
        <w:jc w:val="center"/>
        <w:textAlignment w:val="baseline"/>
        <w:rPr>
          <w:b/>
          <w:bCs/>
          <w:sz w:val="22"/>
          <w:szCs w:val="22"/>
          <w:lang w:val="pl-PL"/>
        </w:rPr>
      </w:pPr>
    </w:p>
    <w:p w14:paraId="179B7BEC" w14:textId="77777777" w:rsidR="00F126C4" w:rsidRPr="00515AFA" w:rsidRDefault="00F126C4" w:rsidP="00F126C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42EDBF63" w14:textId="77777777" w:rsidR="00F126C4" w:rsidRPr="00515AFA" w:rsidRDefault="00F126C4" w:rsidP="00F126C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5D40AB6" w14:textId="77777777" w:rsidR="00F126C4" w:rsidRPr="00515AFA" w:rsidRDefault="00F126C4" w:rsidP="00F126C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2ABC87A" w14:textId="77777777" w:rsidR="00F126C4" w:rsidRPr="00515AFA" w:rsidRDefault="00F126C4" w:rsidP="00F126C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336BA6D" w14:textId="77777777" w:rsidR="00F126C4" w:rsidRPr="00515AFA" w:rsidRDefault="00F126C4" w:rsidP="00F126C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559AB3B9" w14:textId="77777777" w:rsidR="00F126C4" w:rsidRPr="00515AFA" w:rsidRDefault="00F126C4" w:rsidP="00F126C4">
      <w:pPr>
        <w:spacing w:after="200" w:line="276" w:lineRule="auto"/>
        <w:ind w:left="780"/>
        <w:contextualSpacing/>
        <w:textAlignment w:val="baseline"/>
        <w:rPr>
          <w:sz w:val="22"/>
          <w:szCs w:val="22"/>
          <w:lang w:val="pl-PL"/>
        </w:rPr>
      </w:pPr>
    </w:p>
    <w:p w14:paraId="2AEDAF07" w14:textId="77777777" w:rsidR="00F126C4" w:rsidRPr="00515AFA" w:rsidRDefault="00F126C4" w:rsidP="00F126C4">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B606BD1" w14:textId="77777777" w:rsidR="00F126C4" w:rsidRPr="00515AFA" w:rsidRDefault="00F126C4" w:rsidP="00F126C4">
      <w:pPr>
        <w:widowControl w:val="0"/>
        <w:autoSpaceDE w:val="0"/>
        <w:autoSpaceDN w:val="0"/>
        <w:spacing w:before="90"/>
        <w:ind w:right="110"/>
        <w:jc w:val="both"/>
        <w:outlineLvl w:val="0"/>
        <w:rPr>
          <w:rFonts w:eastAsia="Verdana"/>
          <w:b/>
          <w:bCs/>
          <w:sz w:val="22"/>
          <w:szCs w:val="22"/>
          <w:lang w:val="pl-PL" w:eastAsia="en-US"/>
        </w:rPr>
      </w:pPr>
    </w:p>
    <w:p w14:paraId="3D152DAF" w14:textId="77777777" w:rsidR="00F126C4" w:rsidRPr="00515AFA" w:rsidRDefault="00F126C4" w:rsidP="00F126C4">
      <w:pPr>
        <w:widowControl w:val="0"/>
        <w:autoSpaceDE w:val="0"/>
        <w:autoSpaceDN w:val="0"/>
        <w:spacing w:before="90"/>
        <w:ind w:right="110"/>
        <w:jc w:val="both"/>
        <w:outlineLvl w:val="0"/>
        <w:rPr>
          <w:rFonts w:eastAsia="Verdana"/>
          <w:b/>
          <w:bCs/>
          <w:sz w:val="22"/>
          <w:szCs w:val="22"/>
          <w:lang w:val="pl-PL" w:eastAsia="en-US"/>
        </w:rPr>
      </w:pPr>
    </w:p>
    <w:p w14:paraId="708656AE" w14:textId="77777777" w:rsidR="00F126C4" w:rsidRPr="00515AFA" w:rsidRDefault="00F126C4" w:rsidP="00F126C4">
      <w:pPr>
        <w:widowControl w:val="0"/>
        <w:autoSpaceDE w:val="0"/>
        <w:autoSpaceDN w:val="0"/>
        <w:spacing w:before="90"/>
        <w:ind w:right="110"/>
        <w:jc w:val="both"/>
        <w:outlineLvl w:val="0"/>
        <w:rPr>
          <w:rFonts w:eastAsia="Verdana"/>
          <w:b/>
          <w:bCs/>
          <w:sz w:val="22"/>
          <w:szCs w:val="22"/>
          <w:lang w:val="pl-PL" w:eastAsia="en-US"/>
        </w:rPr>
      </w:pPr>
    </w:p>
    <w:p w14:paraId="6CB855AF" w14:textId="77777777" w:rsidR="00F126C4" w:rsidRPr="00515AFA" w:rsidRDefault="00F126C4" w:rsidP="00F126C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F126C4" w:rsidRPr="00B72755" w14:paraId="43C05E2D" w14:textId="77777777" w:rsidTr="005B17DF">
        <w:tc>
          <w:tcPr>
            <w:tcW w:w="4105" w:type="dxa"/>
            <w:hideMark/>
          </w:tcPr>
          <w:p w14:paraId="76BBF9CE" w14:textId="77777777" w:rsidR="00F126C4" w:rsidRPr="00515AFA" w:rsidRDefault="00F126C4" w:rsidP="005B17D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46B4EF2" w14:textId="77777777" w:rsidR="00F126C4" w:rsidRPr="00515AFA" w:rsidRDefault="00F126C4" w:rsidP="005B17D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5E9AA08" w14:textId="77777777" w:rsidR="00F126C4" w:rsidRPr="00515AFA" w:rsidRDefault="00F126C4" w:rsidP="00F126C4">
      <w:pPr>
        <w:spacing w:line="360" w:lineRule="auto"/>
        <w:jc w:val="both"/>
        <w:rPr>
          <w:rFonts w:eastAsia="Calibri"/>
          <w:color w:val="222A35"/>
          <w:sz w:val="22"/>
          <w:szCs w:val="22"/>
          <w:lang w:val="pl-PL" w:eastAsia="x-none"/>
        </w:rPr>
      </w:pPr>
    </w:p>
    <w:p w14:paraId="302CCBE6" w14:textId="77777777" w:rsidR="00F126C4" w:rsidRPr="002E3AF9" w:rsidRDefault="00F126C4" w:rsidP="00F126C4">
      <w:pPr>
        <w:rPr>
          <w:lang w:val="pl-PL"/>
        </w:rPr>
      </w:pPr>
    </w:p>
    <w:p w14:paraId="41970BF9" w14:textId="77777777" w:rsidR="00F126C4" w:rsidRPr="00107444" w:rsidRDefault="00F126C4" w:rsidP="00F126C4">
      <w:pPr>
        <w:rPr>
          <w:lang w:val="pl-PL"/>
        </w:rPr>
      </w:pPr>
    </w:p>
    <w:p w14:paraId="5AB32BFE" w14:textId="77777777" w:rsidR="00F126C4" w:rsidRPr="00233C0F" w:rsidRDefault="00F126C4" w:rsidP="00F126C4">
      <w:pPr>
        <w:rPr>
          <w:lang w:val="pl-PL"/>
        </w:rPr>
      </w:pPr>
    </w:p>
    <w:p w14:paraId="26AB95A1" w14:textId="77777777" w:rsidR="00F126C4" w:rsidRPr="00F76E64" w:rsidRDefault="00F126C4" w:rsidP="00F126C4">
      <w:pPr>
        <w:rPr>
          <w:lang w:val="pl-PL"/>
        </w:rPr>
      </w:pPr>
    </w:p>
    <w:p w14:paraId="1F97F99D" w14:textId="77777777" w:rsidR="00F126C4" w:rsidRPr="009169FF" w:rsidRDefault="00F126C4" w:rsidP="00F126C4">
      <w:pPr>
        <w:rPr>
          <w:lang w:val="pl-PL"/>
        </w:rPr>
      </w:pPr>
    </w:p>
    <w:p w14:paraId="244FB163" w14:textId="77777777" w:rsidR="00F126C4" w:rsidRPr="003D473D" w:rsidRDefault="00F126C4" w:rsidP="00F126C4">
      <w:pPr>
        <w:rPr>
          <w:lang w:val="pl-PL"/>
        </w:rPr>
      </w:pPr>
    </w:p>
    <w:p w14:paraId="2054E308" w14:textId="77777777" w:rsidR="00F126C4" w:rsidRPr="00DA432D" w:rsidRDefault="00F126C4" w:rsidP="00F126C4">
      <w:pPr>
        <w:rPr>
          <w:lang w:val="pl-PL"/>
        </w:rPr>
      </w:pPr>
    </w:p>
    <w:p w14:paraId="739668FE" w14:textId="77777777" w:rsidR="00F126C4" w:rsidRPr="00123EFC" w:rsidRDefault="00F126C4" w:rsidP="00F126C4">
      <w:pPr>
        <w:rPr>
          <w:lang w:val="pl-PL"/>
        </w:rPr>
      </w:pPr>
    </w:p>
    <w:p w14:paraId="1661EF18" w14:textId="77777777" w:rsidR="00496551" w:rsidRPr="00F126C4" w:rsidRDefault="00496551" w:rsidP="00F126C4">
      <w:pPr>
        <w:rPr>
          <w:lang w:val="pl-PL"/>
        </w:rPr>
      </w:pPr>
    </w:p>
    <w:sectPr w:rsidR="00496551" w:rsidRPr="00F126C4">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4BA4E" w14:textId="77777777" w:rsidR="0034402A" w:rsidRDefault="0034402A">
      <w:r>
        <w:separator/>
      </w:r>
    </w:p>
  </w:endnote>
  <w:endnote w:type="continuationSeparator" w:id="0">
    <w:p w14:paraId="26347AC9" w14:textId="77777777" w:rsidR="0034402A" w:rsidRDefault="00344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86F07" w14:textId="77777777" w:rsidR="00A1274D" w:rsidRDefault="00A1274D">
    <w:pPr>
      <w:pStyle w:val="Stopka"/>
      <w:jc w:val="right"/>
    </w:pPr>
    <w:r>
      <w:fldChar w:fldCharType="begin"/>
    </w:r>
    <w:r>
      <w:instrText>PAGE   \* MERGEFORMAT</w:instrText>
    </w:r>
    <w:r>
      <w:fldChar w:fldCharType="separate"/>
    </w:r>
    <w:r>
      <w:rPr>
        <w:lang w:val="pl-PL"/>
      </w:rPr>
      <w:t>2</w:t>
    </w:r>
    <w:r>
      <w:fldChar w:fldCharType="end"/>
    </w:r>
  </w:p>
  <w:p w14:paraId="46CA14D4" w14:textId="77777777" w:rsidR="00F2270F" w:rsidRDefault="00F227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180C3" w14:textId="77777777" w:rsidR="0034402A" w:rsidRDefault="0034402A">
      <w:r>
        <w:separator/>
      </w:r>
    </w:p>
  </w:footnote>
  <w:footnote w:type="continuationSeparator" w:id="0">
    <w:p w14:paraId="35DA8B47" w14:textId="77777777" w:rsidR="0034402A" w:rsidRDefault="0034402A">
      <w:r>
        <w:continuationSeparator/>
      </w:r>
    </w:p>
  </w:footnote>
  <w:footnote w:id="1">
    <w:p w14:paraId="6C46D63A" w14:textId="77777777" w:rsidR="00F126C4" w:rsidRDefault="00F126C4" w:rsidP="00F126C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49555F2" w14:textId="77777777" w:rsidR="00F126C4" w:rsidRDefault="00F126C4" w:rsidP="00F126C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00F0DE4" w14:textId="77777777" w:rsidR="00F126C4" w:rsidRDefault="00F126C4" w:rsidP="00F126C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C94A9BC" w14:textId="77777777" w:rsidR="00F126C4" w:rsidRDefault="00F126C4" w:rsidP="00F126C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E407D31" w14:textId="77777777" w:rsidR="00F126C4" w:rsidRDefault="00F126C4" w:rsidP="00F126C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0FB038" w14:textId="77777777" w:rsidR="00F126C4" w:rsidRDefault="00F126C4" w:rsidP="00F126C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3E83214" w14:textId="77777777" w:rsidR="00F126C4" w:rsidRDefault="00F126C4" w:rsidP="00F126C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DD60C05" w14:textId="77777777" w:rsidR="00F126C4" w:rsidRDefault="00F126C4" w:rsidP="00F126C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7980516" w14:textId="77777777" w:rsidR="00F126C4" w:rsidRDefault="00F126C4" w:rsidP="00F126C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E082510" w14:textId="77777777" w:rsidR="00F126C4" w:rsidRDefault="00F126C4" w:rsidP="00F126C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982AB42" w14:textId="77777777" w:rsidR="00F126C4" w:rsidRDefault="00F126C4" w:rsidP="00F126C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4F0D1A6" w14:textId="77777777" w:rsidR="00F126C4" w:rsidRDefault="00F126C4" w:rsidP="00F126C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5A7C2DF" w14:textId="77777777" w:rsidR="00F126C4" w:rsidRDefault="00F126C4" w:rsidP="00F126C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FEB9844" w14:textId="77777777" w:rsidR="00F126C4" w:rsidRDefault="00F126C4" w:rsidP="00F126C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C3D2578" w14:textId="77777777" w:rsidR="00F126C4" w:rsidRDefault="00F126C4" w:rsidP="00F126C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0D35259" w14:textId="77777777" w:rsidR="00F126C4" w:rsidRDefault="00F126C4" w:rsidP="00F126C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60AED6F" w14:textId="77777777" w:rsidR="00F126C4" w:rsidRDefault="00F126C4" w:rsidP="00F126C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C4391A4" w14:textId="77777777" w:rsidR="00F126C4" w:rsidRDefault="00F126C4" w:rsidP="00F126C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7372403" w14:textId="77777777" w:rsidR="00F126C4" w:rsidRDefault="00F126C4" w:rsidP="00F126C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96D3BFE" w14:textId="77777777" w:rsidR="00F126C4" w:rsidRDefault="00F126C4" w:rsidP="00F126C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EA33BE4" w14:textId="77777777" w:rsidR="00F126C4" w:rsidRDefault="00F126C4" w:rsidP="00F126C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73D71A6" w14:textId="77777777" w:rsidR="00F126C4" w:rsidRDefault="00F126C4" w:rsidP="00F126C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B3D9C49" w14:textId="77777777" w:rsidR="00F126C4" w:rsidRDefault="00F126C4" w:rsidP="00F126C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5A17216" w14:textId="77777777" w:rsidR="00F126C4" w:rsidRDefault="00F126C4" w:rsidP="00F126C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A2A077" w14:textId="77777777" w:rsidR="00F126C4" w:rsidRDefault="00F126C4" w:rsidP="00F126C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2F2D36A" w14:textId="77777777" w:rsidR="00F126C4" w:rsidRDefault="00F126C4" w:rsidP="00F126C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8A56FB5" w14:textId="77777777" w:rsidR="00F126C4" w:rsidRDefault="00F126C4" w:rsidP="00F126C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DBB69AB" w14:textId="77777777" w:rsidR="00F126C4" w:rsidRDefault="00F126C4" w:rsidP="00F126C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9D182B7" w14:textId="77777777" w:rsidR="00F126C4" w:rsidRDefault="00F126C4" w:rsidP="00F126C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59065CB" w14:textId="77777777" w:rsidR="00F126C4" w:rsidRDefault="00F126C4" w:rsidP="00F126C4">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13057446">
    <w:abstractNumId w:val="19"/>
  </w:num>
  <w:num w:numId="2" w16cid:durableId="197710590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1664543">
    <w:abstractNumId w:val="29"/>
  </w:num>
  <w:num w:numId="4" w16cid:durableId="994919639">
    <w:abstractNumId w:val="11"/>
  </w:num>
  <w:num w:numId="5" w16cid:durableId="648510337">
    <w:abstractNumId w:val="30"/>
  </w:num>
  <w:num w:numId="6" w16cid:durableId="1408191834">
    <w:abstractNumId w:val="32"/>
  </w:num>
  <w:num w:numId="7" w16cid:durableId="794300743">
    <w:abstractNumId w:val="35"/>
  </w:num>
  <w:num w:numId="8" w16cid:durableId="2105566391">
    <w:abstractNumId w:val="25"/>
  </w:num>
  <w:num w:numId="9" w16cid:durableId="341933642">
    <w:abstractNumId w:val="39"/>
  </w:num>
  <w:num w:numId="10" w16cid:durableId="806244486">
    <w:abstractNumId w:val="27"/>
  </w:num>
  <w:num w:numId="11" w16cid:durableId="1868060419">
    <w:abstractNumId w:val="6"/>
  </w:num>
  <w:num w:numId="12" w16cid:durableId="1344548922">
    <w:abstractNumId w:val="10"/>
  </w:num>
  <w:num w:numId="13" w16cid:durableId="1382829335">
    <w:abstractNumId w:val="14"/>
  </w:num>
  <w:num w:numId="14" w16cid:durableId="654380266">
    <w:abstractNumId w:val="40"/>
  </w:num>
  <w:num w:numId="15" w16cid:durableId="759252511">
    <w:abstractNumId w:val="13"/>
  </w:num>
  <w:num w:numId="16" w16cid:durableId="1269311703">
    <w:abstractNumId w:val="9"/>
  </w:num>
  <w:num w:numId="17" w16cid:durableId="132992388">
    <w:abstractNumId w:val="37"/>
  </w:num>
  <w:num w:numId="18" w16cid:durableId="2115854729">
    <w:abstractNumId w:val="28"/>
  </w:num>
  <w:num w:numId="19" w16cid:durableId="537592175">
    <w:abstractNumId w:val="23"/>
  </w:num>
  <w:num w:numId="20" w16cid:durableId="485440057">
    <w:abstractNumId w:val="26"/>
  </w:num>
  <w:num w:numId="21" w16cid:durableId="1765953364">
    <w:abstractNumId w:val="20"/>
  </w:num>
  <w:num w:numId="22" w16cid:durableId="2114934645">
    <w:abstractNumId w:val="0"/>
  </w:num>
  <w:num w:numId="23" w16cid:durableId="1721857512">
    <w:abstractNumId w:val="38"/>
  </w:num>
  <w:num w:numId="24" w16cid:durableId="196359982">
    <w:abstractNumId w:val="18"/>
  </w:num>
  <w:num w:numId="25" w16cid:durableId="252706835">
    <w:abstractNumId w:val="3"/>
  </w:num>
  <w:num w:numId="26" w16cid:durableId="81537316">
    <w:abstractNumId w:val="31"/>
  </w:num>
  <w:num w:numId="27" w16cid:durableId="2524751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585748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87151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75080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42607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68249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545745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042639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23934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786676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568320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44415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0717079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169377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574966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55476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759605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628420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98711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809511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985091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224352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4402A"/>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4402A"/>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43AE8"/>
    <w:rsid w:val="009561DA"/>
    <w:rsid w:val="0098432D"/>
    <w:rsid w:val="00997B0E"/>
    <w:rsid w:val="009A694A"/>
    <w:rsid w:val="009A7064"/>
    <w:rsid w:val="009F7ECA"/>
    <w:rsid w:val="00A1274D"/>
    <w:rsid w:val="00A57131"/>
    <w:rsid w:val="00A601F8"/>
    <w:rsid w:val="00A701A7"/>
    <w:rsid w:val="00A70EA7"/>
    <w:rsid w:val="00AA7F39"/>
    <w:rsid w:val="00AF7449"/>
    <w:rsid w:val="00B72755"/>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126C4"/>
    <w:rsid w:val="00F2270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D1C3"/>
  <w15:chartTrackingRefBased/>
  <w15:docId w15:val="{68E31E3E-8D66-4C66-A35E-392EE5A90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126C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1274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15</TotalTime>
  <Pages>9</Pages>
  <Words>3532</Words>
  <Characters>21195</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2025-03-11T11:05:00Z</cp:lastPrinted>
  <dcterms:created xsi:type="dcterms:W3CDTF">2025-03-11T10:49:00Z</dcterms:created>
  <dcterms:modified xsi:type="dcterms:W3CDTF">2025-03-11T11:06:00Z</dcterms:modified>
</cp:coreProperties>
</file>