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A24E0" w14:textId="77777777" w:rsidR="00C35DC7" w:rsidRPr="002A16E2" w:rsidRDefault="00C35DC7" w:rsidP="00C35DC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07459BD7" w14:textId="77777777" w:rsidR="00C35DC7" w:rsidRPr="002A16E2" w:rsidRDefault="00C35DC7" w:rsidP="00C35DC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14784154" w14:textId="77777777" w:rsidR="00C35DC7" w:rsidRPr="002A16E2" w:rsidRDefault="00C35DC7" w:rsidP="00C35DC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46EEC29" w14:textId="77777777" w:rsidR="00C35DC7" w:rsidRPr="002A16E2" w:rsidRDefault="00C35DC7" w:rsidP="00C35DC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0E66C706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7EDFAC3" w14:textId="77777777" w:rsidR="00C35DC7" w:rsidRPr="00FA50AF" w:rsidRDefault="00C35DC7" w:rsidP="00C35DC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1FB9CC8E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35E92287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BDE5EB2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2CE3C1B6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388B1DF0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4C084A37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75140B80" w14:textId="77777777" w:rsidR="00C35DC7" w:rsidRPr="002A16E2" w:rsidRDefault="00C35DC7" w:rsidP="00C35DC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1D0A2071" w14:textId="77777777" w:rsidR="00C35DC7" w:rsidRPr="002A16E2" w:rsidRDefault="00C35DC7" w:rsidP="00C35DC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288B5B1B" w14:textId="77777777" w:rsidR="00C35DC7" w:rsidRPr="002A16E2" w:rsidRDefault="00C35DC7" w:rsidP="00C35D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0532DC4D" w14:textId="77777777" w:rsidR="00C35DC7" w:rsidRPr="002A16E2" w:rsidRDefault="00C35DC7" w:rsidP="00C35D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B3A2003" w14:textId="77777777" w:rsidR="00C35DC7" w:rsidRPr="002A16E2" w:rsidRDefault="00C35DC7" w:rsidP="00C35D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FEAC2BE" w14:textId="77777777" w:rsidR="00C35DC7" w:rsidRPr="002A16E2" w:rsidRDefault="00C35DC7" w:rsidP="00C35DC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7C3DE0F1" w14:textId="77777777" w:rsidR="00C35DC7" w:rsidRPr="002A16E2" w:rsidRDefault="00C35DC7" w:rsidP="00C35DC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6CEB694C" w14:textId="77777777" w:rsidR="00C35DC7" w:rsidRPr="002A16E2" w:rsidRDefault="00C35DC7" w:rsidP="00C35DC7">
      <w:pPr>
        <w:ind w:firstLine="3969"/>
        <w:rPr>
          <w:b/>
          <w:sz w:val="22"/>
          <w:szCs w:val="22"/>
        </w:rPr>
      </w:pPr>
    </w:p>
    <w:p w14:paraId="1E336A3E" w14:textId="6D85D973" w:rsidR="00C35DC7" w:rsidRDefault="00C35DC7" w:rsidP="00C35DC7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AD124B" w:rsidRPr="00AD124B">
        <w:rPr>
          <w:b/>
          <w:sz w:val="22"/>
          <w:szCs w:val="22"/>
        </w:rPr>
        <w:t xml:space="preserve">Dostawa urządzenia laboratoryjnego do </w:t>
      </w:r>
      <w:proofErr w:type="spellStart"/>
      <w:r w:rsidR="00AD124B" w:rsidRPr="00AD124B">
        <w:rPr>
          <w:b/>
          <w:sz w:val="22"/>
          <w:szCs w:val="22"/>
        </w:rPr>
        <w:t>elektroprz</w:t>
      </w:r>
      <w:r w:rsidR="00AD124B">
        <w:rPr>
          <w:b/>
          <w:sz w:val="22"/>
          <w:szCs w:val="22"/>
        </w:rPr>
        <w:t>ę</w:t>
      </w:r>
      <w:r w:rsidR="00AD124B" w:rsidRPr="00AD124B">
        <w:rPr>
          <w:b/>
          <w:sz w:val="22"/>
          <w:szCs w:val="22"/>
        </w:rPr>
        <w:t>dzenia</w:t>
      </w:r>
      <w:proofErr w:type="spellEnd"/>
      <w:r w:rsidR="00AD124B" w:rsidRPr="00AD124B">
        <w:rPr>
          <w:b/>
          <w:sz w:val="22"/>
          <w:szCs w:val="22"/>
        </w:rPr>
        <w:t xml:space="preserve"> do projektowania i produkcji nanowłókien i struktur typu </w:t>
      </w:r>
      <w:proofErr w:type="spellStart"/>
      <w:r w:rsidR="00AD124B" w:rsidRPr="00AD124B">
        <w:rPr>
          <w:b/>
          <w:sz w:val="22"/>
          <w:szCs w:val="22"/>
        </w:rPr>
        <w:t>Core</w:t>
      </w:r>
      <w:proofErr w:type="spellEnd"/>
      <w:r w:rsidR="00AD124B" w:rsidRPr="00AD124B">
        <w:rPr>
          <w:b/>
          <w:sz w:val="22"/>
          <w:szCs w:val="22"/>
        </w:rPr>
        <w:t xml:space="preserve">-Shell na potrzeby </w:t>
      </w:r>
      <w:proofErr w:type="spellStart"/>
      <w:r w:rsidR="00AD124B" w:rsidRPr="00AD124B">
        <w:rPr>
          <w:b/>
          <w:sz w:val="22"/>
          <w:szCs w:val="22"/>
        </w:rPr>
        <w:t>WFiIS</w:t>
      </w:r>
      <w:proofErr w:type="spellEnd"/>
      <w:r>
        <w:rPr>
          <w:b/>
          <w:sz w:val="22"/>
          <w:szCs w:val="22"/>
        </w:rPr>
        <w:t xml:space="preserve">, </w:t>
      </w:r>
      <w:r>
        <w:rPr>
          <w:bCs/>
          <w:sz w:val="22"/>
          <w:szCs w:val="22"/>
        </w:rPr>
        <w:t>nr sprawy</w:t>
      </w:r>
      <w:r>
        <w:rPr>
          <w:b/>
          <w:sz w:val="22"/>
          <w:szCs w:val="22"/>
        </w:rPr>
        <w:t xml:space="preserve">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AD124B">
        <w:rPr>
          <w:b/>
          <w:sz w:val="22"/>
          <w:szCs w:val="22"/>
        </w:rPr>
        <w:t>133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 w:rsidR="00AD124B">
        <w:rPr>
          <w:b/>
          <w:sz w:val="22"/>
          <w:szCs w:val="22"/>
        </w:rPr>
        <w:t>5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warunków zamówienia.</w:t>
      </w:r>
    </w:p>
    <w:p w14:paraId="357F9A13" w14:textId="77777777" w:rsidR="00C35DC7" w:rsidRDefault="00C35DC7" w:rsidP="00C35DC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B46A4AA" w14:textId="77777777" w:rsidR="00C35DC7" w:rsidRPr="00483084" w:rsidRDefault="00C35DC7" w:rsidP="00C35D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netto:   .........................................................................PLN</w:t>
      </w:r>
    </w:p>
    <w:p w14:paraId="6027FED3" w14:textId="77777777" w:rsidR="00C35DC7" w:rsidRPr="00483084" w:rsidRDefault="00C35DC7" w:rsidP="00C35DC7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967C23C" w14:textId="77777777" w:rsidR="00C35DC7" w:rsidRPr="00483084" w:rsidRDefault="00C35DC7" w:rsidP="00C35DC7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483084">
        <w:rPr>
          <w:b/>
          <w:sz w:val="22"/>
          <w:szCs w:val="22"/>
        </w:rPr>
        <w:t>Cena brutto: .........................................................................PLN</w:t>
      </w:r>
    </w:p>
    <w:p w14:paraId="1C9372FB" w14:textId="77777777" w:rsidR="00C35DC7" w:rsidRPr="00483084" w:rsidRDefault="00C35DC7" w:rsidP="00C35DC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FAED256" w14:textId="77777777" w:rsidR="00C35DC7" w:rsidRPr="00483084" w:rsidRDefault="00C35DC7" w:rsidP="00C35DC7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48308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0C80E33" w14:textId="77777777" w:rsidR="00C35DC7" w:rsidRPr="00483084" w:rsidRDefault="00C35DC7" w:rsidP="00C35DC7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5D59604" w14:textId="77777777" w:rsidR="00C35DC7" w:rsidRPr="00483084" w:rsidRDefault="00C35DC7" w:rsidP="00C35DC7">
      <w:pPr>
        <w:pStyle w:val="Tekstpodstawowy"/>
        <w:rPr>
          <w:sz w:val="22"/>
          <w:szCs w:val="22"/>
        </w:rPr>
      </w:pPr>
      <w:r w:rsidRPr="00483084">
        <w:rPr>
          <w:sz w:val="22"/>
          <w:szCs w:val="22"/>
        </w:rPr>
        <w:t>Powyższa cena podatek VAT w wysokości 23 % tj.…………………….PLN</w:t>
      </w:r>
    </w:p>
    <w:p w14:paraId="0DE8E8FA" w14:textId="5A39BF0F" w:rsidR="00C35DC7" w:rsidRPr="00483084" w:rsidRDefault="00C35DC7" w:rsidP="00014B89">
      <w:pPr>
        <w:pStyle w:val="Tekstpodstawowy"/>
        <w:spacing w:line="240" w:lineRule="auto"/>
        <w:rPr>
          <w:sz w:val="22"/>
          <w:szCs w:val="22"/>
        </w:rPr>
      </w:pPr>
      <w:r w:rsidRPr="00483084">
        <w:rPr>
          <w:sz w:val="22"/>
          <w:szCs w:val="22"/>
        </w:rPr>
        <w:t xml:space="preserve">Producent/model zaoferowanego </w:t>
      </w:r>
      <w:r w:rsidR="00014B89">
        <w:rPr>
          <w:sz w:val="22"/>
          <w:szCs w:val="22"/>
        </w:rPr>
        <w:t>urządzenia</w:t>
      </w:r>
      <w:r w:rsidRPr="00483084">
        <w:rPr>
          <w:sz w:val="22"/>
          <w:szCs w:val="22"/>
        </w:rPr>
        <w:t xml:space="preserve"> </w:t>
      </w:r>
      <w:r w:rsidRPr="00483084">
        <w:rPr>
          <w:b w:val="0"/>
          <w:sz w:val="22"/>
          <w:szCs w:val="22"/>
        </w:rPr>
        <w:t>…………………………………………..</w:t>
      </w:r>
    </w:p>
    <w:p w14:paraId="3F761358" w14:textId="2EAEC5CD" w:rsidR="00AD124B" w:rsidRPr="002B12D9" w:rsidRDefault="00014B89" w:rsidP="00014B89">
      <w:pPr>
        <w:rPr>
          <w:b/>
          <w:bCs/>
          <w:sz w:val="22"/>
          <w:szCs w:val="22"/>
        </w:rPr>
      </w:pPr>
      <w:r w:rsidRPr="002B12D9">
        <w:rPr>
          <w:b/>
          <w:bCs/>
          <w:sz w:val="22"/>
          <w:szCs w:val="22"/>
          <w:u w:val="single"/>
        </w:rPr>
        <w:t>Różnica spadku napięcia na obu zasilaczach</w:t>
      </w:r>
      <w:r w:rsidR="002B12D9">
        <w:rPr>
          <w:b/>
          <w:bCs/>
          <w:sz w:val="22"/>
          <w:szCs w:val="22"/>
        </w:rPr>
        <w:t xml:space="preserve"> (przy zaoferowanych, </w:t>
      </w:r>
      <w:r w:rsidR="002B12D9" w:rsidRPr="002B12D9">
        <w:rPr>
          <w:b/>
          <w:bCs/>
          <w:sz w:val="22"/>
          <w:szCs w:val="22"/>
        </w:rPr>
        <w:t>jedn</w:t>
      </w:r>
      <w:r w:rsidR="002B12D9">
        <w:rPr>
          <w:b/>
          <w:bCs/>
          <w:sz w:val="22"/>
          <w:szCs w:val="22"/>
        </w:rPr>
        <w:t>ym</w:t>
      </w:r>
      <w:r w:rsidR="002B12D9" w:rsidRPr="002B12D9">
        <w:rPr>
          <w:b/>
          <w:bCs/>
          <w:sz w:val="22"/>
          <w:szCs w:val="22"/>
        </w:rPr>
        <w:t xml:space="preserve"> zasilacz</w:t>
      </w:r>
      <w:r w:rsidR="002B12D9">
        <w:rPr>
          <w:b/>
          <w:bCs/>
          <w:sz w:val="22"/>
          <w:szCs w:val="22"/>
        </w:rPr>
        <w:t>u</w:t>
      </w:r>
      <w:r w:rsidR="002B12D9" w:rsidRPr="002B12D9">
        <w:rPr>
          <w:b/>
          <w:bCs/>
          <w:sz w:val="22"/>
          <w:szCs w:val="22"/>
        </w:rPr>
        <w:t xml:space="preserve"> o polaryzacji dodatniej osiągający</w:t>
      </w:r>
      <w:r w:rsidR="002B12D9">
        <w:rPr>
          <w:b/>
          <w:bCs/>
          <w:sz w:val="22"/>
          <w:szCs w:val="22"/>
        </w:rPr>
        <w:t>m</w:t>
      </w:r>
      <w:r w:rsidR="002B12D9" w:rsidRPr="002B12D9">
        <w:rPr>
          <w:b/>
          <w:bCs/>
          <w:sz w:val="22"/>
          <w:szCs w:val="22"/>
        </w:rPr>
        <w:t xml:space="preserve"> co najmniej .......  </w:t>
      </w:r>
      <w:proofErr w:type="spellStart"/>
      <w:r w:rsidR="002B12D9" w:rsidRPr="002B12D9">
        <w:rPr>
          <w:b/>
          <w:bCs/>
          <w:sz w:val="22"/>
          <w:szCs w:val="22"/>
        </w:rPr>
        <w:t>kV</w:t>
      </w:r>
      <w:proofErr w:type="spellEnd"/>
      <w:r w:rsidR="002B12D9">
        <w:rPr>
          <w:b/>
          <w:bCs/>
          <w:sz w:val="22"/>
          <w:szCs w:val="22"/>
        </w:rPr>
        <w:t xml:space="preserve"> oraz </w:t>
      </w:r>
      <w:r w:rsidR="002B12D9" w:rsidRPr="002B12D9">
        <w:rPr>
          <w:b/>
          <w:bCs/>
          <w:sz w:val="22"/>
          <w:szCs w:val="22"/>
        </w:rPr>
        <w:t>jedn</w:t>
      </w:r>
      <w:r w:rsidR="002B12D9">
        <w:rPr>
          <w:b/>
          <w:bCs/>
          <w:sz w:val="22"/>
          <w:szCs w:val="22"/>
        </w:rPr>
        <w:t>ym</w:t>
      </w:r>
      <w:r w:rsidR="002B12D9" w:rsidRPr="002B12D9">
        <w:rPr>
          <w:b/>
          <w:bCs/>
          <w:sz w:val="22"/>
          <w:szCs w:val="22"/>
        </w:rPr>
        <w:t xml:space="preserve"> zasilacz</w:t>
      </w:r>
      <w:r w:rsidR="002B12D9">
        <w:rPr>
          <w:b/>
          <w:bCs/>
          <w:sz w:val="22"/>
          <w:szCs w:val="22"/>
        </w:rPr>
        <w:t>u</w:t>
      </w:r>
      <w:r w:rsidR="002B12D9" w:rsidRPr="002B12D9">
        <w:rPr>
          <w:b/>
          <w:bCs/>
          <w:sz w:val="22"/>
          <w:szCs w:val="22"/>
        </w:rPr>
        <w:t xml:space="preserve"> o polaryzacji ujemnej osiągający</w:t>
      </w:r>
      <w:r w:rsidR="002B12D9">
        <w:rPr>
          <w:b/>
          <w:bCs/>
          <w:sz w:val="22"/>
          <w:szCs w:val="22"/>
        </w:rPr>
        <w:t>m</w:t>
      </w:r>
      <w:r w:rsidR="002B12D9" w:rsidRPr="002B12D9">
        <w:rPr>
          <w:b/>
          <w:bCs/>
          <w:sz w:val="22"/>
          <w:szCs w:val="22"/>
        </w:rPr>
        <w:t xml:space="preserve"> co najmniej .......  </w:t>
      </w:r>
      <w:proofErr w:type="spellStart"/>
      <w:r w:rsidR="002B12D9" w:rsidRPr="002B12D9">
        <w:rPr>
          <w:b/>
          <w:bCs/>
          <w:sz w:val="22"/>
          <w:szCs w:val="22"/>
        </w:rPr>
        <w:t>kV</w:t>
      </w:r>
      <w:proofErr w:type="spellEnd"/>
      <w:r w:rsidR="002B12D9">
        <w:rPr>
          <w:b/>
          <w:bCs/>
          <w:sz w:val="22"/>
          <w:szCs w:val="22"/>
        </w:rPr>
        <w:t>)</w:t>
      </w:r>
      <w:r w:rsidR="00AD124B" w:rsidRPr="009A0103">
        <w:rPr>
          <w:b/>
          <w:bCs/>
        </w:rPr>
        <w:t>:</w:t>
      </w:r>
      <w:r w:rsidR="00AD124B">
        <w:t xml:space="preserve"> ………………… </w:t>
      </w:r>
      <w:r w:rsidRPr="00D77843">
        <w:rPr>
          <w:b/>
          <w:sz w:val="20"/>
          <w:szCs w:val="20"/>
        </w:rPr>
        <w:t>V</w:t>
      </w:r>
      <w:r w:rsidR="00AD124B">
        <w:t xml:space="preserve"> </w:t>
      </w:r>
      <w:r w:rsidR="00AD124B" w:rsidRPr="00F47191">
        <w:rPr>
          <w:sz w:val="22"/>
          <w:szCs w:val="22"/>
          <w:highlight w:val="yellow"/>
        </w:rPr>
        <w:t>(</w:t>
      </w:r>
      <w:r w:rsidR="00AD124B" w:rsidRPr="00F47191">
        <w:rPr>
          <w:i/>
          <w:sz w:val="22"/>
          <w:szCs w:val="22"/>
          <w:highlight w:val="yellow"/>
        </w:rPr>
        <w:t xml:space="preserve">kryterium </w:t>
      </w:r>
      <w:r w:rsidR="00AD124B" w:rsidRPr="002A16E2">
        <w:rPr>
          <w:i/>
          <w:sz w:val="22"/>
          <w:szCs w:val="22"/>
          <w:highlight w:val="yellow"/>
        </w:rPr>
        <w:t>oceny ofert</w:t>
      </w:r>
      <w:r w:rsidR="00AD124B">
        <w:rPr>
          <w:i/>
          <w:sz w:val="22"/>
          <w:szCs w:val="22"/>
          <w:highlight w:val="yellow"/>
        </w:rPr>
        <w:t>, należy uzupełnić</w:t>
      </w:r>
      <w:r w:rsidR="002B12D9">
        <w:rPr>
          <w:i/>
          <w:sz w:val="22"/>
          <w:szCs w:val="22"/>
          <w:highlight w:val="yellow"/>
        </w:rPr>
        <w:t xml:space="preserve"> wszystkie wykropkowane  pola</w:t>
      </w:r>
      <w:r w:rsidR="00AD124B" w:rsidRPr="002A16E2">
        <w:rPr>
          <w:i/>
          <w:sz w:val="22"/>
          <w:szCs w:val="22"/>
          <w:highlight w:val="yellow"/>
        </w:rPr>
        <w:t>)</w:t>
      </w:r>
    </w:p>
    <w:p w14:paraId="694B75E5" w14:textId="0231D29C" w:rsidR="00C35DC7" w:rsidRPr="002A16E2" w:rsidRDefault="00C35DC7" w:rsidP="00014B89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………………..dni </w:t>
      </w:r>
      <w:r w:rsidRPr="002A16E2">
        <w:rPr>
          <w:b/>
          <w:bCs/>
          <w:sz w:val="22"/>
          <w:szCs w:val="22"/>
        </w:rPr>
        <w:t xml:space="preserve"> od daty </w:t>
      </w:r>
      <w:r>
        <w:rPr>
          <w:b/>
          <w:bCs/>
          <w:sz w:val="22"/>
          <w:szCs w:val="22"/>
        </w:rPr>
        <w:t xml:space="preserve">podpisania umowy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</w:t>
      </w:r>
      <w:r w:rsidR="00D910C9">
        <w:rPr>
          <w:i/>
          <w:sz w:val="22"/>
          <w:szCs w:val="22"/>
          <w:highlight w:val="yellow"/>
        </w:rPr>
        <w:t>,</w:t>
      </w:r>
      <w:r w:rsidR="00D910C9" w:rsidRPr="00D910C9">
        <w:rPr>
          <w:i/>
          <w:sz w:val="22"/>
          <w:szCs w:val="22"/>
          <w:highlight w:val="yellow"/>
        </w:rPr>
        <w:t xml:space="preserve"> </w:t>
      </w:r>
      <w:r w:rsidR="00D910C9">
        <w:rPr>
          <w:i/>
          <w:sz w:val="22"/>
          <w:szCs w:val="22"/>
          <w:highlight w:val="yellow"/>
        </w:rPr>
        <w:t>należy uzupełnić</w:t>
      </w:r>
      <w:r w:rsidRPr="002A16E2">
        <w:rPr>
          <w:i/>
          <w:sz w:val="22"/>
          <w:szCs w:val="22"/>
          <w:highlight w:val="yellow"/>
        </w:rPr>
        <w:t>)</w:t>
      </w:r>
    </w:p>
    <w:p w14:paraId="0EF6C390" w14:textId="77777777" w:rsidR="00C35DC7" w:rsidRPr="002A16E2" w:rsidRDefault="00C35DC7" w:rsidP="00C35DC7">
      <w:pPr>
        <w:widowControl w:val="0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12 miesięcy</w:t>
      </w:r>
    </w:p>
    <w:p w14:paraId="2BB917F9" w14:textId="77777777" w:rsidR="00C35DC7" w:rsidRPr="002A16E2" w:rsidRDefault="00C35DC7" w:rsidP="00C35DC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76D968D2" w14:textId="77777777" w:rsidR="00C35DC7" w:rsidRDefault="00C35DC7" w:rsidP="00C35DC7">
      <w:pPr>
        <w:tabs>
          <w:tab w:val="left" w:pos="426"/>
        </w:tabs>
        <w:spacing w:after="120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D97376E" w14:textId="77777777" w:rsidR="00C35DC7" w:rsidRDefault="00C35DC7" w:rsidP="00C35DC7">
      <w:pPr>
        <w:tabs>
          <w:tab w:val="left" w:pos="426"/>
        </w:tabs>
        <w:spacing w:after="120"/>
        <w:jc w:val="both"/>
        <w:rPr>
          <w:sz w:val="22"/>
          <w:szCs w:val="22"/>
        </w:rPr>
      </w:pPr>
    </w:p>
    <w:p w14:paraId="7D36233D" w14:textId="77777777" w:rsidR="00C35DC7" w:rsidRDefault="00C35DC7" w:rsidP="00C35DC7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14:paraId="20F2E8C7" w14:textId="77777777" w:rsidR="00C35DC7" w:rsidRDefault="00C35DC7" w:rsidP="00C35DC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do upływu terminu wskazane w SWZ.</w:t>
      </w:r>
    </w:p>
    <w:p w14:paraId="21D8D976" w14:textId="77777777" w:rsidR="00C35DC7" w:rsidRDefault="00C35DC7" w:rsidP="00C35D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Istotnych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171B3C11" w14:textId="77777777" w:rsidR="00C35DC7" w:rsidRDefault="00C35DC7" w:rsidP="00C35DC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Oświadczamy, iż </w:t>
      </w:r>
      <w:r>
        <w:rPr>
          <w:bCs/>
          <w:sz w:val="22"/>
          <w:szCs w:val="22"/>
        </w:rPr>
        <w:t>usługa gwarancyjna świadczona będzie przez producenta lub autoryzowanego  partnera serwisowego producenta, tj. …………………………………….(</w:t>
      </w:r>
      <w:r w:rsidRPr="00682427">
        <w:rPr>
          <w:bCs/>
          <w:i/>
          <w:iCs/>
          <w:sz w:val="22"/>
          <w:szCs w:val="22"/>
        </w:rPr>
        <w:t>należy uzupełnić, jeśli dotyczy)</w:t>
      </w:r>
    </w:p>
    <w:p w14:paraId="0ADC147F" w14:textId="77777777" w:rsidR="00C35DC7" w:rsidRDefault="00C35DC7" w:rsidP="00C35D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80B0815" w14:textId="77777777" w:rsidR="00C35DC7" w:rsidRDefault="00C35DC7" w:rsidP="00C35D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41CD19" w14:textId="77777777" w:rsidR="00C35DC7" w:rsidRDefault="00C35DC7" w:rsidP="00C35DC7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65E5C9" w14:textId="77777777" w:rsidR="00C35DC7" w:rsidRDefault="00C35DC7" w:rsidP="00C35D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35DC7" w14:paraId="6D23EC98" w14:textId="77777777" w:rsidTr="000A02F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52D4895" w14:textId="77777777" w:rsidR="00C35DC7" w:rsidRDefault="00C35DC7" w:rsidP="000A02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463992" w14:textId="77777777" w:rsidR="00C35DC7" w:rsidRDefault="00C35DC7" w:rsidP="000A02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21B6DC7" w14:textId="77777777" w:rsidR="00C35DC7" w:rsidRDefault="00C35DC7" w:rsidP="000A02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F6008" w14:textId="77777777" w:rsidR="00C35DC7" w:rsidRDefault="00C35DC7" w:rsidP="000A02F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35DC7" w14:paraId="0107C0E6" w14:textId="77777777" w:rsidTr="000A02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86D52" w14:textId="77777777" w:rsidR="00C35DC7" w:rsidRDefault="00C35DC7" w:rsidP="000A02FB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69E10" w14:textId="77777777" w:rsidR="00C35DC7" w:rsidRDefault="00C35DC7" w:rsidP="000A02F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AA72EE" w14:textId="77777777" w:rsidR="00C35DC7" w:rsidRDefault="00C35DC7" w:rsidP="000A02F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  <w:tr w:rsidR="00C35DC7" w14:paraId="21CA4110" w14:textId="77777777" w:rsidTr="000A02F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FE005" w14:textId="77777777" w:rsidR="00C35DC7" w:rsidRDefault="00C35DC7" w:rsidP="000A02FB">
            <w:pPr>
              <w:autoSpaceDE w:val="0"/>
              <w:autoSpaceDN w:val="0"/>
              <w:adjustRightInd w:val="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C1D697" w14:textId="77777777" w:rsidR="00C35DC7" w:rsidRDefault="00C35DC7" w:rsidP="000A02F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23BBB" w14:textId="77777777" w:rsidR="00C35DC7" w:rsidRDefault="00C35DC7" w:rsidP="000A02FB">
            <w:pPr>
              <w:autoSpaceDE w:val="0"/>
              <w:autoSpaceDN w:val="0"/>
              <w:adjustRightInd w:val="0"/>
              <w:rPr>
                <w:sz w:val="18"/>
                <w:szCs w:val="22"/>
              </w:rPr>
            </w:pPr>
          </w:p>
        </w:tc>
      </w:tr>
    </w:tbl>
    <w:p w14:paraId="672ECB44" w14:textId="77777777" w:rsidR="00C35DC7" w:rsidRDefault="00C35DC7" w:rsidP="00C35D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0938E259" w14:textId="77777777" w:rsidR="00C35DC7" w:rsidRDefault="00C35DC7" w:rsidP="00C35DC7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6650205C" w14:textId="77777777" w:rsidR="00C35DC7" w:rsidRDefault="00C35DC7" w:rsidP="00C35DC7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14:paraId="2AF653D2" w14:textId="77777777" w:rsidR="00C35DC7" w:rsidRDefault="00C35DC7" w:rsidP="00C35DC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46FA766E" w14:textId="77777777" w:rsidR="00C35DC7" w:rsidRDefault="00C35DC7" w:rsidP="00C35DC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119E3D52" w14:textId="77777777" w:rsidR="00C35DC7" w:rsidRDefault="00C35DC7" w:rsidP="00C35DC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7EA320B7" w14:textId="77777777" w:rsidR="00C35DC7" w:rsidRDefault="00C35DC7" w:rsidP="00C35DC7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14:paraId="532B19F2" w14:textId="77777777" w:rsidR="00C35DC7" w:rsidRDefault="00C35DC7" w:rsidP="00C35D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378F305B" w14:textId="77777777" w:rsidR="00C35DC7" w:rsidRDefault="00C35DC7" w:rsidP="00C35DC7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B3EEBED" w14:textId="77777777" w:rsidR="00C35DC7" w:rsidRDefault="00C35DC7" w:rsidP="00C35DC7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07EDA6E9" w14:textId="77777777" w:rsidR="00C35DC7" w:rsidRDefault="00C35DC7" w:rsidP="00C35DC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328FAE2" w14:textId="77777777" w:rsidR="00C35DC7" w:rsidRDefault="00C35DC7" w:rsidP="00C35DC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162D7976" w14:textId="77777777" w:rsidR="00C35DC7" w:rsidRDefault="00C35DC7" w:rsidP="00C35DC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699950AC" w14:textId="77777777" w:rsidR="00C35DC7" w:rsidRDefault="00C35DC7" w:rsidP="00C35DC7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9B8C827" w14:textId="77777777" w:rsidR="00C35DC7" w:rsidRDefault="00C35DC7" w:rsidP="00C35DC7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14:paraId="223DA099" w14:textId="29162B53" w:rsidR="00FE545C" w:rsidRPr="00C35DC7" w:rsidRDefault="00C35DC7" w:rsidP="002B12D9">
      <w:pPr>
        <w:tabs>
          <w:tab w:val="left" w:pos="0"/>
        </w:tabs>
        <w:spacing w:line="264" w:lineRule="auto"/>
        <w:ind w:left="426" w:right="1"/>
        <w:contextualSpacing/>
        <w:jc w:val="center"/>
      </w:pPr>
      <w:r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C35D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5F24B" w14:textId="77777777" w:rsidR="00C4431B" w:rsidRDefault="00C4431B">
      <w:r>
        <w:separator/>
      </w:r>
    </w:p>
  </w:endnote>
  <w:endnote w:type="continuationSeparator" w:id="0">
    <w:p w14:paraId="4C2A11F1" w14:textId="77777777" w:rsidR="00C4431B" w:rsidRDefault="00C44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1780D" w14:textId="77777777" w:rsidR="00BE295E" w:rsidRDefault="00BE29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326E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D53D8" w14:textId="77777777" w:rsidR="00BE295E" w:rsidRDefault="00BE29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ADF063" w14:textId="77777777" w:rsidR="00C4431B" w:rsidRDefault="00C4431B">
      <w:r>
        <w:separator/>
      </w:r>
    </w:p>
  </w:footnote>
  <w:footnote w:type="continuationSeparator" w:id="0">
    <w:p w14:paraId="529CC307" w14:textId="77777777" w:rsidR="00C4431B" w:rsidRDefault="00C443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010C88" w14:textId="77777777" w:rsidR="00BE295E" w:rsidRDefault="00BE29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7F133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77A4F" w14:textId="77777777" w:rsidR="00BE295E" w:rsidRDefault="00BE29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3E1F13"/>
    <w:multiLevelType w:val="multilevel"/>
    <w:tmpl w:val="9B9A0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10517992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21476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83773853">
    <w:abstractNumId w:val="0"/>
  </w:num>
  <w:num w:numId="4" w16cid:durableId="2052995889">
    <w:abstractNumId w:val="3"/>
  </w:num>
  <w:num w:numId="5" w16cid:durableId="13265187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431B"/>
    <w:rsid w:val="00012286"/>
    <w:rsid w:val="00014B89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B12D9"/>
    <w:rsid w:val="00315A4A"/>
    <w:rsid w:val="0037637E"/>
    <w:rsid w:val="00421A93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36F2"/>
    <w:rsid w:val="00A47B4D"/>
    <w:rsid w:val="00A83018"/>
    <w:rsid w:val="00AD124B"/>
    <w:rsid w:val="00B774DC"/>
    <w:rsid w:val="00BE295E"/>
    <w:rsid w:val="00C35DC7"/>
    <w:rsid w:val="00C4431B"/>
    <w:rsid w:val="00C969A6"/>
    <w:rsid w:val="00CA7D36"/>
    <w:rsid w:val="00D24208"/>
    <w:rsid w:val="00D60C38"/>
    <w:rsid w:val="00D66893"/>
    <w:rsid w:val="00D77843"/>
    <w:rsid w:val="00D90ACB"/>
    <w:rsid w:val="00D910C9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0ADAD"/>
  <w15:chartTrackingRefBased/>
  <w15:docId w15:val="{78731856-166F-4F35-97E1-EA5798342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5DC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23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552</Words>
  <Characters>4795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2025-03-11T13:11:00Z</cp:lastPrinted>
  <dcterms:created xsi:type="dcterms:W3CDTF">2025-03-11T13:12:00Z</dcterms:created>
  <dcterms:modified xsi:type="dcterms:W3CDTF">2025-03-11T13:12:00Z</dcterms:modified>
</cp:coreProperties>
</file>