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66F62" w14:textId="77777777" w:rsidR="00E65B7A" w:rsidRPr="00AB1118" w:rsidRDefault="002F0F28" w:rsidP="00BD2450">
      <w:pPr>
        <w:jc w:val="right"/>
        <w:rPr>
          <w:rFonts w:ascii="Arial" w:hAnsi="Arial" w:cs="Arial"/>
        </w:rPr>
      </w:pPr>
      <w:r w:rsidRPr="002F0F28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2F0F28">
        <w:rPr>
          <w:rFonts w:ascii="Arial" w:hAnsi="Arial" w:cs="Arial"/>
        </w:rPr>
        <w:t>2025-03-20</w:t>
      </w:r>
    </w:p>
    <w:p w14:paraId="453BDF4A" w14:textId="77777777" w:rsidR="002F0F28" w:rsidRPr="002F0F28" w:rsidRDefault="002F0F28" w:rsidP="00BD2450">
      <w:pPr>
        <w:rPr>
          <w:rFonts w:ascii="Arial" w:hAnsi="Arial" w:cs="Arial"/>
          <w:b/>
          <w:bCs/>
        </w:rPr>
      </w:pPr>
      <w:r w:rsidRPr="002F0F28">
        <w:rPr>
          <w:rFonts w:ascii="Arial" w:hAnsi="Arial" w:cs="Arial"/>
          <w:b/>
          <w:bCs/>
        </w:rPr>
        <w:t>Szpital Wojewódzki w Poznaniu</w:t>
      </w:r>
    </w:p>
    <w:p w14:paraId="24F1E7CF" w14:textId="77777777" w:rsidR="00E65B7A" w:rsidRPr="00AB1118" w:rsidRDefault="002F0F28" w:rsidP="00BD2450">
      <w:pPr>
        <w:rPr>
          <w:rFonts w:ascii="Arial" w:hAnsi="Arial" w:cs="Arial"/>
          <w:b/>
          <w:bCs/>
        </w:rPr>
      </w:pPr>
      <w:r w:rsidRPr="002F0F28">
        <w:rPr>
          <w:rFonts w:ascii="Arial" w:hAnsi="Arial" w:cs="Arial"/>
          <w:b/>
          <w:bCs/>
        </w:rPr>
        <w:t>Dział Zamówień Publicznych</w:t>
      </w:r>
    </w:p>
    <w:p w14:paraId="6F56C670" w14:textId="77777777" w:rsidR="00E65B7A" w:rsidRPr="00AB1118" w:rsidRDefault="002F0F28" w:rsidP="00BD2450">
      <w:pPr>
        <w:rPr>
          <w:rFonts w:ascii="Arial" w:hAnsi="Arial" w:cs="Arial"/>
        </w:rPr>
      </w:pPr>
      <w:r w:rsidRPr="002F0F28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2F0F28">
        <w:rPr>
          <w:rFonts w:ascii="Arial" w:hAnsi="Arial" w:cs="Arial"/>
        </w:rPr>
        <w:t>7/19</w:t>
      </w:r>
    </w:p>
    <w:p w14:paraId="6F07B982" w14:textId="77777777" w:rsidR="00E65B7A" w:rsidRPr="00AB1118" w:rsidRDefault="002F0F28" w:rsidP="00BD2450">
      <w:pPr>
        <w:rPr>
          <w:rFonts w:ascii="Arial" w:hAnsi="Arial" w:cs="Arial"/>
        </w:rPr>
      </w:pPr>
      <w:r w:rsidRPr="002F0F28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2F0F28">
        <w:rPr>
          <w:rFonts w:ascii="Arial" w:hAnsi="Arial" w:cs="Arial"/>
        </w:rPr>
        <w:t>Poznań</w:t>
      </w:r>
    </w:p>
    <w:p w14:paraId="02A3A204" w14:textId="77777777" w:rsidR="00BD2450" w:rsidRDefault="00BD2450" w:rsidP="00BD245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B2127F5" w14:textId="77777777" w:rsidR="00BD2450" w:rsidRDefault="00BD2450" w:rsidP="00BD245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62098CD" w14:textId="634AE431" w:rsidR="00E65B7A" w:rsidRPr="00AB1118" w:rsidRDefault="00E65B7A" w:rsidP="00BD245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6B92D70C" w14:textId="77777777" w:rsidR="00E65B7A" w:rsidRDefault="00E65B7A" w:rsidP="00BD245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67418090" w14:textId="77777777" w:rsidR="00BD2450" w:rsidRDefault="00BD2450" w:rsidP="00BD245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01D03498" w14:textId="77777777" w:rsidR="00BD2450" w:rsidRPr="00AB1118" w:rsidRDefault="00BD2450" w:rsidP="00BD245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EB6F1B5" w14:textId="77777777" w:rsidTr="004C0D4A">
        <w:tc>
          <w:tcPr>
            <w:tcW w:w="9330" w:type="dxa"/>
            <w:shd w:val="clear" w:color="auto" w:fill="F2F2F2"/>
            <w:hideMark/>
          </w:tcPr>
          <w:p w14:paraId="7B50DABF" w14:textId="77777777" w:rsidR="00E65B7A" w:rsidRPr="00AB1118" w:rsidRDefault="00E65B7A" w:rsidP="00BD24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7E4C719" w14:textId="77777777" w:rsidR="00E65B7A" w:rsidRPr="00AB1118" w:rsidRDefault="00E65B7A" w:rsidP="00BD24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5B638E9C" w14:textId="77777777" w:rsidR="00E65B7A" w:rsidRPr="00AB1118" w:rsidRDefault="00E65B7A" w:rsidP="00BD2450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50732244" w14:textId="77777777" w:rsidTr="004C0D4A">
        <w:tc>
          <w:tcPr>
            <w:tcW w:w="2268" w:type="dxa"/>
            <w:shd w:val="clear" w:color="auto" w:fill="auto"/>
          </w:tcPr>
          <w:p w14:paraId="27F59C02" w14:textId="77777777" w:rsidR="00BD2450" w:rsidRDefault="00BD2450" w:rsidP="00BD245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1562D90E" w14:textId="2B7E50FC" w:rsidR="00E65B7A" w:rsidRPr="00AB1118" w:rsidRDefault="00E65B7A" w:rsidP="00BD245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63B4844" w14:textId="77777777" w:rsidR="00BD2450" w:rsidRDefault="00BD2450" w:rsidP="00BD24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C2DB486" w14:textId="14804D5B" w:rsidR="00E65B7A" w:rsidRPr="00AB1118" w:rsidRDefault="00E65B7A" w:rsidP="00BD24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F0F28" w:rsidRPr="002F0F28">
              <w:rPr>
                <w:rFonts w:ascii="Arial" w:hAnsi="Arial" w:cs="Arial"/>
              </w:rPr>
              <w:t>podstawowy</w:t>
            </w:r>
            <w:r w:rsidR="00BD2450">
              <w:rPr>
                <w:rFonts w:ascii="Arial" w:hAnsi="Arial" w:cs="Arial"/>
              </w:rPr>
              <w:t>m</w:t>
            </w:r>
            <w:r w:rsidR="002F0F28" w:rsidRPr="002F0F28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2F0F28" w:rsidRPr="002F0F28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48AFDB0" w14:textId="77777777" w:rsidTr="004C0D4A">
        <w:tc>
          <w:tcPr>
            <w:tcW w:w="2268" w:type="dxa"/>
            <w:shd w:val="clear" w:color="auto" w:fill="auto"/>
          </w:tcPr>
          <w:p w14:paraId="6BF65D46" w14:textId="77777777" w:rsidR="00E65B7A" w:rsidRPr="00AB1118" w:rsidRDefault="00E65B7A" w:rsidP="00BD245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56526B6" w14:textId="77777777" w:rsidR="00E65B7A" w:rsidRPr="00AB1118" w:rsidRDefault="002F0F28" w:rsidP="00BD24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F0F28">
              <w:rPr>
                <w:rFonts w:ascii="Arial" w:hAnsi="Arial" w:cs="Arial"/>
                <w:bCs/>
              </w:rPr>
              <w:t>Przeglądy i naprawy urządzeń endoskopowych firmy Olympus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2F0F28" w:rsidRPr="00AB1118" w14:paraId="785413F7" w14:textId="77777777" w:rsidTr="007D0B5A">
        <w:tc>
          <w:tcPr>
            <w:tcW w:w="2268" w:type="dxa"/>
            <w:shd w:val="clear" w:color="auto" w:fill="auto"/>
          </w:tcPr>
          <w:p w14:paraId="13334685" w14:textId="77777777" w:rsidR="002F0F28" w:rsidRPr="00AB1118" w:rsidRDefault="002F0F28" w:rsidP="00BD245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14AB23E" w14:textId="77777777" w:rsidR="002F0F28" w:rsidRDefault="002F0F28" w:rsidP="00BD24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F0F28">
              <w:rPr>
                <w:rFonts w:ascii="Arial" w:hAnsi="Arial" w:cs="Arial"/>
                <w:bCs/>
              </w:rPr>
              <w:t>SZW/DZP/12/2025</w:t>
            </w:r>
          </w:p>
          <w:p w14:paraId="31252047" w14:textId="77777777" w:rsidR="00BD2450" w:rsidRPr="00AB1118" w:rsidRDefault="00BD2450" w:rsidP="00BD24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0E6AE20" w14:textId="77777777" w:rsidR="00BD2450" w:rsidRDefault="00BD2450" w:rsidP="00BD245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E230F40" w14:textId="599594D8" w:rsidR="004F079B" w:rsidRDefault="004F079B" w:rsidP="00BD245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2F0F28" w:rsidRPr="002F0F28">
        <w:rPr>
          <w:rFonts w:cs="Arial"/>
          <w:b/>
          <w:sz w:val="24"/>
        </w:rPr>
        <w:t>Szpital Wojewódzki w Poznaniu</w:t>
      </w:r>
      <w:r w:rsidR="00BD2450">
        <w:rPr>
          <w:rFonts w:cs="Arial"/>
          <w:b/>
          <w:sz w:val="24"/>
        </w:rPr>
        <w:t xml:space="preserve">, </w:t>
      </w:r>
      <w:r w:rsidR="002F0F28" w:rsidRPr="002F0F28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2F0F28" w:rsidRPr="002F0F28">
        <w:rPr>
          <w:rFonts w:cs="Arial"/>
          <w:sz w:val="24"/>
        </w:rPr>
        <w:t>(</w:t>
      </w:r>
      <w:proofErr w:type="spellStart"/>
      <w:r w:rsidR="002F0F28" w:rsidRPr="002F0F28">
        <w:rPr>
          <w:rFonts w:cs="Arial"/>
          <w:sz w:val="24"/>
        </w:rPr>
        <w:t>t.j</w:t>
      </w:r>
      <w:proofErr w:type="spellEnd"/>
      <w:r w:rsidR="002F0F28" w:rsidRPr="002F0F28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649BF110" w14:textId="77777777" w:rsidR="00BD2450" w:rsidRPr="00E65B7A" w:rsidRDefault="00BD2450" w:rsidP="00BD245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420CD57A" w14:textId="77777777" w:rsidR="004F079B" w:rsidRPr="00E65B7A" w:rsidRDefault="004F079B" w:rsidP="00BD245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2F0F28" w:rsidRPr="002F0F28">
        <w:rPr>
          <w:rFonts w:cs="Arial"/>
          <w:b/>
          <w:sz w:val="24"/>
        </w:rPr>
        <w:t>2025-03-21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2F0F28" w:rsidRPr="002F0F28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2F0F28" w:rsidRPr="002F0F28">
        <w:rPr>
          <w:rFonts w:cs="Arial"/>
          <w:b/>
          <w:sz w:val="24"/>
        </w:rPr>
        <w:t>2025-03-27</w:t>
      </w:r>
      <w:r w:rsidR="008365E9" w:rsidRPr="00E65B7A">
        <w:rPr>
          <w:rFonts w:cs="Arial"/>
          <w:sz w:val="24"/>
        </w:rPr>
        <w:t xml:space="preserve"> godz. </w:t>
      </w:r>
      <w:r w:rsidR="002F0F28" w:rsidRPr="002F0F28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1669140" w14:textId="77777777" w:rsidR="004F079B" w:rsidRPr="00E65B7A" w:rsidRDefault="004F079B" w:rsidP="00BD245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2F0F28" w:rsidRPr="002F0F28">
        <w:rPr>
          <w:rFonts w:cs="Arial"/>
          <w:b/>
          <w:sz w:val="24"/>
        </w:rPr>
        <w:t>2025-03-21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2F0F28" w:rsidRPr="002F0F28">
        <w:rPr>
          <w:rFonts w:cs="Arial"/>
          <w:b/>
          <w:sz w:val="24"/>
        </w:rPr>
        <w:t>10:00</w:t>
      </w:r>
      <w:r w:rsidR="008365E9" w:rsidRPr="00E65B7A">
        <w:rPr>
          <w:rFonts w:cs="Arial"/>
          <w:sz w:val="24"/>
        </w:rPr>
        <w:t xml:space="preserve"> na dzień </w:t>
      </w:r>
      <w:r w:rsidR="002F0F28" w:rsidRPr="002F0F28">
        <w:rPr>
          <w:rFonts w:cs="Arial"/>
          <w:b/>
          <w:sz w:val="24"/>
        </w:rPr>
        <w:t>2025-03-27</w:t>
      </w:r>
      <w:r w:rsidR="008365E9" w:rsidRPr="00E65B7A">
        <w:rPr>
          <w:rFonts w:cs="Arial"/>
          <w:sz w:val="24"/>
        </w:rPr>
        <w:t xml:space="preserve"> godz. </w:t>
      </w:r>
      <w:r w:rsidR="002F0F28" w:rsidRPr="002F0F28">
        <w:rPr>
          <w:rFonts w:cs="Arial"/>
          <w:b/>
          <w:sz w:val="24"/>
        </w:rPr>
        <w:t>10:00</w:t>
      </w:r>
      <w:r w:rsidR="008365E9" w:rsidRPr="00E65B7A">
        <w:rPr>
          <w:rFonts w:cs="Arial"/>
          <w:bCs/>
          <w:sz w:val="24"/>
        </w:rPr>
        <w:t>.</w:t>
      </w:r>
    </w:p>
    <w:p w14:paraId="25356880" w14:textId="77777777" w:rsidR="00BD2450" w:rsidRDefault="00BD2450" w:rsidP="00BD245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6DEF541" w14:textId="4D7BE60D" w:rsidR="00F16C50" w:rsidRPr="00E65B7A" w:rsidRDefault="00F16C50" w:rsidP="00BD245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12DE799" w14:textId="77777777" w:rsidR="00BD2450" w:rsidRDefault="00BD2450" w:rsidP="00BD245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2739083" w14:textId="0CF6BFEF" w:rsidR="00F16C50" w:rsidRDefault="00F16C50" w:rsidP="00BD245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7330325E" w14:textId="77777777" w:rsidR="00BD2450" w:rsidRDefault="00BD2450" w:rsidP="00BD245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4995E7F" w14:textId="77777777" w:rsidR="00BD2450" w:rsidRPr="0050067B" w:rsidRDefault="00BD2450" w:rsidP="00BD2450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50067B">
        <w:rPr>
          <w:rFonts w:ascii="Arial" w:hAnsi="Arial" w:cs="Arial"/>
          <w:iCs/>
          <w:sz w:val="20"/>
        </w:rPr>
        <w:t>/-/ Dyrektor Szpitala Wojewódzkiego w Poznaniu</w:t>
      </w:r>
    </w:p>
    <w:p w14:paraId="5ACAE150" w14:textId="77777777" w:rsidR="00BD2450" w:rsidRPr="0050067B" w:rsidRDefault="00BD2450" w:rsidP="00BD2450">
      <w:pPr>
        <w:pStyle w:val="Tekstpodstawowy"/>
        <w:ind w:firstLine="425"/>
        <w:jc w:val="right"/>
        <w:rPr>
          <w:rFonts w:ascii="Arial" w:hAnsi="Arial" w:cs="Arial"/>
          <w:iCs/>
          <w:sz w:val="20"/>
        </w:rPr>
      </w:pPr>
      <w:r w:rsidRPr="0050067B">
        <w:rPr>
          <w:rFonts w:ascii="Arial" w:hAnsi="Arial" w:cs="Arial"/>
          <w:iCs/>
          <w:sz w:val="20"/>
        </w:rPr>
        <w:t xml:space="preserve">                                                                                                                          </w:t>
      </w:r>
    </w:p>
    <w:p w14:paraId="3432963A" w14:textId="77777777" w:rsidR="00BD2450" w:rsidRPr="0050067B" w:rsidRDefault="00BD2450" w:rsidP="00BD2450">
      <w:pPr>
        <w:pStyle w:val="Tekstpodstawowy"/>
        <w:jc w:val="right"/>
        <w:rPr>
          <w:rFonts w:ascii="Arial" w:hAnsi="Arial" w:cs="Arial"/>
          <w:iCs/>
          <w:sz w:val="20"/>
        </w:rPr>
      </w:pPr>
      <w:r w:rsidRPr="0050067B">
        <w:rPr>
          <w:rFonts w:ascii="Arial" w:hAnsi="Arial" w:cs="Arial"/>
          <w:iCs/>
          <w:sz w:val="20"/>
        </w:rPr>
        <w:t>dr hab. n. med. – prof. UZ</w:t>
      </w:r>
    </w:p>
    <w:p w14:paraId="49F9F0D8" w14:textId="13B9F295" w:rsidR="00BD2450" w:rsidRPr="00E65B7A" w:rsidRDefault="00BD2450" w:rsidP="00BD245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50067B">
        <w:rPr>
          <w:rFonts w:ascii="Arial" w:hAnsi="Arial" w:cs="Arial"/>
          <w:iCs/>
          <w:sz w:val="20"/>
        </w:rPr>
        <w:t>Dawid Murawa</w:t>
      </w:r>
    </w:p>
    <w:sectPr w:rsidR="00BD245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D020F" w14:textId="77777777" w:rsidR="00B44813" w:rsidRDefault="00B44813">
      <w:r>
        <w:separator/>
      </w:r>
    </w:p>
  </w:endnote>
  <w:endnote w:type="continuationSeparator" w:id="0">
    <w:p w14:paraId="211DDD27" w14:textId="77777777" w:rsidR="00B44813" w:rsidRDefault="00B44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C0E9E" w14:textId="77777777" w:rsidR="002F0F28" w:rsidRDefault="002F0F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329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9B49681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E3AC" w14:textId="77777777" w:rsidR="002F0F28" w:rsidRDefault="002F0F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C404C" w14:textId="77777777" w:rsidR="00B44813" w:rsidRDefault="00B44813">
      <w:r>
        <w:separator/>
      </w:r>
    </w:p>
  </w:footnote>
  <w:footnote w:type="continuationSeparator" w:id="0">
    <w:p w14:paraId="3D4FD0B0" w14:textId="77777777" w:rsidR="00B44813" w:rsidRDefault="00B44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93263" w14:textId="77777777" w:rsidR="002F0F28" w:rsidRDefault="002F0F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D18A6" w14:textId="77777777" w:rsidR="002F0F28" w:rsidRDefault="002F0F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32D32" w14:textId="77777777" w:rsidR="002F0F28" w:rsidRDefault="002F0F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067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813"/>
    <w:rsid w:val="00045BA1"/>
    <w:rsid w:val="00136AEA"/>
    <w:rsid w:val="0015679F"/>
    <w:rsid w:val="001C0165"/>
    <w:rsid w:val="001C5A4C"/>
    <w:rsid w:val="002F0F28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422D7"/>
    <w:rsid w:val="00901D47"/>
    <w:rsid w:val="00940C54"/>
    <w:rsid w:val="00945187"/>
    <w:rsid w:val="00955CEB"/>
    <w:rsid w:val="00972F59"/>
    <w:rsid w:val="00AC3482"/>
    <w:rsid w:val="00B44813"/>
    <w:rsid w:val="00BD2450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17A910"/>
  <w15:chartTrackingRefBased/>
  <w15:docId w15:val="{0E1E7EAD-D687-4C4F-9395-6206548C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D245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2025-03-20T08:20:00Z</cp:lastPrinted>
  <dcterms:created xsi:type="dcterms:W3CDTF">2025-03-20T08:22:00Z</dcterms:created>
  <dcterms:modified xsi:type="dcterms:W3CDTF">2025-03-20T08:22:00Z</dcterms:modified>
</cp:coreProperties>
</file>