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1FD48" w14:textId="77777777" w:rsidR="00C63F8A" w:rsidRPr="006B4D7F" w:rsidRDefault="00C63F8A" w:rsidP="00C63F8A">
      <w:pPr>
        <w:jc w:val="right"/>
        <w:rPr>
          <w:rFonts w:ascii="Verdana" w:hAnsi="Verdana"/>
          <w:sz w:val="18"/>
          <w:szCs w:val="18"/>
        </w:rPr>
      </w:pPr>
      <w:bookmarkStart w:id="0" w:name="_Hlk53520193"/>
      <w:r w:rsidRPr="006B4D7F">
        <w:rPr>
          <w:rFonts w:ascii="Verdana" w:hAnsi="Verdana"/>
          <w:sz w:val="18"/>
          <w:szCs w:val="18"/>
        </w:rPr>
        <w:t>Kraków dnia: 2025-03-19</w:t>
      </w:r>
    </w:p>
    <w:p w14:paraId="661E607C" w14:textId="77777777" w:rsidR="00C63F8A" w:rsidRPr="006B4D7F" w:rsidRDefault="00C63F8A" w:rsidP="00C63F8A">
      <w:pPr>
        <w:rPr>
          <w:rFonts w:ascii="Verdana" w:hAnsi="Verdana"/>
          <w:b/>
          <w:bCs/>
          <w:sz w:val="18"/>
          <w:szCs w:val="18"/>
        </w:rPr>
      </w:pPr>
      <w:r w:rsidRPr="006B4D7F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6687121" w14:textId="77777777" w:rsidR="00C63F8A" w:rsidRPr="006B4D7F" w:rsidRDefault="00C63F8A" w:rsidP="00C63F8A">
      <w:pPr>
        <w:rPr>
          <w:rFonts w:ascii="Verdana" w:hAnsi="Verdana"/>
          <w:b/>
          <w:bCs/>
          <w:sz w:val="18"/>
          <w:szCs w:val="18"/>
        </w:rPr>
      </w:pPr>
      <w:r w:rsidRPr="006B4D7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FC8D108" w14:textId="77777777" w:rsidR="00C63F8A" w:rsidRPr="006B4D7F" w:rsidRDefault="00C63F8A" w:rsidP="00C63F8A">
      <w:pPr>
        <w:rPr>
          <w:rFonts w:ascii="Verdana" w:hAnsi="Verdana"/>
          <w:b/>
          <w:bCs/>
          <w:sz w:val="18"/>
          <w:szCs w:val="18"/>
        </w:rPr>
      </w:pPr>
      <w:r w:rsidRPr="006B4D7F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081C23" w14:textId="77777777" w:rsidR="00C63F8A" w:rsidRPr="006B4D7F" w:rsidRDefault="00C63F8A" w:rsidP="00C63F8A">
      <w:pPr>
        <w:rPr>
          <w:rFonts w:ascii="Verdana" w:hAnsi="Verdana"/>
          <w:sz w:val="18"/>
          <w:szCs w:val="18"/>
        </w:rPr>
      </w:pPr>
      <w:r w:rsidRPr="006B4D7F">
        <w:rPr>
          <w:rFonts w:ascii="Verdana" w:hAnsi="Verdana"/>
          <w:sz w:val="18"/>
          <w:szCs w:val="18"/>
        </w:rPr>
        <w:t>Al. Mickiewicza 30</w:t>
      </w:r>
    </w:p>
    <w:p w14:paraId="702C4AB2" w14:textId="77777777" w:rsidR="00C63F8A" w:rsidRPr="006B4D7F" w:rsidRDefault="00C63F8A" w:rsidP="00C63F8A">
      <w:pPr>
        <w:rPr>
          <w:rFonts w:ascii="Verdana" w:hAnsi="Verdana"/>
          <w:sz w:val="18"/>
          <w:szCs w:val="18"/>
        </w:rPr>
      </w:pPr>
      <w:r w:rsidRPr="006B4D7F">
        <w:rPr>
          <w:rFonts w:ascii="Verdana" w:hAnsi="Verdana"/>
          <w:sz w:val="18"/>
          <w:szCs w:val="18"/>
        </w:rPr>
        <w:t>30-059 Kraków</w:t>
      </w:r>
    </w:p>
    <w:p w14:paraId="6E3A82A7" w14:textId="77777777" w:rsidR="00C63F8A" w:rsidRPr="006B4D7F" w:rsidRDefault="00C63F8A" w:rsidP="00C63F8A">
      <w:pPr>
        <w:rPr>
          <w:rFonts w:ascii="Verdana" w:hAnsi="Verdana"/>
          <w:sz w:val="18"/>
          <w:szCs w:val="18"/>
        </w:rPr>
      </w:pPr>
      <w:r w:rsidRPr="006B4D7F">
        <w:rPr>
          <w:rFonts w:ascii="Verdana" w:hAnsi="Verdana"/>
          <w:sz w:val="18"/>
          <w:szCs w:val="18"/>
        </w:rPr>
        <w:t>Pismo:</w:t>
      </w:r>
      <w:r w:rsidRPr="006B4D7F">
        <w:rPr>
          <w:rFonts w:ascii="Verdana" w:hAnsi="Verdana"/>
          <w:b/>
          <w:bCs/>
          <w:sz w:val="18"/>
          <w:szCs w:val="18"/>
        </w:rPr>
        <w:t xml:space="preserve"> </w:t>
      </w:r>
      <w:r w:rsidRPr="006B4D7F">
        <w:rPr>
          <w:rFonts w:ascii="Verdana" w:hAnsi="Verdana"/>
          <w:bCs/>
          <w:sz w:val="18"/>
          <w:szCs w:val="18"/>
        </w:rPr>
        <w:t>DE-dzp.272-118/25</w:t>
      </w:r>
    </w:p>
    <w:p w14:paraId="55B32166" w14:textId="77777777" w:rsidR="00C63F8A" w:rsidRPr="006B4D7F" w:rsidRDefault="00C63F8A" w:rsidP="00C63F8A">
      <w:pPr>
        <w:rPr>
          <w:rFonts w:ascii="Verdana" w:hAnsi="Verdana"/>
          <w:sz w:val="18"/>
          <w:szCs w:val="18"/>
        </w:rPr>
      </w:pPr>
    </w:p>
    <w:p w14:paraId="54153313" w14:textId="77777777" w:rsidR="00C63F8A" w:rsidRPr="006B4D7F" w:rsidRDefault="00C63F8A" w:rsidP="00C63F8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b/>
          <w:sz w:val="18"/>
          <w:szCs w:val="18"/>
        </w:rPr>
      </w:pPr>
      <w:r w:rsidRPr="006B4D7F">
        <w:rPr>
          <w:rFonts w:ascii="Verdana" w:hAnsi="Verdana"/>
          <w:b/>
          <w:sz w:val="18"/>
          <w:szCs w:val="18"/>
        </w:rPr>
        <w:t>WYKONAWCY</w:t>
      </w:r>
    </w:p>
    <w:p w14:paraId="4C5544C1" w14:textId="77777777" w:rsidR="00C63F8A" w:rsidRPr="006B4D7F" w:rsidRDefault="00C63F8A" w:rsidP="00C63F8A">
      <w:pPr>
        <w:tabs>
          <w:tab w:val="left" w:pos="708"/>
          <w:tab w:val="center" w:pos="4536"/>
          <w:tab w:val="right" w:pos="9072"/>
        </w:tabs>
        <w:ind w:left="5812"/>
        <w:rPr>
          <w:rFonts w:ascii="Verdana" w:hAnsi="Verdana"/>
          <w:sz w:val="18"/>
          <w:szCs w:val="18"/>
        </w:rPr>
      </w:pPr>
      <w:r w:rsidRPr="006B4D7F">
        <w:rPr>
          <w:rFonts w:ascii="Verdana" w:hAnsi="Verdana"/>
          <w:sz w:val="18"/>
          <w:szCs w:val="18"/>
        </w:rPr>
        <w:t>ubiegający się o zamówienie</w:t>
      </w:r>
    </w:p>
    <w:p w14:paraId="7E3B8CAE" w14:textId="77777777" w:rsidR="00C63F8A" w:rsidRDefault="00C63F8A" w:rsidP="00C63F8A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4D90F6FB" w14:textId="77777777" w:rsidR="00C63F8A" w:rsidRDefault="00C63F8A" w:rsidP="00C63F8A">
      <w:pPr>
        <w:pStyle w:val="Nagwek1"/>
        <w:spacing w:before="0" w:after="0"/>
        <w:rPr>
          <w:rFonts w:ascii="Verdana" w:hAnsi="Verdana"/>
          <w:sz w:val="18"/>
          <w:szCs w:val="18"/>
        </w:rPr>
      </w:pPr>
    </w:p>
    <w:p w14:paraId="4D5FDA1E" w14:textId="7AB2767E" w:rsidR="00C63F8A" w:rsidRPr="006B4D7F" w:rsidRDefault="00C63F8A" w:rsidP="00C63F8A">
      <w:pPr>
        <w:pStyle w:val="Nagwek1"/>
        <w:spacing w:before="0"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OGŁOSZENIE</w:t>
      </w:r>
    </w:p>
    <w:p w14:paraId="713F900E" w14:textId="77777777" w:rsidR="00C63F8A" w:rsidRDefault="00C63F8A" w:rsidP="00C63F8A">
      <w:pPr>
        <w:jc w:val="center"/>
        <w:rPr>
          <w:rFonts w:ascii="Verdana" w:hAnsi="Verdana"/>
          <w:b/>
          <w:sz w:val="18"/>
          <w:szCs w:val="18"/>
        </w:rPr>
      </w:pPr>
      <w:r w:rsidRPr="006B4D7F">
        <w:rPr>
          <w:rFonts w:ascii="Verdana" w:hAnsi="Verdana"/>
          <w:b/>
          <w:sz w:val="18"/>
          <w:szCs w:val="18"/>
        </w:rPr>
        <w:t>o wyborze najkorzystniejszej oferty</w:t>
      </w:r>
    </w:p>
    <w:p w14:paraId="2E865D27" w14:textId="77777777" w:rsidR="00C63F8A" w:rsidRDefault="00C63F8A" w:rsidP="00C63F8A">
      <w:pPr>
        <w:jc w:val="center"/>
        <w:rPr>
          <w:rFonts w:ascii="Verdana" w:hAnsi="Verdana"/>
          <w:b/>
          <w:sz w:val="18"/>
          <w:szCs w:val="18"/>
        </w:rPr>
      </w:pPr>
    </w:p>
    <w:p w14:paraId="73B06294" w14:textId="77777777" w:rsidR="00C63F8A" w:rsidRPr="006B4D7F" w:rsidRDefault="00C63F8A" w:rsidP="00C63F8A">
      <w:pPr>
        <w:jc w:val="center"/>
        <w:rPr>
          <w:rFonts w:ascii="Verdana" w:hAnsi="Verdana"/>
          <w:b/>
          <w:sz w:val="18"/>
          <w:szCs w:val="1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C63F8A" w:rsidRPr="006B4D7F" w14:paraId="4031108A" w14:textId="77777777" w:rsidTr="00F355CC">
        <w:trPr>
          <w:trHeight w:val="638"/>
        </w:trPr>
        <w:tc>
          <w:tcPr>
            <w:tcW w:w="959" w:type="dxa"/>
            <w:shd w:val="clear" w:color="auto" w:fill="auto"/>
          </w:tcPr>
          <w:p w14:paraId="50C2B78F" w14:textId="77777777" w:rsidR="00C63F8A" w:rsidRPr="006B4D7F" w:rsidRDefault="00C63F8A" w:rsidP="00F355C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B4D7F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908C316" w14:textId="77777777" w:rsidR="00C63F8A" w:rsidRPr="006B4D7F" w:rsidRDefault="00C63F8A" w:rsidP="00F355C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B4D7F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6B4D7F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B4D7F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proofErr w:type="spellStart"/>
            <w:r w:rsidRPr="006B4D7F">
              <w:rPr>
                <w:rFonts w:ascii="Verdana" w:hAnsi="Verdana"/>
                <w:sz w:val="18"/>
                <w:szCs w:val="18"/>
              </w:rPr>
              <w:t>pn</w:t>
            </w:r>
            <w:proofErr w:type="spellEnd"/>
            <w:r w:rsidRPr="006B4D7F">
              <w:rPr>
                <w:rFonts w:ascii="Verdana" w:hAnsi="Verdana"/>
                <w:sz w:val="18"/>
                <w:szCs w:val="18"/>
              </w:rPr>
              <w:t>.</w:t>
            </w:r>
            <w:r w:rsidRPr="006B4D7F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B4D7F">
              <w:rPr>
                <w:rFonts w:ascii="Verdana" w:hAnsi="Verdana"/>
                <w:b/>
                <w:bCs/>
                <w:sz w:val="18"/>
                <w:szCs w:val="18"/>
              </w:rPr>
              <w:t>Usługa cateringowa dla Szkoły Doktorskiej AGH - DE-dzp.272-118/25</w:t>
            </w:r>
            <w:r w:rsidRPr="006B4D7F">
              <w:rPr>
                <w:rFonts w:ascii="Verdana" w:hAnsi="Verdana"/>
                <w:bCs/>
                <w:sz w:val="18"/>
                <w:szCs w:val="18"/>
              </w:rPr>
              <w:t>”.</w:t>
            </w:r>
          </w:p>
        </w:tc>
      </w:tr>
    </w:tbl>
    <w:p w14:paraId="3554470A" w14:textId="77777777" w:rsidR="00C63F8A" w:rsidRDefault="00C63F8A" w:rsidP="00C63F8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</w:p>
    <w:p w14:paraId="7D361A5A" w14:textId="77777777" w:rsidR="00C63F8A" w:rsidRDefault="00C63F8A" w:rsidP="00C63F8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sz w:val="18"/>
          <w:szCs w:val="18"/>
        </w:rPr>
      </w:pPr>
      <w:r w:rsidRPr="006B4D7F">
        <w:rPr>
          <w:rFonts w:ascii="Verdana" w:hAnsi="Verdana"/>
          <w:sz w:val="18"/>
          <w:szCs w:val="18"/>
        </w:rPr>
        <w:t xml:space="preserve">Zamawiający, działając na podstawie art. 253 ust. 1 ustawy z dnia 11 września 2019r. Prawo zamówień publicznych (Dz.U.2024.1320 </w:t>
      </w:r>
      <w:proofErr w:type="spellStart"/>
      <w:r w:rsidRPr="006B4D7F">
        <w:rPr>
          <w:rFonts w:ascii="Verdana" w:hAnsi="Verdana"/>
          <w:sz w:val="18"/>
          <w:szCs w:val="18"/>
        </w:rPr>
        <w:t>t.j</w:t>
      </w:r>
      <w:proofErr w:type="spellEnd"/>
      <w:r w:rsidRPr="006B4D7F">
        <w:rPr>
          <w:rFonts w:ascii="Verdana" w:hAnsi="Verdana"/>
          <w:sz w:val="18"/>
          <w:szCs w:val="18"/>
        </w:rPr>
        <w:t xml:space="preserve">. ze zm.) zwanej dalej „ustawą </w:t>
      </w:r>
      <w:proofErr w:type="spellStart"/>
      <w:r w:rsidRPr="006B4D7F">
        <w:rPr>
          <w:rFonts w:ascii="Verdana" w:hAnsi="Verdana"/>
          <w:sz w:val="18"/>
          <w:szCs w:val="18"/>
        </w:rPr>
        <w:t>Pzp</w:t>
      </w:r>
      <w:proofErr w:type="spellEnd"/>
      <w:r w:rsidRPr="006B4D7F">
        <w:rPr>
          <w:rFonts w:ascii="Verdana" w:hAnsi="Verdana"/>
          <w:sz w:val="18"/>
          <w:szCs w:val="18"/>
        </w:rPr>
        <w:t>”, informuje, że w toczącym się postępowaniu o udzielenie zamówienia publicznego, jako najkorzystniejsza wybrana została oferta:</w:t>
      </w:r>
    </w:p>
    <w:p w14:paraId="1F9DF917" w14:textId="77777777" w:rsidR="00C63F8A" w:rsidRPr="006B4D7F" w:rsidRDefault="00C63F8A" w:rsidP="00C63F8A">
      <w:pPr>
        <w:pStyle w:val="Nagwek"/>
        <w:tabs>
          <w:tab w:val="clear" w:pos="4536"/>
          <w:tab w:val="clear" w:pos="9072"/>
        </w:tabs>
        <w:jc w:val="both"/>
        <w:rPr>
          <w:rFonts w:ascii="Verdana" w:hAnsi="Verdana"/>
          <w:bCs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3F8A" w:rsidRPr="006B4D7F" w14:paraId="53065DF8" w14:textId="77777777" w:rsidTr="00F355CC">
        <w:trPr>
          <w:cantSplit/>
        </w:trPr>
        <w:tc>
          <w:tcPr>
            <w:tcW w:w="10150" w:type="dxa"/>
          </w:tcPr>
          <w:p w14:paraId="0A69ADB7" w14:textId="77777777" w:rsidR="00C63F8A" w:rsidRPr="006B4D7F" w:rsidRDefault="00C63F8A" w:rsidP="00F355C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B4D7F">
              <w:rPr>
                <w:rFonts w:ascii="Verdana" w:hAnsi="Verdana"/>
                <w:b/>
                <w:sz w:val="18"/>
                <w:szCs w:val="18"/>
              </w:rPr>
              <w:t>JUREK CATERING SPÓŁKA JAWNA</w:t>
            </w:r>
          </w:p>
          <w:p w14:paraId="310DB110" w14:textId="77777777" w:rsidR="00C63F8A" w:rsidRDefault="00C63F8A" w:rsidP="00C63F8A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Kocmyrzowska 141</w:t>
            </w:r>
          </w:p>
          <w:p w14:paraId="274C5976" w14:textId="77777777" w:rsidR="00C63F8A" w:rsidRDefault="00C63F8A" w:rsidP="00C63F8A">
            <w:pPr>
              <w:jc w:val="both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32-010 Sulechów</w:t>
            </w:r>
            <w:r w:rsidRPr="006B4D7F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63E19CDB" w14:textId="37D5FCB4" w:rsidR="00C63F8A" w:rsidRPr="006B4D7F" w:rsidRDefault="00C63F8A" w:rsidP="00C63F8A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B4D7F">
              <w:rPr>
                <w:rFonts w:ascii="Verdana" w:hAnsi="Verdana"/>
                <w:sz w:val="18"/>
                <w:szCs w:val="18"/>
              </w:rPr>
              <w:t>na:</w:t>
            </w:r>
          </w:p>
          <w:p w14:paraId="614B6A94" w14:textId="77777777" w:rsidR="00C63F8A" w:rsidRPr="006B4D7F" w:rsidRDefault="00C63F8A" w:rsidP="00F355CC">
            <w:pPr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6B4D7F">
              <w:rPr>
                <w:rFonts w:ascii="Verdana" w:hAnsi="Verdana"/>
                <w:sz w:val="18"/>
                <w:szCs w:val="18"/>
              </w:rPr>
              <w:t xml:space="preserve">usługa cateringowa dla Szkoły Doktorskiej AGH - DE-dzp.272-118/25 za cenę brutto </w:t>
            </w:r>
            <w:r w:rsidRPr="006B4D7F">
              <w:rPr>
                <w:rFonts w:ascii="Verdana" w:hAnsi="Verdana"/>
                <w:b/>
                <w:sz w:val="18"/>
                <w:szCs w:val="18"/>
              </w:rPr>
              <w:t>48 450.00 zł</w:t>
            </w:r>
            <w:r w:rsidRPr="006B4D7F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2544949F" w14:textId="77777777" w:rsidR="00C63F8A" w:rsidRPr="006B4D7F" w:rsidRDefault="00C63F8A" w:rsidP="00F355CC">
            <w:pPr>
              <w:jc w:val="both"/>
              <w:rPr>
                <w:rFonts w:ascii="Verdana" w:hAnsi="Verdana"/>
                <w:sz w:val="18"/>
                <w:szCs w:val="18"/>
              </w:rPr>
            </w:pPr>
            <w:r w:rsidRPr="006B4D7F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6B4D7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6B4D7F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6B4D7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64FD480" w14:textId="77777777" w:rsidR="00C63F8A" w:rsidRDefault="00C63F8A" w:rsidP="00C63F8A">
      <w:pPr>
        <w:jc w:val="both"/>
        <w:rPr>
          <w:rFonts w:ascii="Verdana" w:hAnsi="Verdana"/>
          <w:color w:val="000000"/>
          <w:sz w:val="18"/>
          <w:szCs w:val="18"/>
        </w:rPr>
      </w:pPr>
    </w:p>
    <w:p w14:paraId="2F98116F" w14:textId="77777777" w:rsidR="00C63F8A" w:rsidRPr="006B4D7F" w:rsidRDefault="00C63F8A" w:rsidP="00C63F8A">
      <w:pPr>
        <w:jc w:val="both"/>
        <w:rPr>
          <w:rFonts w:ascii="Verdana" w:hAnsi="Verdana"/>
          <w:color w:val="000000"/>
          <w:sz w:val="18"/>
          <w:szCs w:val="18"/>
        </w:rPr>
      </w:pPr>
      <w:r w:rsidRPr="006B4D7F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1"/>
        <w:gridCol w:w="3060"/>
        <w:gridCol w:w="1619"/>
        <w:gridCol w:w="1619"/>
        <w:gridCol w:w="1789"/>
        <w:gridCol w:w="1208"/>
      </w:tblGrid>
      <w:tr w:rsidR="00C63F8A" w:rsidRPr="006B4D7F" w14:paraId="3E82CFAF" w14:textId="77777777" w:rsidTr="00F355CC">
        <w:trPr>
          <w:trHeight w:val="510"/>
        </w:trPr>
        <w:tc>
          <w:tcPr>
            <w:tcW w:w="500" w:type="pct"/>
            <w:vAlign w:val="center"/>
          </w:tcPr>
          <w:p w14:paraId="77E1AE7B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6B4D7F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14:paraId="27EF98C0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14:paraId="2DC3BF2A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14:paraId="498977B0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Cs/>
                <w:sz w:val="18"/>
                <w:szCs w:val="18"/>
              </w:rPr>
              <w:t>Portfolio</w:t>
            </w:r>
          </w:p>
        </w:tc>
        <w:tc>
          <w:tcPr>
            <w:tcW w:w="800" w:type="pct"/>
            <w:vAlign w:val="center"/>
          </w:tcPr>
          <w:p w14:paraId="39C17514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Cs/>
                <w:sz w:val="18"/>
                <w:szCs w:val="18"/>
              </w:rPr>
              <w:t>Odległość w linii prostej miejsca przygotowywania posiłków od</w:t>
            </w:r>
          </w:p>
        </w:tc>
        <w:tc>
          <w:tcPr>
            <w:tcW w:w="600" w:type="pct"/>
            <w:vAlign w:val="center"/>
          </w:tcPr>
          <w:p w14:paraId="4DB54772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3F8A" w:rsidRPr="006B4D7F" w14:paraId="134425C1" w14:textId="77777777" w:rsidTr="00F355CC">
        <w:tc>
          <w:tcPr>
            <w:tcW w:w="500" w:type="pct"/>
            <w:vAlign w:val="center"/>
          </w:tcPr>
          <w:p w14:paraId="3B663C4C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14:paraId="5C2413A3" w14:textId="77777777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/>
                <w:sz w:val="18"/>
                <w:szCs w:val="18"/>
              </w:rPr>
              <w:t>JUREK CATERING SPÓŁKA JAWNA</w:t>
            </w:r>
          </w:p>
          <w:p w14:paraId="7B44C2B3" w14:textId="77777777" w:rsidR="00C63F8A" w:rsidRDefault="00C63F8A" w:rsidP="00F355C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Kocmyrzowska 141</w:t>
            </w:r>
          </w:p>
          <w:p w14:paraId="2A4F204C" w14:textId="562AA017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32-010 Sulechów</w:t>
            </w:r>
          </w:p>
        </w:tc>
        <w:tc>
          <w:tcPr>
            <w:tcW w:w="800" w:type="pct"/>
            <w:vAlign w:val="center"/>
          </w:tcPr>
          <w:p w14:paraId="3896DE80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57,47</w:t>
            </w:r>
          </w:p>
        </w:tc>
        <w:tc>
          <w:tcPr>
            <w:tcW w:w="800" w:type="pct"/>
            <w:vAlign w:val="center"/>
          </w:tcPr>
          <w:p w14:paraId="0EE294A4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800" w:type="pct"/>
            <w:vAlign w:val="center"/>
          </w:tcPr>
          <w:p w14:paraId="256D1DA3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6616C9AF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97,47</w:t>
            </w:r>
          </w:p>
        </w:tc>
      </w:tr>
      <w:tr w:rsidR="00C63F8A" w:rsidRPr="006B4D7F" w14:paraId="69BF5D0E" w14:textId="77777777" w:rsidTr="00F355CC">
        <w:tc>
          <w:tcPr>
            <w:tcW w:w="500" w:type="pct"/>
            <w:vAlign w:val="center"/>
          </w:tcPr>
          <w:p w14:paraId="38691529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1500" w:type="pct"/>
            <w:vAlign w:val="center"/>
          </w:tcPr>
          <w:p w14:paraId="325D9AA4" w14:textId="77777777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/>
                <w:sz w:val="18"/>
                <w:szCs w:val="18"/>
              </w:rPr>
              <w:t>GASTRO SERWIS S.C. ANNA JELONEK KRZYSZTOF JELONEK</w:t>
            </w:r>
          </w:p>
          <w:p w14:paraId="4C0249C3" w14:textId="77777777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Cs/>
                <w:sz w:val="18"/>
                <w:szCs w:val="18"/>
              </w:rPr>
              <w:t>PRASKA 28 /10</w:t>
            </w:r>
          </w:p>
          <w:p w14:paraId="0ED4A2EC" w14:textId="77777777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Cs/>
                <w:sz w:val="18"/>
                <w:szCs w:val="18"/>
              </w:rPr>
              <w:t>30-328 KRAKÓW</w:t>
            </w:r>
          </w:p>
        </w:tc>
        <w:tc>
          <w:tcPr>
            <w:tcW w:w="800" w:type="pct"/>
            <w:vAlign w:val="center"/>
          </w:tcPr>
          <w:p w14:paraId="0E7AEC7D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14:paraId="1CCF2618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22,50</w:t>
            </w:r>
          </w:p>
        </w:tc>
        <w:tc>
          <w:tcPr>
            <w:tcW w:w="800" w:type="pct"/>
            <w:vAlign w:val="center"/>
          </w:tcPr>
          <w:p w14:paraId="51F5206A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600" w:type="pct"/>
            <w:vAlign w:val="center"/>
          </w:tcPr>
          <w:p w14:paraId="43E9571A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92,50</w:t>
            </w:r>
          </w:p>
        </w:tc>
      </w:tr>
      <w:tr w:rsidR="00C63F8A" w:rsidRPr="006B4D7F" w14:paraId="6BF9D038" w14:textId="77777777" w:rsidTr="00F355CC">
        <w:tc>
          <w:tcPr>
            <w:tcW w:w="500" w:type="pct"/>
            <w:vAlign w:val="center"/>
          </w:tcPr>
          <w:p w14:paraId="6D61CF67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1500" w:type="pct"/>
            <w:vAlign w:val="center"/>
          </w:tcPr>
          <w:p w14:paraId="5C5EA325" w14:textId="77777777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/>
                <w:sz w:val="18"/>
                <w:szCs w:val="18"/>
              </w:rPr>
              <w:t>GRUPA OBIEŻYSWIAT SC. GRZEGORZ SUCHORA, MARIUSZ KMIECIK</w:t>
            </w:r>
          </w:p>
          <w:p w14:paraId="5EB48719" w14:textId="77777777" w:rsidR="00C63F8A" w:rsidRDefault="00C63F8A" w:rsidP="00F355C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Ul. Balicka 56</w:t>
            </w:r>
          </w:p>
          <w:p w14:paraId="2DC543B1" w14:textId="19406C19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>
              <w:rPr>
                <w:rFonts w:ascii="Verdana" w:hAnsi="Verdana" w:cs="Times New Roman"/>
                <w:bCs/>
                <w:sz w:val="18"/>
                <w:szCs w:val="18"/>
              </w:rPr>
              <w:t>30-149 Kraków</w:t>
            </w:r>
          </w:p>
        </w:tc>
        <w:tc>
          <w:tcPr>
            <w:tcW w:w="800" w:type="pct"/>
            <w:vAlign w:val="center"/>
          </w:tcPr>
          <w:p w14:paraId="03C2A5E9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800" w:type="pct"/>
            <w:vAlign w:val="center"/>
          </w:tcPr>
          <w:p w14:paraId="5D638F7E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  <w:vAlign w:val="center"/>
          </w:tcPr>
          <w:p w14:paraId="4F84C949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600" w:type="pct"/>
            <w:vAlign w:val="center"/>
          </w:tcPr>
          <w:p w14:paraId="342AE0AB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  <w:tr w:rsidR="00C63F8A" w:rsidRPr="006B4D7F" w14:paraId="37C881CE" w14:textId="77777777" w:rsidTr="00F355CC">
        <w:tc>
          <w:tcPr>
            <w:tcW w:w="500" w:type="pct"/>
            <w:vAlign w:val="center"/>
          </w:tcPr>
          <w:p w14:paraId="69B5D4D9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1500" w:type="pct"/>
            <w:vAlign w:val="center"/>
          </w:tcPr>
          <w:p w14:paraId="7FB3873C" w14:textId="77777777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6B4D7F">
              <w:rPr>
                <w:rFonts w:ascii="Verdana" w:hAnsi="Verdana" w:cs="Times New Roman"/>
                <w:b/>
                <w:sz w:val="18"/>
                <w:szCs w:val="18"/>
              </w:rPr>
              <w:t>ZPiT</w:t>
            </w:r>
            <w:proofErr w:type="spellEnd"/>
            <w:r w:rsidRPr="006B4D7F">
              <w:rPr>
                <w:rFonts w:ascii="Verdana" w:hAnsi="Verdana" w:cs="Times New Roman"/>
                <w:b/>
                <w:sz w:val="18"/>
                <w:szCs w:val="18"/>
              </w:rPr>
              <w:t xml:space="preserve"> "Krakus"</w:t>
            </w:r>
          </w:p>
          <w:p w14:paraId="2557F30C" w14:textId="77777777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Cs/>
                <w:sz w:val="18"/>
                <w:szCs w:val="18"/>
              </w:rPr>
              <w:t xml:space="preserve">ul. Reymonta 15 </w:t>
            </w:r>
          </w:p>
          <w:p w14:paraId="3A13DCB7" w14:textId="77777777" w:rsidR="00C63F8A" w:rsidRPr="006B4D7F" w:rsidRDefault="00C63F8A" w:rsidP="00F355CC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bCs/>
                <w:sz w:val="18"/>
                <w:szCs w:val="18"/>
              </w:rPr>
              <w:t>30-059 Kraków</w:t>
            </w:r>
          </w:p>
        </w:tc>
        <w:tc>
          <w:tcPr>
            <w:tcW w:w="800" w:type="pct"/>
            <w:vAlign w:val="center"/>
          </w:tcPr>
          <w:p w14:paraId="27072BA7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  <w:vAlign w:val="center"/>
          </w:tcPr>
          <w:p w14:paraId="592270F8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  <w:tc>
          <w:tcPr>
            <w:tcW w:w="800" w:type="pct"/>
            <w:vAlign w:val="center"/>
          </w:tcPr>
          <w:p w14:paraId="1954C8FE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600" w:type="pct"/>
            <w:vAlign w:val="center"/>
          </w:tcPr>
          <w:p w14:paraId="64AF6527" w14:textId="77777777" w:rsidR="00C63F8A" w:rsidRPr="006B4D7F" w:rsidRDefault="00C63F8A" w:rsidP="00F355CC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B4D7F">
              <w:rPr>
                <w:rFonts w:ascii="Verdana" w:hAnsi="Verdana" w:cs="Times New Roman"/>
                <w:sz w:val="18"/>
                <w:szCs w:val="18"/>
              </w:rPr>
              <w:t xml:space="preserve">  *</w:t>
            </w:r>
          </w:p>
        </w:tc>
      </w:tr>
    </w:tbl>
    <w:p w14:paraId="2228803F" w14:textId="77777777" w:rsidR="00C63F8A" w:rsidRPr="006B4D7F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  <w:r w:rsidRPr="006B4D7F">
        <w:rPr>
          <w:rFonts w:ascii="Verdana" w:hAnsi="Verdana"/>
          <w:color w:val="000000"/>
          <w:sz w:val="18"/>
          <w:szCs w:val="18"/>
        </w:rPr>
        <w:t>*Zamawiający nie przyznawał punktów. Oferta Wykonawcy została odrzucona</w:t>
      </w:r>
    </w:p>
    <w:p w14:paraId="06CCC483" w14:textId="77777777" w:rsidR="00C63F8A" w:rsidRPr="006B4D7F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89B7DF9" w14:textId="77777777" w:rsidR="00C63F8A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003CB5FE" w14:textId="77777777" w:rsidR="00C63F8A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341E808E" w14:textId="77777777" w:rsidR="00C63F8A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13692AB" w14:textId="77777777" w:rsidR="00C63F8A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75A56C21" w14:textId="77777777" w:rsidR="00C63F8A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66322F2A" w14:textId="77777777" w:rsidR="00C63F8A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E483DCB" w14:textId="77777777" w:rsidR="00C63F8A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4775EED" w14:textId="77777777" w:rsidR="00C63F8A" w:rsidRDefault="00C63F8A" w:rsidP="00C63F8A">
      <w:pPr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bookmarkEnd w:id="0"/>
    <w:p w14:paraId="7C10FECD" w14:textId="77777777" w:rsidR="00F960D7" w:rsidRPr="00C63F8A" w:rsidRDefault="00F960D7" w:rsidP="00C63F8A"/>
    <w:sectPr w:rsidR="00F960D7" w:rsidRPr="00C63F8A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9B71F" w14:textId="77777777" w:rsidR="0008108C" w:rsidRDefault="0008108C">
      <w:r>
        <w:separator/>
      </w:r>
    </w:p>
  </w:endnote>
  <w:endnote w:type="continuationSeparator" w:id="0">
    <w:p w14:paraId="6AE5CD92" w14:textId="77777777" w:rsidR="0008108C" w:rsidRDefault="000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946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26C1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D9A60A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7B223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8D00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6CBD9" w14:textId="77777777" w:rsidR="0008108C" w:rsidRDefault="0008108C">
      <w:r>
        <w:separator/>
      </w:r>
    </w:p>
  </w:footnote>
  <w:footnote w:type="continuationSeparator" w:id="0">
    <w:p w14:paraId="631465BD" w14:textId="77777777" w:rsidR="0008108C" w:rsidRDefault="000810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D297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715E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F0E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108C"/>
    <w:rsid w:val="00005838"/>
    <w:rsid w:val="00022322"/>
    <w:rsid w:val="00042497"/>
    <w:rsid w:val="0008108C"/>
    <w:rsid w:val="000C1E6F"/>
    <w:rsid w:val="000E4E56"/>
    <w:rsid w:val="001A1468"/>
    <w:rsid w:val="001B7815"/>
    <w:rsid w:val="001C31ED"/>
    <w:rsid w:val="002B1E4F"/>
    <w:rsid w:val="002B6761"/>
    <w:rsid w:val="002E2868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3F8A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388AF"/>
  <w15:chartTrackingRefBased/>
  <w15:docId w15:val="{1C640E8E-DD56-4C06-BF6C-2D50E67C1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63F8A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232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2025-03-19T13:59:00Z</dcterms:created>
  <dcterms:modified xsi:type="dcterms:W3CDTF">2025-03-19T14:03:00Z</dcterms:modified>
</cp:coreProperties>
</file>