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1E24" w14:textId="28C491A4" w:rsidR="006676AE" w:rsidRPr="004B5F68" w:rsidRDefault="006676AE" w:rsidP="006676AE">
      <w:pPr>
        <w:pStyle w:val="Nagwek4"/>
        <w:rPr>
          <w:bCs/>
          <w:i w:val="0"/>
          <w:sz w:val="20"/>
        </w:rPr>
      </w:pPr>
      <w:r w:rsidRPr="004B5F68">
        <w:rPr>
          <w:bCs/>
          <w:i w:val="0"/>
          <w:sz w:val="20"/>
        </w:rPr>
        <w:t xml:space="preserve">Załącznik nr </w:t>
      </w:r>
      <w:r w:rsidR="00B3121B" w:rsidRPr="004B5F68">
        <w:rPr>
          <w:bCs/>
          <w:i w:val="0"/>
          <w:sz w:val="20"/>
        </w:rPr>
        <w:t>6</w:t>
      </w:r>
      <w:r w:rsidR="00B36ABD" w:rsidRPr="004B5F68">
        <w:rPr>
          <w:bCs/>
          <w:i w:val="0"/>
          <w:sz w:val="20"/>
        </w:rPr>
        <w:t xml:space="preserve"> do SWZ</w:t>
      </w:r>
    </w:p>
    <w:p w14:paraId="22BE3A33" w14:textId="77777777" w:rsidR="005103B9" w:rsidRPr="004B5F6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6CB7850" w14:textId="77777777" w:rsidR="00C4103F" w:rsidRPr="004B5F68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4B5F68">
        <w:rPr>
          <w:rFonts w:ascii="Times New Roman" w:hAnsi="Times New Roman"/>
          <w:b/>
          <w:sz w:val="20"/>
          <w:szCs w:val="20"/>
        </w:rPr>
        <w:t>Zamawiający</w:t>
      </w:r>
      <w:r w:rsidR="007936D6" w:rsidRPr="004B5F68">
        <w:rPr>
          <w:rFonts w:ascii="Times New Roman" w:hAnsi="Times New Roman"/>
          <w:b/>
          <w:sz w:val="20"/>
          <w:szCs w:val="20"/>
        </w:rPr>
        <w:t>:</w:t>
      </w:r>
    </w:p>
    <w:p w14:paraId="76D38155" w14:textId="77777777" w:rsidR="006676AE" w:rsidRPr="004B5F68" w:rsidRDefault="0036699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5F68">
        <w:rPr>
          <w:sz w:val="20"/>
          <w:szCs w:val="20"/>
        </w:rPr>
        <w:t>GMINA NIEPOŁOMICE</w:t>
      </w:r>
    </w:p>
    <w:p w14:paraId="2B1585DA" w14:textId="77777777" w:rsidR="006676AE" w:rsidRPr="004B5F68" w:rsidRDefault="0036699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5F68">
        <w:rPr>
          <w:sz w:val="20"/>
          <w:szCs w:val="20"/>
        </w:rPr>
        <w:t>Pl. Zwycięstwa</w:t>
      </w:r>
      <w:r w:rsidR="006676AE" w:rsidRPr="004B5F68">
        <w:rPr>
          <w:sz w:val="20"/>
          <w:szCs w:val="20"/>
        </w:rPr>
        <w:t xml:space="preserve"> </w:t>
      </w:r>
      <w:r w:rsidRPr="004B5F68">
        <w:rPr>
          <w:sz w:val="20"/>
          <w:szCs w:val="20"/>
        </w:rPr>
        <w:t>13</w:t>
      </w:r>
      <w:r w:rsidR="006676AE" w:rsidRPr="004B5F68">
        <w:rPr>
          <w:sz w:val="20"/>
          <w:szCs w:val="20"/>
        </w:rPr>
        <w:t xml:space="preserve"> </w:t>
      </w:r>
    </w:p>
    <w:p w14:paraId="73BCCC4A" w14:textId="77777777" w:rsidR="00F90CD1" w:rsidRPr="004B5F68" w:rsidRDefault="0036699B" w:rsidP="006C4CCD">
      <w:pPr>
        <w:pStyle w:val="Tekstpodstawowy"/>
        <w:spacing w:after="0"/>
        <w:ind w:left="4111"/>
        <w:rPr>
          <w:sz w:val="20"/>
          <w:szCs w:val="20"/>
        </w:rPr>
      </w:pPr>
      <w:r w:rsidRPr="004B5F68">
        <w:rPr>
          <w:sz w:val="20"/>
          <w:szCs w:val="20"/>
        </w:rPr>
        <w:t>32-005</w:t>
      </w:r>
      <w:r w:rsidR="006676AE" w:rsidRPr="004B5F68">
        <w:rPr>
          <w:sz w:val="20"/>
          <w:szCs w:val="20"/>
        </w:rPr>
        <w:t xml:space="preserve"> </w:t>
      </w:r>
      <w:r w:rsidRPr="004B5F68">
        <w:rPr>
          <w:sz w:val="20"/>
          <w:szCs w:val="20"/>
        </w:rPr>
        <w:t>Niepołomice</w:t>
      </w:r>
    </w:p>
    <w:p w14:paraId="2CF639C1" w14:textId="77777777" w:rsidR="009169D4" w:rsidRPr="004B5F68" w:rsidRDefault="009169D4" w:rsidP="006F0A84">
      <w:pPr>
        <w:pStyle w:val="Tekstpodstawowy"/>
        <w:spacing w:after="0"/>
        <w:ind w:left="4111"/>
        <w:rPr>
          <w:i/>
          <w:sz w:val="20"/>
          <w:szCs w:val="20"/>
        </w:rPr>
      </w:pPr>
      <w:r w:rsidRPr="004B5F68">
        <w:rPr>
          <w:i/>
          <w:sz w:val="20"/>
          <w:szCs w:val="20"/>
        </w:rPr>
        <w:t>……………………………………………………………………</w:t>
      </w:r>
    </w:p>
    <w:p w14:paraId="7D127927" w14:textId="77777777" w:rsidR="00C4103F" w:rsidRPr="004B5F68" w:rsidRDefault="006F0A84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  <w:r w:rsidRPr="004B5F68">
        <w:rPr>
          <w:iCs/>
          <w:sz w:val="20"/>
          <w:szCs w:val="20"/>
        </w:rPr>
        <w:t>[</w:t>
      </w:r>
      <w:r w:rsidR="009169D4" w:rsidRPr="004B5F68">
        <w:rPr>
          <w:iCs/>
          <w:sz w:val="20"/>
          <w:szCs w:val="20"/>
        </w:rPr>
        <w:t>pełna nazwa, adres</w:t>
      </w:r>
      <w:r w:rsidRPr="004B5F68">
        <w:rPr>
          <w:iCs/>
          <w:sz w:val="20"/>
          <w:szCs w:val="20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4B5F68" w14:paraId="7C9D538B" w14:textId="77777777" w:rsidTr="00252642">
        <w:tc>
          <w:tcPr>
            <w:tcW w:w="2800" w:type="dxa"/>
            <w:shd w:val="clear" w:color="auto" w:fill="auto"/>
          </w:tcPr>
          <w:p w14:paraId="48BEB76B" w14:textId="77777777" w:rsidR="006F0A84" w:rsidRPr="004B5F68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B5F6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8F4D3A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F927D3E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DB7ED4" w14:textId="77777777" w:rsidR="006F0A84" w:rsidRPr="004B5F68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B5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4B5F68" w14:paraId="28031891" w14:textId="77777777" w:rsidTr="00252642">
        <w:tc>
          <w:tcPr>
            <w:tcW w:w="2800" w:type="dxa"/>
            <w:shd w:val="clear" w:color="auto" w:fill="auto"/>
          </w:tcPr>
          <w:p w14:paraId="3A9AF51B" w14:textId="77777777" w:rsidR="006F0A84" w:rsidRPr="004B5F68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B9DF27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6B2CCE9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46BD625" w14:textId="77777777" w:rsidR="006F0A84" w:rsidRPr="004B5F68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B5F6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9D24553" w14:textId="77777777" w:rsidR="006F0A84" w:rsidRPr="004B5F68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699B" w:rsidRPr="004B5F68" w14:paraId="07FD1F0B" w14:textId="77777777" w:rsidTr="0006793E">
        <w:tc>
          <w:tcPr>
            <w:tcW w:w="9104" w:type="dxa"/>
            <w:shd w:val="clear" w:color="auto" w:fill="D9D9D9"/>
          </w:tcPr>
          <w:p w14:paraId="32BA420B" w14:textId="77777777" w:rsidR="0036699B" w:rsidRPr="004B5F68" w:rsidRDefault="0036699B" w:rsidP="0006793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2E845F03" w14:textId="71C117FC" w:rsidR="0036699B" w:rsidRPr="004B5F68" w:rsidRDefault="0036699B" w:rsidP="0006793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4B5F6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B5F68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251956">
              <w:rPr>
                <w:rFonts w:ascii="Times New Roman" w:hAnsi="Times New Roman"/>
                <w:sz w:val="20"/>
                <w:szCs w:val="20"/>
              </w:rPr>
              <w:t>4</w:t>
            </w:r>
            <w:r w:rsidRPr="004B5F68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251956">
              <w:rPr>
                <w:rFonts w:ascii="Times New Roman" w:hAnsi="Times New Roman"/>
                <w:sz w:val="20"/>
                <w:szCs w:val="20"/>
              </w:rPr>
              <w:t>320</w:t>
            </w:r>
            <w:r w:rsidRPr="004B5F68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4B5F6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B5F68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73DC6B7" w14:textId="77777777" w:rsidR="0036699B" w:rsidRPr="004B5F68" w:rsidRDefault="0036699B" w:rsidP="0006793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B5F6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B5F68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4B5F68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49CA431" w14:textId="77777777" w:rsidR="00766D1F" w:rsidRPr="004B5F68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Na potrzeby postę</w:t>
      </w:r>
      <w:r w:rsidR="008D0487" w:rsidRPr="004B5F6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B5F68">
        <w:rPr>
          <w:rFonts w:ascii="Times New Roman" w:hAnsi="Times New Roman"/>
          <w:sz w:val="20"/>
          <w:szCs w:val="20"/>
        </w:rPr>
        <w:t>zamówienia publiczn</w:t>
      </w:r>
      <w:r w:rsidR="00FB403C" w:rsidRPr="004B5F68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4B5F68" w14:paraId="0EEA16DA" w14:textId="77777777" w:rsidTr="00252642">
        <w:tc>
          <w:tcPr>
            <w:tcW w:w="2269" w:type="dxa"/>
            <w:shd w:val="clear" w:color="auto" w:fill="auto"/>
          </w:tcPr>
          <w:p w14:paraId="5853B24F" w14:textId="77777777" w:rsidR="00FB403C" w:rsidRPr="004B5F68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EC579E" w14:textId="43BCB495" w:rsidR="00FB403C" w:rsidRPr="004B5F68" w:rsidRDefault="0025195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  <w:r w:rsidR="00FB403C"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6699B" w:rsidRPr="004B5F68" w14:paraId="2A76EFF9" w14:textId="77777777" w:rsidTr="0006793E">
        <w:tc>
          <w:tcPr>
            <w:tcW w:w="2269" w:type="dxa"/>
            <w:shd w:val="clear" w:color="auto" w:fill="auto"/>
          </w:tcPr>
          <w:p w14:paraId="457B637D" w14:textId="77777777" w:rsidR="0036699B" w:rsidRPr="004B5F68" w:rsidRDefault="0036699B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A49864" w14:textId="2CB78435" w:rsidR="0036699B" w:rsidRPr="004B5F68" w:rsidRDefault="0036699B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</w:t>
            </w:r>
            <w:r w:rsidR="0025195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2FE0ED6A" w14:textId="77777777" w:rsidR="00FB403C" w:rsidRPr="004B5F68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300B9B2" w14:textId="77777777" w:rsidR="00F90CD1" w:rsidRPr="004B5F6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 xml:space="preserve">prowadzonego przez </w:t>
      </w:r>
      <w:r w:rsidR="0036699B" w:rsidRPr="004B5F68">
        <w:rPr>
          <w:rFonts w:ascii="Times New Roman" w:hAnsi="Times New Roman"/>
          <w:b/>
          <w:sz w:val="20"/>
          <w:szCs w:val="20"/>
        </w:rPr>
        <w:t>GMINA NIEPOŁOMICE</w:t>
      </w:r>
      <w:r w:rsidRPr="004B5F68">
        <w:rPr>
          <w:rFonts w:ascii="Times New Roman" w:hAnsi="Times New Roman"/>
          <w:b/>
          <w:sz w:val="20"/>
          <w:szCs w:val="20"/>
        </w:rPr>
        <w:t>,</w:t>
      </w:r>
      <w:r w:rsidR="002B2AD9" w:rsidRPr="004B5F68">
        <w:rPr>
          <w:rFonts w:ascii="Times New Roman" w:hAnsi="Times New Roman"/>
          <w:sz w:val="20"/>
          <w:szCs w:val="20"/>
        </w:rPr>
        <w:t xml:space="preserve"> </w:t>
      </w:r>
      <w:r w:rsidR="00E65685" w:rsidRPr="004B5F68">
        <w:rPr>
          <w:rFonts w:ascii="Times New Roman" w:hAnsi="Times New Roman"/>
          <w:sz w:val="20"/>
          <w:szCs w:val="20"/>
        </w:rPr>
        <w:t>oświa</w:t>
      </w:r>
      <w:r w:rsidR="00825A09" w:rsidRPr="004B5F68">
        <w:rPr>
          <w:rFonts w:ascii="Times New Roman" w:hAnsi="Times New Roman"/>
          <w:sz w:val="20"/>
          <w:szCs w:val="20"/>
        </w:rPr>
        <w:t>dczam</w:t>
      </w:r>
      <w:r w:rsidR="00E65685" w:rsidRPr="004B5F68">
        <w:rPr>
          <w:rFonts w:ascii="Times New Roman" w:hAnsi="Times New Roman"/>
          <w:sz w:val="20"/>
          <w:szCs w:val="20"/>
        </w:rPr>
        <w:t>,</w:t>
      </w:r>
      <w:r w:rsidR="002B2AD9" w:rsidRPr="004B5F6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B5F68" w14:paraId="25E7231A" w14:textId="77777777" w:rsidTr="00650D6C">
        <w:tc>
          <w:tcPr>
            <w:tcW w:w="9104" w:type="dxa"/>
            <w:shd w:val="clear" w:color="auto" w:fill="D9D9D9"/>
          </w:tcPr>
          <w:p w14:paraId="2DE0D8BA" w14:textId="77777777" w:rsidR="00E50194" w:rsidRPr="004B5F6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F3A5385" w14:textId="77777777" w:rsidR="00C113BF" w:rsidRPr="004B5F68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B5F68">
        <w:rPr>
          <w:rFonts w:ascii="Times New Roman" w:hAnsi="Times New Roman"/>
          <w:sz w:val="20"/>
          <w:szCs w:val="20"/>
        </w:rPr>
        <w:t xml:space="preserve">dstawie </w:t>
      </w:r>
      <w:r w:rsidR="002C4137" w:rsidRPr="004B5F6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B5F68">
        <w:rPr>
          <w:rFonts w:ascii="Times New Roman" w:hAnsi="Times New Roman"/>
          <w:sz w:val="20"/>
          <w:szCs w:val="20"/>
        </w:rPr>
        <w:t>108</w:t>
      </w:r>
      <w:r w:rsidR="002C4137" w:rsidRPr="004B5F68">
        <w:rPr>
          <w:rFonts w:ascii="Times New Roman" w:hAnsi="Times New Roman"/>
          <w:sz w:val="20"/>
          <w:szCs w:val="20"/>
        </w:rPr>
        <w:t xml:space="preserve"> ust 1 </w:t>
      </w:r>
      <w:r w:rsidRPr="004B5F68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4B5F68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4B5F68">
        <w:rPr>
          <w:rFonts w:ascii="Times New Roman" w:hAnsi="Times New Roman"/>
          <w:sz w:val="20"/>
          <w:szCs w:val="20"/>
        </w:rPr>
        <w:t>.</w:t>
      </w:r>
    </w:p>
    <w:p w14:paraId="6BA2DC32" w14:textId="77777777" w:rsidR="002426FF" w:rsidRPr="004B5F68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1E663EC" w14:textId="77777777" w:rsidR="00023477" w:rsidRPr="004B5F68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E943504" w14:textId="77777777" w:rsidR="0011306C" w:rsidRPr="004B5F68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 w:rsidRPr="004B5F68">
        <w:rPr>
          <w:rFonts w:ascii="Times New Roman" w:hAnsi="Times New Roman"/>
          <w:sz w:val="20"/>
          <w:szCs w:val="20"/>
        </w:rPr>
        <w:t>t.j</w:t>
      </w:r>
      <w:proofErr w:type="spellEnd"/>
      <w:r w:rsidR="00FB403C" w:rsidRPr="004B5F68">
        <w:rPr>
          <w:rFonts w:ascii="Times New Roman" w:hAnsi="Times New Roman"/>
          <w:sz w:val="20"/>
          <w:szCs w:val="20"/>
        </w:rPr>
        <w:t>. Dz. U. z 2023r. poz. 1</w:t>
      </w:r>
      <w:r w:rsidR="000221FF" w:rsidRPr="004B5F68">
        <w:rPr>
          <w:rFonts w:ascii="Times New Roman" w:hAnsi="Times New Roman"/>
          <w:sz w:val="20"/>
          <w:szCs w:val="20"/>
        </w:rPr>
        <w:t>497</w:t>
      </w:r>
      <w:r w:rsidRPr="004B5F68">
        <w:rPr>
          <w:rFonts w:ascii="Times New Roman" w:hAnsi="Times New Roman"/>
          <w:sz w:val="20"/>
          <w:szCs w:val="20"/>
        </w:rPr>
        <w:t>)</w:t>
      </w:r>
      <w:r w:rsidR="0011306C" w:rsidRPr="004B5F6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B5F6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B5F68" w14:paraId="28E437E4" w14:textId="77777777" w:rsidTr="00CD4DD1">
        <w:tc>
          <w:tcPr>
            <w:tcW w:w="9104" w:type="dxa"/>
            <w:shd w:val="clear" w:color="auto" w:fill="D9D9D9"/>
          </w:tcPr>
          <w:p w14:paraId="76C2C3F3" w14:textId="77777777" w:rsidR="0011306C" w:rsidRPr="004B5F6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4B5F6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640EDFC" w14:textId="77777777" w:rsidR="00D2702A" w:rsidRPr="004B5F68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</w:t>
      </w:r>
      <w:r w:rsidR="00313417" w:rsidRPr="004B5F6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B5F6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B5F6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B5F6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B5F68" w14:paraId="00C6E217" w14:textId="77777777" w:rsidTr="003F7D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B351" w14:textId="77777777" w:rsidR="00D2702A" w:rsidRPr="004B5F6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EAF0" w14:textId="77777777" w:rsidR="00D2702A" w:rsidRPr="004B5F6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6699B" w:rsidRPr="004B5F68" w14:paraId="1D3D2200" w14:textId="77777777" w:rsidTr="003F7D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C4B38" w14:textId="77777777" w:rsidR="0036699B" w:rsidRPr="004B5F68" w:rsidRDefault="0036699B" w:rsidP="0006793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8C64" w14:textId="77777777" w:rsidR="0036699B" w:rsidRPr="004B5F68" w:rsidRDefault="0036699B" w:rsidP="0006793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147AF3C" w14:textId="77777777" w:rsidR="00C17392" w:rsidRDefault="0036699B" w:rsidP="00C1739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E8847F4" w14:textId="4B943F28" w:rsidR="0036699B" w:rsidRPr="004B5F68" w:rsidRDefault="0036699B" w:rsidP="00C1739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</w:t>
            </w:r>
            <w:r w:rsidR="00C1739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D59B6" w:rsidRPr="00BD59B6">
              <w:rPr>
                <w:rFonts w:ascii="Times New Roman" w:hAnsi="Times New Roman"/>
                <w:sz w:val="20"/>
                <w:szCs w:val="20"/>
              </w:rPr>
              <w:t>w okresie ostatnich 3 lat przed upływem terminu składania ofert, a jeżeli okres prowadzenia działalności jest krótszy - w tym okresie, wykonał co najmniej dwa zamówienia polegające na dostawie i montażu wiat przystankowych na kwotę minimum 100.000,00 zł brutto każde. W przypadku wykazania kilku dostaw o mniejszej wartości, wartość dostaw nie będą sumowana.</w:t>
            </w:r>
          </w:p>
        </w:tc>
      </w:tr>
    </w:tbl>
    <w:p w14:paraId="6F0AD833" w14:textId="77777777" w:rsidR="00C62F57" w:rsidRPr="004B5F68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B5F68" w14:paraId="580AE590" w14:textId="77777777" w:rsidTr="00CD4DD1">
        <w:tc>
          <w:tcPr>
            <w:tcW w:w="9104" w:type="dxa"/>
            <w:shd w:val="clear" w:color="auto" w:fill="D9D9D9"/>
          </w:tcPr>
          <w:p w14:paraId="0E15091A" w14:textId="77777777" w:rsidR="00BE6F04" w:rsidRPr="004B5F6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515AB37" w14:textId="77777777" w:rsidR="00FE4E2B" w:rsidRPr="004B5F68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5F6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B5F68" w14:paraId="55AFE5E4" w14:textId="77777777" w:rsidTr="00847232">
        <w:tc>
          <w:tcPr>
            <w:tcW w:w="9104" w:type="dxa"/>
            <w:shd w:val="clear" w:color="auto" w:fill="D9D9D9"/>
          </w:tcPr>
          <w:p w14:paraId="1B563805" w14:textId="77777777" w:rsidR="00E426EB" w:rsidRPr="004B5F68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8134002" w14:textId="77777777" w:rsidR="00E426EB" w:rsidRPr="004B5F68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8B60F1" w14:textId="77777777" w:rsidR="00E426EB" w:rsidRPr="004B5F68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F13040B" w14:textId="77777777" w:rsidR="00E426EB" w:rsidRPr="004B5F6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78F1C00" w14:textId="77777777" w:rsidR="00E426EB" w:rsidRPr="004B5F68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B5F6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831E52B" w14:textId="77777777" w:rsidR="00E426EB" w:rsidRPr="004B5F6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D319329" w14:textId="77777777" w:rsidR="00E426EB" w:rsidRPr="004B5F68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B5F6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1E7855A" w14:textId="77777777" w:rsidR="00FE4E2B" w:rsidRPr="004B5F68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3B865" w14:textId="77777777" w:rsidR="0012157F" w:rsidRPr="004B5F6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F5C758" w14:textId="77777777" w:rsidR="00524951" w:rsidRPr="004B5F6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</w:p>
    <w:p w14:paraId="5792C718" w14:textId="77777777" w:rsidR="00B3121B" w:rsidRPr="004B5F68" w:rsidRDefault="00B3121B" w:rsidP="00B3121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i/>
          <w:sz w:val="20"/>
          <w:szCs w:val="20"/>
        </w:rPr>
        <w:lastRenderedPageBreak/>
        <w:t>Oświadczenie należy podpisać kwalifikowanym podpisem  elektronicznym lub podpisem zaufanym lub podpisem osobistym przez osobę uprawnioną  do reprezentacji podmiotu udostępniającego zasoby</w:t>
      </w:r>
    </w:p>
    <w:p w14:paraId="59A57E91" w14:textId="695AB305" w:rsidR="00484F88" w:rsidRPr="004B5F68" w:rsidRDefault="00484F88" w:rsidP="00B3121B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4B5F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F9FA1" w14:textId="77777777" w:rsidR="00A030E7" w:rsidRDefault="00A030E7" w:rsidP="0038231F">
      <w:pPr>
        <w:spacing w:after="0" w:line="240" w:lineRule="auto"/>
      </w:pPr>
      <w:r>
        <w:separator/>
      </w:r>
    </w:p>
  </w:endnote>
  <w:endnote w:type="continuationSeparator" w:id="0">
    <w:p w14:paraId="652F3F02" w14:textId="77777777" w:rsidR="00A030E7" w:rsidRDefault="00A030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FC8C" w14:textId="77777777" w:rsidR="0036699B" w:rsidRDefault="003669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C8A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979A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7C29" w14:textId="77777777" w:rsidR="0036699B" w:rsidRDefault="00366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F9D3F" w14:textId="77777777" w:rsidR="00A030E7" w:rsidRDefault="00A030E7" w:rsidP="0038231F">
      <w:pPr>
        <w:spacing w:after="0" w:line="240" w:lineRule="auto"/>
      </w:pPr>
      <w:r>
        <w:separator/>
      </w:r>
    </w:p>
  </w:footnote>
  <w:footnote w:type="continuationSeparator" w:id="0">
    <w:p w14:paraId="5D29E18D" w14:textId="77777777" w:rsidR="00A030E7" w:rsidRDefault="00A030E7" w:rsidP="0038231F">
      <w:pPr>
        <w:spacing w:after="0" w:line="240" w:lineRule="auto"/>
      </w:pPr>
      <w:r>
        <w:continuationSeparator/>
      </w:r>
    </w:p>
  </w:footnote>
  <w:footnote w:id="1">
    <w:p w14:paraId="6C5233D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89B4C8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D3519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ED4447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B3917" w14:textId="77777777" w:rsidR="0036699B" w:rsidRDefault="00366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AFBA3" w14:textId="77777777" w:rsidR="0036699B" w:rsidRDefault="00366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D17FC" w14:textId="77777777" w:rsidR="0036699B" w:rsidRDefault="00366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062238">
    <w:abstractNumId w:val="11"/>
  </w:num>
  <w:num w:numId="2" w16cid:durableId="1513228897">
    <w:abstractNumId w:val="0"/>
  </w:num>
  <w:num w:numId="3" w16cid:durableId="1359696995">
    <w:abstractNumId w:val="10"/>
  </w:num>
  <w:num w:numId="4" w16cid:durableId="522136710">
    <w:abstractNumId w:val="13"/>
  </w:num>
  <w:num w:numId="5" w16cid:durableId="1300040853">
    <w:abstractNumId w:val="12"/>
  </w:num>
  <w:num w:numId="6" w16cid:durableId="1381246819">
    <w:abstractNumId w:val="9"/>
  </w:num>
  <w:num w:numId="7" w16cid:durableId="1238973269">
    <w:abstractNumId w:val="1"/>
  </w:num>
  <w:num w:numId="8" w16cid:durableId="2074624436">
    <w:abstractNumId w:val="6"/>
  </w:num>
  <w:num w:numId="9" w16cid:durableId="1727680622">
    <w:abstractNumId w:val="4"/>
  </w:num>
  <w:num w:numId="10" w16cid:durableId="1241599050">
    <w:abstractNumId w:val="7"/>
  </w:num>
  <w:num w:numId="11" w16cid:durableId="1663103">
    <w:abstractNumId w:val="5"/>
  </w:num>
  <w:num w:numId="12" w16cid:durableId="597061233">
    <w:abstractNumId w:val="8"/>
  </w:num>
  <w:num w:numId="13" w16cid:durableId="796990599">
    <w:abstractNumId w:val="3"/>
  </w:num>
  <w:num w:numId="14" w16cid:durableId="683552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0E7"/>
    <w:rsid w:val="000221FF"/>
    <w:rsid w:val="00023477"/>
    <w:rsid w:val="000247FF"/>
    <w:rsid w:val="00025C8D"/>
    <w:rsid w:val="000303EE"/>
    <w:rsid w:val="00032046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4E5A"/>
    <w:rsid w:val="00185C6E"/>
    <w:rsid w:val="001902D2"/>
    <w:rsid w:val="001C6945"/>
    <w:rsid w:val="001D28E6"/>
    <w:rsid w:val="001F027E"/>
    <w:rsid w:val="002035D6"/>
    <w:rsid w:val="00203A40"/>
    <w:rsid w:val="0021246E"/>
    <w:rsid w:val="002168A8"/>
    <w:rsid w:val="00232DF0"/>
    <w:rsid w:val="002342F1"/>
    <w:rsid w:val="002426FF"/>
    <w:rsid w:val="00251956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99B"/>
    <w:rsid w:val="00371CB8"/>
    <w:rsid w:val="0038231F"/>
    <w:rsid w:val="003B2070"/>
    <w:rsid w:val="003B214C"/>
    <w:rsid w:val="003B7238"/>
    <w:rsid w:val="003C3B64"/>
    <w:rsid w:val="003F024C"/>
    <w:rsid w:val="003F7D20"/>
    <w:rsid w:val="00434CC2"/>
    <w:rsid w:val="004541F9"/>
    <w:rsid w:val="004609F1"/>
    <w:rsid w:val="0046450A"/>
    <w:rsid w:val="004651B5"/>
    <w:rsid w:val="004761C6"/>
    <w:rsid w:val="0047664E"/>
    <w:rsid w:val="00476E7D"/>
    <w:rsid w:val="00482F6E"/>
    <w:rsid w:val="00484F88"/>
    <w:rsid w:val="004B5F6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35E58"/>
    <w:rsid w:val="005434B3"/>
    <w:rsid w:val="005552A6"/>
    <w:rsid w:val="00557B3C"/>
    <w:rsid w:val="005641F0"/>
    <w:rsid w:val="0057493E"/>
    <w:rsid w:val="005A5067"/>
    <w:rsid w:val="005B11F3"/>
    <w:rsid w:val="005C39CA"/>
    <w:rsid w:val="005E176A"/>
    <w:rsid w:val="005E24AA"/>
    <w:rsid w:val="005E3647"/>
    <w:rsid w:val="005E579C"/>
    <w:rsid w:val="00612283"/>
    <w:rsid w:val="00634311"/>
    <w:rsid w:val="00641874"/>
    <w:rsid w:val="00650D6C"/>
    <w:rsid w:val="006676AE"/>
    <w:rsid w:val="00675676"/>
    <w:rsid w:val="006A3A1F"/>
    <w:rsid w:val="006A52B6"/>
    <w:rsid w:val="006B53D6"/>
    <w:rsid w:val="006C4CCD"/>
    <w:rsid w:val="006F0034"/>
    <w:rsid w:val="006F0A84"/>
    <w:rsid w:val="006F3D32"/>
    <w:rsid w:val="0070549D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669E5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030E7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121B"/>
    <w:rsid w:val="00B34079"/>
    <w:rsid w:val="00B36ABD"/>
    <w:rsid w:val="00B8005E"/>
    <w:rsid w:val="00B90E42"/>
    <w:rsid w:val="00BB0C3C"/>
    <w:rsid w:val="00BD59B6"/>
    <w:rsid w:val="00BE6F04"/>
    <w:rsid w:val="00C014B5"/>
    <w:rsid w:val="00C06F6D"/>
    <w:rsid w:val="00C113BF"/>
    <w:rsid w:val="00C17392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292D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C3D3D"/>
  <w15:docId w15:val="{1BC6C0F2-1AE2-47E6-9DA2-E7FABF40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4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2025-03-17T08:37:00Z</cp:lastPrinted>
  <dcterms:created xsi:type="dcterms:W3CDTF">2025-03-19T13:15:00Z</dcterms:created>
  <dcterms:modified xsi:type="dcterms:W3CDTF">2025-03-19T13:15:00Z</dcterms:modified>
</cp:coreProperties>
</file>