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5447A" w14:textId="77777777" w:rsidR="002A34DA" w:rsidRPr="002A16E2" w:rsidRDefault="00E25FF1" w:rsidP="002A34DA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552CA6BB">
          <v:roundrect id="AutoShape 2" o:spid="_x0000_s1027" style="position:absolute;left:0;text-align:left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C7uRr94AAAALAQAADwAAAAAAAAAAAAAAAAB0BAAAZHJzL2Rvd25yZXYueG1sUEsF&#10;BgAAAAAEAAQA8wAAAH8FAAAAAA==&#10;"/>
        </w:pict>
      </w:r>
      <w:r w:rsidR="002A34DA" w:rsidRPr="002A16E2">
        <w:rPr>
          <w:rFonts w:ascii="Times New Roman" w:hAnsi="Times New Roman"/>
          <w:b w:val="0"/>
          <w:sz w:val="22"/>
          <w:szCs w:val="22"/>
        </w:rPr>
        <w:tab/>
      </w:r>
      <w:r w:rsidR="002A34DA" w:rsidRPr="002A16E2">
        <w:rPr>
          <w:rFonts w:ascii="Times New Roman" w:hAnsi="Times New Roman"/>
          <w:b w:val="0"/>
          <w:sz w:val="22"/>
          <w:szCs w:val="22"/>
        </w:rPr>
        <w:tab/>
      </w:r>
      <w:r w:rsidR="002A34DA" w:rsidRPr="002A16E2">
        <w:rPr>
          <w:rFonts w:ascii="Times New Roman" w:hAnsi="Times New Roman"/>
          <w:b w:val="0"/>
          <w:sz w:val="22"/>
          <w:szCs w:val="22"/>
        </w:rPr>
        <w:tab/>
      </w:r>
      <w:r w:rsidR="002A34DA" w:rsidRPr="002A16E2">
        <w:rPr>
          <w:rFonts w:ascii="Times New Roman" w:hAnsi="Times New Roman"/>
          <w:b w:val="0"/>
          <w:sz w:val="22"/>
          <w:szCs w:val="22"/>
        </w:rPr>
        <w:tab/>
      </w:r>
      <w:r w:rsidR="002A34DA" w:rsidRPr="002A16E2">
        <w:rPr>
          <w:rFonts w:ascii="Times New Roman" w:hAnsi="Times New Roman"/>
          <w:b w:val="0"/>
          <w:sz w:val="22"/>
          <w:szCs w:val="22"/>
        </w:rPr>
        <w:tab/>
      </w:r>
      <w:r w:rsidR="002A34DA" w:rsidRPr="002A16E2">
        <w:rPr>
          <w:rFonts w:ascii="Times New Roman" w:hAnsi="Times New Roman"/>
          <w:b w:val="0"/>
          <w:sz w:val="22"/>
          <w:szCs w:val="22"/>
        </w:rPr>
        <w:tab/>
      </w:r>
      <w:r w:rsidR="002A34DA" w:rsidRPr="002A16E2">
        <w:rPr>
          <w:rFonts w:ascii="Times New Roman" w:hAnsi="Times New Roman"/>
          <w:b w:val="0"/>
          <w:sz w:val="22"/>
          <w:szCs w:val="22"/>
        </w:rPr>
        <w:tab/>
      </w:r>
      <w:r w:rsidR="002A34DA" w:rsidRPr="002A16E2">
        <w:rPr>
          <w:rFonts w:ascii="Times New Roman" w:hAnsi="Times New Roman"/>
          <w:sz w:val="22"/>
          <w:szCs w:val="22"/>
        </w:rPr>
        <w:t>Załącznik nr 1</w:t>
      </w:r>
    </w:p>
    <w:p w14:paraId="3E20CF6B" w14:textId="77777777" w:rsidR="002A34DA" w:rsidRPr="002A16E2" w:rsidRDefault="002A34DA" w:rsidP="002A34D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BC20036" w14:textId="77777777" w:rsidR="002A34DA" w:rsidRPr="002A16E2" w:rsidRDefault="002A34DA" w:rsidP="002A34D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C8EBDE8" w14:textId="77777777" w:rsidR="002A34DA" w:rsidRPr="002A16E2" w:rsidRDefault="002A34DA" w:rsidP="002A34D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B184026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C61EDF5" w14:textId="77777777" w:rsidR="002A34DA" w:rsidRPr="00FA50AF" w:rsidRDefault="002A34DA" w:rsidP="002A34D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3F2CF76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50D944C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4FEE474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18EFC81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579837A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1B5DC62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8D43A3F" w14:textId="77777777" w:rsidR="002A34DA" w:rsidRPr="002A16E2" w:rsidRDefault="002A34DA" w:rsidP="002A34D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0CB67E5" w14:textId="77777777" w:rsidR="002A34DA" w:rsidRPr="002A16E2" w:rsidRDefault="002A34DA" w:rsidP="002A34DA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65D80F9" w14:textId="77777777" w:rsidR="002A34DA" w:rsidRPr="002A16E2" w:rsidRDefault="002A34DA" w:rsidP="002A34D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5C29C6EB" w14:textId="77777777" w:rsidR="002A34DA" w:rsidRPr="002A16E2" w:rsidRDefault="002A34DA" w:rsidP="002A34D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9C105E1" w14:textId="77777777" w:rsidR="002A34DA" w:rsidRPr="002A16E2" w:rsidRDefault="002A34DA" w:rsidP="002A34D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D0B60C8" w14:textId="77777777" w:rsidR="002A34DA" w:rsidRPr="002A16E2" w:rsidRDefault="002A34DA" w:rsidP="002A34D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88C9C8C" w14:textId="77777777" w:rsidR="002A34DA" w:rsidRPr="002A16E2" w:rsidRDefault="002A34DA" w:rsidP="002A34DA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155E49B4" w14:textId="77777777" w:rsidR="002A34DA" w:rsidRPr="002A16E2" w:rsidRDefault="002A34DA" w:rsidP="002A34DA">
      <w:pPr>
        <w:ind w:firstLine="3969"/>
        <w:rPr>
          <w:b/>
          <w:sz w:val="22"/>
          <w:szCs w:val="22"/>
        </w:rPr>
      </w:pPr>
    </w:p>
    <w:p w14:paraId="5D3E439F" w14:textId="4A6D04BF" w:rsidR="002A34DA" w:rsidRDefault="002A34DA" w:rsidP="002A34DA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8E2033" w:rsidRPr="008E2033">
        <w:rPr>
          <w:b/>
          <w:sz w:val="22"/>
          <w:szCs w:val="22"/>
        </w:rPr>
        <w:t xml:space="preserve">dostawa 50 </w:t>
      </w:r>
      <w:proofErr w:type="spellStart"/>
      <w:r w:rsidR="008E2033" w:rsidRPr="008E2033">
        <w:rPr>
          <w:b/>
          <w:sz w:val="22"/>
          <w:szCs w:val="22"/>
        </w:rPr>
        <w:t>switchy</w:t>
      </w:r>
      <w:proofErr w:type="spellEnd"/>
      <w:r w:rsidR="008E2033" w:rsidRPr="008E2033">
        <w:rPr>
          <w:b/>
          <w:sz w:val="22"/>
          <w:szCs w:val="22"/>
        </w:rPr>
        <w:t xml:space="preserve"> sieciowych i 10 </w:t>
      </w:r>
      <w:proofErr w:type="spellStart"/>
      <w:r w:rsidR="008E2033" w:rsidRPr="008E2033">
        <w:rPr>
          <w:b/>
          <w:sz w:val="22"/>
          <w:szCs w:val="22"/>
        </w:rPr>
        <w:t>swichy</w:t>
      </w:r>
      <w:proofErr w:type="spellEnd"/>
      <w:r w:rsidR="008E2033" w:rsidRPr="008E2033">
        <w:rPr>
          <w:b/>
          <w:sz w:val="22"/>
          <w:szCs w:val="22"/>
        </w:rPr>
        <w:t xml:space="preserve"> sieciowych z funkcją </w:t>
      </w:r>
      <w:proofErr w:type="spellStart"/>
      <w:r w:rsidR="008E2033" w:rsidRPr="008E2033">
        <w:rPr>
          <w:b/>
          <w:sz w:val="22"/>
          <w:szCs w:val="22"/>
        </w:rPr>
        <w:t>PoE</w:t>
      </w:r>
      <w:proofErr w:type="spellEnd"/>
      <w:r w:rsidR="008E2033" w:rsidRPr="008E2033">
        <w:rPr>
          <w:b/>
          <w:sz w:val="22"/>
          <w:szCs w:val="22"/>
        </w:rPr>
        <w:t xml:space="preserve"> dla Miasteczka Studenckiego AGH w Krakowie  -DE-dzp.272-1</w:t>
      </w:r>
      <w:r w:rsidR="00F21302">
        <w:rPr>
          <w:b/>
          <w:sz w:val="22"/>
          <w:szCs w:val="22"/>
        </w:rPr>
        <w:t>3</w:t>
      </w:r>
      <w:r w:rsidR="008E2033" w:rsidRPr="008E2033">
        <w:rPr>
          <w:b/>
          <w:sz w:val="22"/>
          <w:szCs w:val="22"/>
        </w:rPr>
        <w:t>4/25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EAE1DC6" w14:textId="5FA2FCF1" w:rsidR="00F24B6E" w:rsidRPr="00F24B6E" w:rsidRDefault="00F24B6E" w:rsidP="002A34DA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  <w:r w:rsidRPr="00F24B6E">
        <w:rPr>
          <w:b/>
          <w:bCs/>
          <w:color w:val="FF0000"/>
          <w:sz w:val="22"/>
          <w:szCs w:val="22"/>
          <w:highlight w:val="yellow"/>
        </w:rPr>
        <w:t>zadanie nr 1</w:t>
      </w:r>
      <w:r w:rsidRPr="00F24B6E">
        <w:rPr>
          <w:b/>
          <w:bCs/>
          <w:color w:val="FF0000"/>
          <w:sz w:val="22"/>
          <w:szCs w:val="22"/>
        </w:rPr>
        <w:t xml:space="preserve"> 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2A34DA" w:rsidRPr="00F24B6E" w14:paraId="1D589926" w14:textId="77777777" w:rsidTr="008A387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B524AC" w14:textId="77777777" w:rsidR="002A34DA" w:rsidRPr="00F24B6E" w:rsidRDefault="002A34DA" w:rsidP="008A3875">
            <w:pPr>
              <w:jc w:val="center"/>
              <w:rPr>
                <w:sz w:val="16"/>
                <w:szCs w:val="16"/>
              </w:rPr>
            </w:pPr>
            <w:bookmarkStart w:id="0" w:name="_Hlk192579999"/>
            <w:r w:rsidRPr="00F24B6E">
              <w:rPr>
                <w:sz w:val="16"/>
                <w:szCs w:val="16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4CA245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Nazwa elementu</w:t>
            </w:r>
          </w:p>
          <w:p w14:paraId="4EF9E4FE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D2B964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1F185B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Ilość</w:t>
            </w:r>
          </w:p>
          <w:p w14:paraId="11F62B89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F0DD65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F24B6E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6A2F20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Wartość netto</w:t>
            </w:r>
          </w:p>
          <w:p w14:paraId="4E9ECABF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CD4DF59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VAT</w:t>
            </w:r>
          </w:p>
          <w:p w14:paraId="4D892AA1" w14:textId="77777777" w:rsidR="002A34DA" w:rsidRPr="00F24B6E" w:rsidRDefault="002A34DA" w:rsidP="008A3875">
            <w:pPr>
              <w:jc w:val="center"/>
              <w:rPr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>23 [%]</w:t>
            </w:r>
          </w:p>
          <w:p w14:paraId="22353F67" w14:textId="77777777" w:rsidR="002A34DA" w:rsidRPr="00F24B6E" w:rsidRDefault="002A34DA" w:rsidP="008A38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FCE0EE2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F1DE458" w14:textId="77777777" w:rsidR="002A34DA" w:rsidRPr="00F24B6E" w:rsidRDefault="002A34DA" w:rsidP="008A3875">
            <w:pPr>
              <w:jc w:val="center"/>
              <w:rPr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>[PLN]</w:t>
            </w:r>
          </w:p>
          <w:p w14:paraId="48CDE1B4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 xml:space="preserve"> (z doliczonym </w:t>
            </w:r>
            <w:r w:rsidRPr="00F24B6E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A34DA" w:rsidRPr="00F24B6E" w14:paraId="48412643" w14:textId="77777777" w:rsidTr="008A387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F809B7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999330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B06CE2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4DE8C6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E7E97E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7F56077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B8278F8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7677D5D" w14:textId="77777777" w:rsidR="002A34DA" w:rsidRPr="00F24B6E" w:rsidRDefault="002A34DA" w:rsidP="008A3875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A34DA" w:rsidRPr="00F24B6E" w14:paraId="7839502B" w14:textId="77777777" w:rsidTr="008A387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65AB24" w14:textId="77777777" w:rsidR="002A34DA" w:rsidRPr="00F24B6E" w:rsidRDefault="002A34DA" w:rsidP="008A387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2C8B" w14:textId="51C82E8D" w:rsidR="002A34DA" w:rsidRPr="00F24B6E" w:rsidRDefault="002A34DA" w:rsidP="008A3875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proofErr w:type="spellStart"/>
            <w:r w:rsidRPr="00F24B6E">
              <w:rPr>
                <w:b/>
                <w:sz w:val="16"/>
                <w:szCs w:val="16"/>
              </w:rPr>
              <w:t>Switche</w:t>
            </w:r>
            <w:proofErr w:type="spellEnd"/>
            <w:r w:rsidRPr="00F24B6E">
              <w:rPr>
                <w:b/>
                <w:sz w:val="16"/>
                <w:szCs w:val="16"/>
              </w:rPr>
              <w:t xml:space="preserve"> sieciow</w:t>
            </w:r>
            <w:r w:rsidR="00EB572C">
              <w:rPr>
                <w:b/>
                <w:sz w:val="16"/>
                <w:szCs w:val="16"/>
              </w:rPr>
              <w:t>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EE81" w14:textId="77777777" w:rsidR="002A34DA" w:rsidRPr="00F24B6E" w:rsidRDefault="002A34DA" w:rsidP="008A387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9BA2" w14:textId="7188527F" w:rsidR="002A34DA" w:rsidRPr="00F24B6E" w:rsidRDefault="00F24B6E" w:rsidP="008A3875">
            <w:pPr>
              <w:rPr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 xml:space="preserve">50 </w:t>
            </w:r>
            <w:r w:rsidR="002A34DA" w:rsidRPr="00F24B6E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8EB7" w14:textId="77777777" w:rsidR="002A34DA" w:rsidRPr="00F24B6E" w:rsidRDefault="002A34DA" w:rsidP="008A3875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B583" w14:textId="77777777" w:rsidR="002A34DA" w:rsidRPr="00F24B6E" w:rsidRDefault="002A34DA" w:rsidP="008A387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1C0A75" w14:textId="77777777" w:rsidR="002A34DA" w:rsidRPr="00F24B6E" w:rsidRDefault="002A34DA" w:rsidP="008A387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C9CFE5" w14:textId="77777777" w:rsidR="002A34DA" w:rsidRPr="00F24B6E" w:rsidRDefault="002A34DA" w:rsidP="008A3875">
            <w:pPr>
              <w:ind w:right="425"/>
              <w:rPr>
                <w:sz w:val="16"/>
                <w:szCs w:val="16"/>
              </w:rPr>
            </w:pPr>
          </w:p>
        </w:tc>
      </w:tr>
      <w:tr w:rsidR="002A34DA" w:rsidRPr="00F24B6E" w14:paraId="63D3CE75" w14:textId="77777777" w:rsidTr="008A387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294464" w14:textId="77777777" w:rsidR="002A34DA" w:rsidRPr="00F24B6E" w:rsidRDefault="002A34DA" w:rsidP="008A3875">
            <w:pPr>
              <w:rPr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093195C9" w14:textId="77777777" w:rsidR="002A34DA" w:rsidRPr="00F24B6E" w:rsidRDefault="002A34DA" w:rsidP="008A3875">
            <w:pPr>
              <w:rPr>
                <w:sz w:val="16"/>
                <w:szCs w:val="16"/>
              </w:rPr>
            </w:pPr>
          </w:p>
          <w:p w14:paraId="4E4BF13F" w14:textId="77777777" w:rsidR="002A34DA" w:rsidRPr="00F24B6E" w:rsidRDefault="002A34DA" w:rsidP="008A3875">
            <w:pPr>
              <w:rPr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  <w:p w14:paraId="5272E4B0" w14:textId="77777777" w:rsidR="002A34DA" w:rsidRPr="00F24B6E" w:rsidRDefault="002A34DA" w:rsidP="008A387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15DF" w14:textId="77777777" w:rsidR="002A34DA" w:rsidRPr="00F24B6E" w:rsidRDefault="002A34DA" w:rsidP="008A387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9FCEFF" w14:textId="77777777" w:rsidR="002A34DA" w:rsidRPr="00F24B6E" w:rsidRDefault="002A34DA" w:rsidP="008A387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D4F54F" w14:textId="77777777" w:rsidR="002A34DA" w:rsidRPr="00F24B6E" w:rsidRDefault="002A34DA" w:rsidP="008A3875">
            <w:pPr>
              <w:ind w:right="425"/>
              <w:rPr>
                <w:sz w:val="16"/>
                <w:szCs w:val="16"/>
              </w:rPr>
            </w:pPr>
          </w:p>
        </w:tc>
      </w:tr>
      <w:bookmarkEnd w:id="0"/>
    </w:tbl>
    <w:p w14:paraId="63D0650C" w14:textId="77777777" w:rsidR="00F24B6E" w:rsidRDefault="00F24B6E" w:rsidP="00F24B6E">
      <w:pPr>
        <w:widowControl w:val="0"/>
        <w:ind w:right="1"/>
        <w:jc w:val="both"/>
        <w:rPr>
          <w:b/>
          <w:bCs/>
          <w:color w:val="FF0000"/>
          <w:sz w:val="22"/>
          <w:szCs w:val="22"/>
          <w:highlight w:val="yellow"/>
        </w:rPr>
      </w:pPr>
    </w:p>
    <w:p w14:paraId="6E0166FB" w14:textId="77777777" w:rsidR="00E25FF1" w:rsidRPr="002A16E2" w:rsidRDefault="00E25FF1" w:rsidP="00E25FF1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proofErr w:type="spellStart"/>
      <w:r>
        <w:rPr>
          <w:b/>
          <w:bCs/>
          <w:i/>
          <w:iCs/>
          <w:sz w:val="22"/>
          <w:szCs w:val="22"/>
        </w:rPr>
        <w:t>switche</w:t>
      </w:r>
      <w:proofErr w:type="spellEnd"/>
      <w:r>
        <w:rPr>
          <w:b/>
          <w:bCs/>
          <w:i/>
          <w:iCs/>
          <w:sz w:val="22"/>
          <w:szCs w:val="22"/>
        </w:rPr>
        <w:t xml:space="preserve"> sieciowe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6D88C11" w14:textId="77777777" w:rsidR="00E25FF1" w:rsidRPr="002A16E2" w:rsidRDefault="00E25FF1" w:rsidP="00E25FF1">
      <w:pPr>
        <w:tabs>
          <w:tab w:val="right" w:pos="9000"/>
        </w:tabs>
        <w:rPr>
          <w:sz w:val="22"/>
          <w:szCs w:val="22"/>
        </w:rPr>
      </w:pPr>
    </w:p>
    <w:p w14:paraId="7C823CC4" w14:textId="77777777" w:rsidR="00E25FF1" w:rsidRPr="002A16E2" w:rsidRDefault="00E25FF1" w:rsidP="00E25FF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10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5672EA">
        <w:rPr>
          <w:b/>
          <w:iCs/>
          <w:color w:val="000000"/>
          <w:sz w:val="22"/>
          <w:szCs w:val="22"/>
        </w:rPr>
        <w:t>MNiSW</w:t>
      </w:r>
      <w:proofErr w:type="spellEnd"/>
      <w:r w:rsidRPr="005672EA">
        <w:rPr>
          <w:b/>
          <w:iCs/>
          <w:color w:val="000000"/>
          <w:sz w:val="22"/>
          <w:szCs w:val="22"/>
        </w:rPr>
        <w:t xml:space="preserve">. </w:t>
      </w:r>
      <w:r>
        <w:rPr>
          <w:b/>
          <w:bCs/>
          <w:sz w:val="22"/>
          <w:szCs w:val="22"/>
        </w:rPr>
        <w:t xml:space="preserve"> </w:t>
      </w:r>
    </w:p>
    <w:p w14:paraId="2B622E2E" w14:textId="77777777" w:rsidR="00E25FF1" w:rsidRPr="002A16E2" w:rsidRDefault="00E25FF1" w:rsidP="00E25FF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……………….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09261AA" w14:textId="77777777" w:rsidR="00E25FF1" w:rsidRPr="002A16E2" w:rsidRDefault="00E25FF1" w:rsidP="00E25FF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AB9B77C" w14:textId="77777777" w:rsidR="00E25FF1" w:rsidRDefault="00E25FF1" w:rsidP="00E25FF1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88592D4" w14:textId="77777777" w:rsidR="00C11482" w:rsidRDefault="00C11482" w:rsidP="00F24B6E">
      <w:pPr>
        <w:widowControl w:val="0"/>
        <w:ind w:right="1"/>
        <w:jc w:val="both"/>
        <w:rPr>
          <w:b/>
          <w:bCs/>
          <w:color w:val="FF0000"/>
          <w:sz w:val="22"/>
          <w:szCs w:val="22"/>
          <w:highlight w:val="yellow"/>
        </w:rPr>
      </w:pPr>
    </w:p>
    <w:p w14:paraId="4C995992" w14:textId="77777777" w:rsidR="00C11482" w:rsidRDefault="00C11482" w:rsidP="00F24B6E">
      <w:pPr>
        <w:widowControl w:val="0"/>
        <w:ind w:right="1"/>
        <w:jc w:val="both"/>
        <w:rPr>
          <w:b/>
          <w:bCs/>
          <w:color w:val="FF0000"/>
          <w:sz w:val="22"/>
          <w:szCs w:val="22"/>
          <w:highlight w:val="yellow"/>
        </w:rPr>
      </w:pPr>
    </w:p>
    <w:p w14:paraId="5FE54D69" w14:textId="77777777" w:rsidR="00F24B6E" w:rsidRDefault="00F24B6E" w:rsidP="00F24B6E">
      <w:pPr>
        <w:widowControl w:val="0"/>
        <w:ind w:right="1"/>
        <w:jc w:val="both"/>
        <w:rPr>
          <w:b/>
          <w:bCs/>
          <w:color w:val="FF0000"/>
          <w:sz w:val="22"/>
          <w:szCs w:val="22"/>
          <w:highlight w:val="yellow"/>
        </w:rPr>
      </w:pPr>
    </w:p>
    <w:p w14:paraId="3F6C137B" w14:textId="77777777" w:rsidR="00F24B6E" w:rsidRPr="00F24B6E" w:rsidRDefault="00F24B6E" w:rsidP="00F24B6E">
      <w:pPr>
        <w:widowControl w:val="0"/>
        <w:ind w:right="1"/>
        <w:jc w:val="both"/>
        <w:rPr>
          <w:b/>
          <w:bCs/>
          <w:color w:val="FF0000"/>
          <w:sz w:val="22"/>
          <w:szCs w:val="22"/>
          <w:highlight w:val="yellow"/>
        </w:rPr>
      </w:pPr>
    </w:p>
    <w:p w14:paraId="313AE5B1" w14:textId="7D80806A" w:rsidR="00F24B6E" w:rsidRPr="00F24B6E" w:rsidRDefault="00F24B6E" w:rsidP="00F24B6E">
      <w:pPr>
        <w:widowControl w:val="0"/>
        <w:ind w:right="1"/>
        <w:jc w:val="both"/>
        <w:rPr>
          <w:b/>
          <w:bCs/>
          <w:color w:val="FF0000"/>
          <w:sz w:val="22"/>
          <w:szCs w:val="22"/>
          <w:highlight w:val="yellow"/>
        </w:rPr>
      </w:pPr>
      <w:r w:rsidRPr="00F24B6E">
        <w:rPr>
          <w:b/>
          <w:bCs/>
          <w:color w:val="FF0000"/>
          <w:sz w:val="22"/>
          <w:szCs w:val="22"/>
          <w:highlight w:val="yellow"/>
        </w:rPr>
        <w:t xml:space="preserve">zadanie nr 2 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F24B6E" w:rsidRPr="00F24B6E" w14:paraId="12E0E961" w14:textId="77777777" w:rsidTr="00EC702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57A001" w14:textId="77777777" w:rsidR="00F24B6E" w:rsidRPr="00F24B6E" w:rsidRDefault="00F24B6E" w:rsidP="00EC702C">
            <w:pPr>
              <w:jc w:val="center"/>
              <w:rPr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A200BC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Nazwa elementu</w:t>
            </w:r>
          </w:p>
          <w:p w14:paraId="1602F2E2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2C7FA1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28E774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Ilość</w:t>
            </w:r>
          </w:p>
          <w:p w14:paraId="04442E2D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AC3071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F24B6E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CB2C73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Wartość netto</w:t>
            </w:r>
          </w:p>
          <w:p w14:paraId="4B7529F8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8D7E20A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VAT</w:t>
            </w:r>
          </w:p>
          <w:p w14:paraId="3D077665" w14:textId="77777777" w:rsidR="00F24B6E" w:rsidRPr="00F24B6E" w:rsidRDefault="00F24B6E" w:rsidP="00EC702C">
            <w:pPr>
              <w:jc w:val="center"/>
              <w:rPr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>23 [%]</w:t>
            </w:r>
          </w:p>
          <w:p w14:paraId="6255D595" w14:textId="77777777" w:rsidR="00F24B6E" w:rsidRPr="00F24B6E" w:rsidRDefault="00F24B6E" w:rsidP="00EC70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EFAD9E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32E43CDF" w14:textId="77777777" w:rsidR="00F24B6E" w:rsidRPr="00F24B6E" w:rsidRDefault="00F24B6E" w:rsidP="00EC702C">
            <w:pPr>
              <w:jc w:val="center"/>
              <w:rPr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>[PLN]</w:t>
            </w:r>
          </w:p>
          <w:p w14:paraId="790012DF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 xml:space="preserve"> (z doliczonym </w:t>
            </w:r>
            <w:r w:rsidRPr="00F24B6E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F24B6E" w:rsidRPr="00F24B6E" w14:paraId="1FE06B37" w14:textId="77777777" w:rsidTr="00EC702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65E529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153534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A6E788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0D0580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98E914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32551E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3F84A38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443CE1" w14:textId="77777777" w:rsidR="00F24B6E" w:rsidRPr="00F24B6E" w:rsidRDefault="00F24B6E" w:rsidP="00EC702C">
            <w:pPr>
              <w:jc w:val="center"/>
              <w:rPr>
                <w:b/>
                <w:bCs/>
                <w:sz w:val="16"/>
                <w:szCs w:val="16"/>
              </w:rPr>
            </w:pPr>
            <w:r w:rsidRPr="00F24B6E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F24B6E" w:rsidRPr="00F24B6E" w14:paraId="1B3C54D3" w14:textId="77777777" w:rsidTr="00EC702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7DF0E6" w14:textId="77777777" w:rsidR="00F24B6E" w:rsidRPr="00F24B6E" w:rsidRDefault="00F24B6E" w:rsidP="00EC702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922E" w14:textId="19692FEA" w:rsidR="00F24B6E" w:rsidRPr="00F24B6E" w:rsidRDefault="00F24B6E" w:rsidP="00EC702C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proofErr w:type="spellStart"/>
            <w:r w:rsidRPr="00F24B6E">
              <w:rPr>
                <w:b/>
                <w:sz w:val="16"/>
                <w:szCs w:val="16"/>
              </w:rPr>
              <w:t>Switche</w:t>
            </w:r>
            <w:proofErr w:type="spellEnd"/>
            <w:r w:rsidRPr="00F24B6E">
              <w:rPr>
                <w:b/>
                <w:sz w:val="16"/>
                <w:szCs w:val="16"/>
              </w:rPr>
              <w:t xml:space="preserve"> sieciow</w:t>
            </w:r>
            <w:r w:rsidR="00EB572C">
              <w:rPr>
                <w:b/>
                <w:sz w:val="16"/>
                <w:szCs w:val="16"/>
              </w:rPr>
              <w:t>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B479" w14:textId="77777777" w:rsidR="00F24B6E" w:rsidRPr="00F24B6E" w:rsidRDefault="00F24B6E" w:rsidP="00EC702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3D8D" w14:textId="43277030" w:rsidR="00F24B6E" w:rsidRPr="00F24B6E" w:rsidRDefault="00EB572C" w:rsidP="00EC702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F24B6E" w:rsidRPr="00F24B6E">
              <w:rPr>
                <w:sz w:val="16"/>
                <w:szCs w:val="16"/>
              </w:rPr>
              <w:t>0 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41E2" w14:textId="77777777" w:rsidR="00F24B6E" w:rsidRPr="00F24B6E" w:rsidRDefault="00F24B6E" w:rsidP="00EC702C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55817" w14:textId="77777777" w:rsidR="00F24B6E" w:rsidRPr="00F24B6E" w:rsidRDefault="00F24B6E" w:rsidP="00EC702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012DCB" w14:textId="77777777" w:rsidR="00F24B6E" w:rsidRPr="00F24B6E" w:rsidRDefault="00F24B6E" w:rsidP="00EC702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468A81" w14:textId="77777777" w:rsidR="00F24B6E" w:rsidRPr="00F24B6E" w:rsidRDefault="00F24B6E" w:rsidP="00EC702C">
            <w:pPr>
              <w:ind w:right="425"/>
              <w:rPr>
                <w:sz w:val="16"/>
                <w:szCs w:val="16"/>
              </w:rPr>
            </w:pPr>
          </w:p>
        </w:tc>
      </w:tr>
      <w:tr w:rsidR="00F24B6E" w:rsidRPr="00F24B6E" w14:paraId="1FDC048C" w14:textId="77777777" w:rsidTr="00EC702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9AC483" w14:textId="77777777" w:rsidR="00F24B6E" w:rsidRPr="00F24B6E" w:rsidRDefault="00F24B6E" w:rsidP="00EC702C">
            <w:pPr>
              <w:rPr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11718AB8" w14:textId="77777777" w:rsidR="00F24B6E" w:rsidRPr="00F24B6E" w:rsidRDefault="00F24B6E" w:rsidP="00EC702C">
            <w:pPr>
              <w:rPr>
                <w:sz w:val="16"/>
                <w:szCs w:val="16"/>
              </w:rPr>
            </w:pPr>
          </w:p>
          <w:p w14:paraId="4BE36B81" w14:textId="77777777" w:rsidR="00F24B6E" w:rsidRPr="00F24B6E" w:rsidRDefault="00F24B6E" w:rsidP="00EC702C">
            <w:pPr>
              <w:rPr>
                <w:sz w:val="16"/>
                <w:szCs w:val="16"/>
              </w:rPr>
            </w:pPr>
            <w:r w:rsidRPr="00F24B6E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  <w:p w14:paraId="6EA00DF6" w14:textId="77777777" w:rsidR="00F24B6E" w:rsidRPr="00F24B6E" w:rsidRDefault="00F24B6E" w:rsidP="00EC702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93A7" w14:textId="77777777" w:rsidR="00F24B6E" w:rsidRPr="00F24B6E" w:rsidRDefault="00F24B6E" w:rsidP="00EC702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E115C2" w14:textId="77777777" w:rsidR="00F24B6E" w:rsidRPr="00F24B6E" w:rsidRDefault="00F24B6E" w:rsidP="00EC702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0C6DC5" w14:textId="77777777" w:rsidR="00F24B6E" w:rsidRPr="00F24B6E" w:rsidRDefault="00F24B6E" w:rsidP="00EC702C">
            <w:pPr>
              <w:ind w:right="425"/>
              <w:rPr>
                <w:sz w:val="16"/>
                <w:szCs w:val="16"/>
              </w:rPr>
            </w:pPr>
          </w:p>
        </w:tc>
      </w:tr>
    </w:tbl>
    <w:p w14:paraId="24ED4502" w14:textId="77777777" w:rsidR="00F24B6E" w:rsidRDefault="00F24B6E" w:rsidP="002A34DA">
      <w:pPr>
        <w:rPr>
          <w:i/>
          <w:iCs/>
          <w:sz w:val="22"/>
          <w:szCs w:val="22"/>
        </w:rPr>
      </w:pPr>
    </w:p>
    <w:p w14:paraId="4AA4A9A4" w14:textId="77777777" w:rsidR="00F24B6E" w:rsidRDefault="00F24B6E" w:rsidP="002A34DA">
      <w:pPr>
        <w:rPr>
          <w:i/>
          <w:iCs/>
          <w:sz w:val="22"/>
          <w:szCs w:val="22"/>
        </w:rPr>
      </w:pPr>
    </w:p>
    <w:p w14:paraId="4FA45AF6" w14:textId="3B8A7B30" w:rsidR="002A34DA" w:rsidRPr="002A16E2" w:rsidRDefault="002A34DA" w:rsidP="002A34DA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proofErr w:type="spellStart"/>
      <w:r>
        <w:rPr>
          <w:b/>
          <w:bCs/>
          <w:i/>
          <w:iCs/>
          <w:sz w:val="22"/>
          <w:szCs w:val="22"/>
        </w:rPr>
        <w:t>switche</w:t>
      </w:r>
      <w:proofErr w:type="spellEnd"/>
      <w:r>
        <w:rPr>
          <w:b/>
          <w:bCs/>
          <w:i/>
          <w:iCs/>
          <w:sz w:val="22"/>
          <w:szCs w:val="22"/>
        </w:rPr>
        <w:t xml:space="preserve"> sieciowe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6F425DE4" w14:textId="77777777" w:rsidR="002A34DA" w:rsidRPr="002A16E2" w:rsidRDefault="002A34DA" w:rsidP="002A34DA">
      <w:pPr>
        <w:tabs>
          <w:tab w:val="right" w:pos="9000"/>
        </w:tabs>
        <w:rPr>
          <w:sz w:val="22"/>
          <w:szCs w:val="22"/>
        </w:rPr>
      </w:pPr>
    </w:p>
    <w:p w14:paraId="6018DB74" w14:textId="32CC0B5F" w:rsidR="002A34DA" w:rsidRPr="002A16E2" w:rsidRDefault="002A34DA" w:rsidP="002A34D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2600BF">
        <w:rPr>
          <w:b/>
          <w:bCs/>
          <w:sz w:val="22"/>
          <w:szCs w:val="22"/>
        </w:rPr>
        <w:t xml:space="preserve">10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="002A0644" w:rsidRPr="005672EA">
        <w:rPr>
          <w:b/>
          <w:iCs/>
          <w:color w:val="000000"/>
          <w:sz w:val="22"/>
          <w:szCs w:val="22"/>
        </w:rPr>
        <w:t>MNiSW</w:t>
      </w:r>
      <w:proofErr w:type="spellEnd"/>
      <w:r w:rsidR="002A0644" w:rsidRPr="005672EA">
        <w:rPr>
          <w:b/>
          <w:iCs/>
          <w:color w:val="000000"/>
          <w:sz w:val="22"/>
          <w:szCs w:val="22"/>
        </w:rPr>
        <w:t xml:space="preserve">. </w:t>
      </w:r>
      <w:r>
        <w:rPr>
          <w:b/>
          <w:bCs/>
          <w:sz w:val="22"/>
          <w:szCs w:val="22"/>
        </w:rPr>
        <w:t xml:space="preserve"> </w:t>
      </w:r>
    </w:p>
    <w:p w14:paraId="58D35C4B" w14:textId="77777777" w:rsidR="002600BF" w:rsidRPr="002A16E2" w:rsidRDefault="002A34DA" w:rsidP="002600B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2600BF">
        <w:rPr>
          <w:b/>
          <w:bCs/>
          <w:sz w:val="22"/>
          <w:szCs w:val="22"/>
        </w:rPr>
        <w:t xml:space="preserve">……………….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y</w:t>
      </w:r>
      <w:r w:rsidR="002600BF" w:rsidRPr="00F47191">
        <w:rPr>
          <w:sz w:val="22"/>
          <w:szCs w:val="22"/>
          <w:highlight w:val="yellow"/>
        </w:rPr>
        <w:t>(</w:t>
      </w:r>
      <w:r w:rsidR="002600BF" w:rsidRPr="00F47191">
        <w:rPr>
          <w:i/>
          <w:sz w:val="22"/>
          <w:szCs w:val="22"/>
          <w:highlight w:val="yellow"/>
        </w:rPr>
        <w:t xml:space="preserve">kryterium </w:t>
      </w:r>
      <w:r w:rsidR="002600BF" w:rsidRPr="002A16E2">
        <w:rPr>
          <w:i/>
          <w:sz w:val="22"/>
          <w:szCs w:val="22"/>
          <w:highlight w:val="yellow"/>
        </w:rPr>
        <w:t>oceny ofert)</w:t>
      </w:r>
    </w:p>
    <w:p w14:paraId="255942E4" w14:textId="77777777" w:rsidR="002A34DA" w:rsidRPr="002A16E2" w:rsidRDefault="002A34DA" w:rsidP="002A34D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6BA999D" w14:textId="35B5150D" w:rsidR="00EB572C" w:rsidRDefault="002A34DA" w:rsidP="00EB572C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9E32EB1" w14:textId="77777777" w:rsidR="00EB572C" w:rsidRDefault="00EB572C" w:rsidP="00EB572C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3BD058F6" w14:textId="77777777" w:rsidR="00EB572C" w:rsidRDefault="00EB572C" w:rsidP="00EB572C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4D3D1187" w14:textId="77777777" w:rsidR="00EB572C" w:rsidRDefault="00EB572C" w:rsidP="00EB572C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4A98B687" w14:textId="77777777" w:rsidR="00EB572C" w:rsidRDefault="00EB572C" w:rsidP="00EB572C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7C60F7E3" w14:textId="77777777" w:rsidR="00EB572C" w:rsidRDefault="00EB572C" w:rsidP="00EB572C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7C69DF36" w14:textId="77777777" w:rsidR="00EB572C" w:rsidRDefault="00EB572C" w:rsidP="00EB572C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4BA6EBC2" w14:textId="77777777" w:rsidR="00EB572C" w:rsidRDefault="00EB572C" w:rsidP="00EB572C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2AEBBCF3" w14:textId="77777777" w:rsidR="00EB572C" w:rsidRDefault="00EB572C" w:rsidP="00EB572C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4B90107A" w14:textId="77777777" w:rsidR="00EB572C" w:rsidRDefault="00EB572C" w:rsidP="00EB572C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3582F33F" w14:textId="77777777" w:rsidR="00EB572C" w:rsidRDefault="00EB572C" w:rsidP="00EB572C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78F29DBC" w14:textId="77777777" w:rsidR="00EB572C" w:rsidRPr="00EB572C" w:rsidRDefault="00EB572C" w:rsidP="00EB572C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7D49AD6B" w14:textId="77777777" w:rsidR="00EB572C" w:rsidRDefault="00EB572C" w:rsidP="00EB572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E8EDFC2" w14:textId="77777777" w:rsidR="00EB572C" w:rsidRPr="00730EFE" w:rsidRDefault="00EB572C" w:rsidP="00EB572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7764AA">
        <w:rPr>
          <w:color w:val="000000"/>
          <w:sz w:val="22"/>
          <w:szCs w:val="22"/>
          <w:lang w:eastAsia="ar-SA"/>
        </w:rPr>
        <w:t xml:space="preserve">przez okres </w:t>
      </w:r>
      <w:r>
        <w:rPr>
          <w:color w:val="000000"/>
          <w:sz w:val="22"/>
          <w:szCs w:val="22"/>
          <w:lang w:eastAsia="ar-SA"/>
        </w:rPr>
        <w:t>wskazany w SWZ.</w:t>
      </w:r>
    </w:p>
    <w:p w14:paraId="1A2ABFAA" w14:textId="77777777" w:rsidR="00EB572C" w:rsidRDefault="00EB572C" w:rsidP="00EB57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8CC5F74" w14:textId="77777777" w:rsidR="00EB572C" w:rsidRPr="002A16E2" w:rsidRDefault="00EB572C" w:rsidP="00EB57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proofErr w:type="spellStart"/>
      <w:r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sieciowe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7628081E" w14:textId="6EEA831E" w:rsidR="00EB572C" w:rsidRPr="00EB572C" w:rsidRDefault="00EB572C" w:rsidP="00EB572C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e</w:t>
      </w:r>
      <w:r w:rsidRPr="002A16E2">
        <w:rPr>
          <w:color w:val="000000"/>
          <w:sz w:val="22"/>
          <w:szCs w:val="22"/>
          <w:lang w:eastAsia="ar-SA"/>
        </w:rPr>
        <w:t xml:space="preserve"> w zamówieniu skierowanym do Wykonawcy </w:t>
      </w:r>
      <w:proofErr w:type="spellStart"/>
      <w:r>
        <w:rPr>
          <w:b/>
          <w:bCs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bCs/>
          <w:color w:val="000000"/>
          <w:sz w:val="22"/>
          <w:szCs w:val="22"/>
          <w:lang w:eastAsia="ar-SA"/>
        </w:rPr>
        <w:t xml:space="preserve"> sieciowe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75079A59" w14:textId="77777777" w:rsidR="00EB572C" w:rsidRDefault="00EB572C" w:rsidP="00EB57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FB92E03" w14:textId="77777777" w:rsidR="00EB572C" w:rsidRDefault="00EB572C" w:rsidP="00EB572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26EF4C" w14:textId="77777777" w:rsidR="00EB572C" w:rsidRDefault="00EB572C" w:rsidP="00EB572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B71803" w14:textId="77777777" w:rsidR="00EB572C" w:rsidRPr="001D671E" w:rsidRDefault="00EB572C" w:rsidP="00EB572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B572C" w:rsidRPr="00FE545C" w14:paraId="29B9594D" w14:textId="77777777" w:rsidTr="00EC702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13063" w14:textId="77777777" w:rsidR="00EB572C" w:rsidRPr="00FE545C" w:rsidRDefault="00EB572C" w:rsidP="00EC702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A2533" w14:textId="77777777" w:rsidR="00EB572C" w:rsidRPr="00FE545C" w:rsidRDefault="00EB572C" w:rsidP="00EC702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C81EA32" w14:textId="77777777" w:rsidR="00EB572C" w:rsidRPr="00FE545C" w:rsidRDefault="00EB572C" w:rsidP="00EC702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263BE" w14:textId="77777777" w:rsidR="00EB572C" w:rsidRPr="00FE545C" w:rsidRDefault="00EB572C" w:rsidP="00EC702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B572C" w:rsidRPr="00FE545C" w14:paraId="74DED522" w14:textId="77777777" w:rsidTr="00EC702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39A51" w14:textId="77777777" w:rsidR="00EB572C" w:rsidRPr="00FE545C" w:rsidRDefault="00EB572C" w:rsidP="00EC702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3E9E0" w14:textId="77777777" w:rsidR="00EB572C" w:rsidRPr="00FE545C" w:rsidRDefault="00EB572C" w:rsidP="00EC702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FDEB0" w14:textId="77777777" w:rsidR="00EB572C" w:rsidRPr="00FE545C" w:rsidRDefault="00EB572C" w:rsidP="00EC702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B572C" w:rsidRPr="00FE545C" w14:paraId="0D7A9AC5" w14:textId="77777777" w:rsidTr="00EC702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37955" w14:textId="77777777" w:rsidR="00EB572C" w:rsidRPr="00FE545C" w:rsidRDefault="00EB572C" w:rsidP="00EC702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26EA5" w14:textId="77777777" w:rsidR="00EB572C" w:rsidRPr="00FE545C" w:rsidRDefault="00EB572C" w:rsidP="00EC702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95B2" w14:textId="77777777" w:rsidR="00EB572C" w:rsidRPr="00FE545C" w:rsidRDefault="00EB572C" w:rsidP="00EC702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3902786" w14:textId="77777777" w:rsidR="00EB572C" w:rsidRDefault="00EB572C" w:rsidP="00EB57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C48FCBF" w14:textId="77777777" w:rsidR="00EB572C" w:rsidRPr="00D638CC" w:rsidRDefault="00EB572C" w:rsidP="00EB572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71506A6" w14:textId="77777777" w:rsidR="00EB572C" w:rsidRPr="002F276A" w:rsidRDefault="00EB572C" w:rsidP="00EB572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CACF149" w14:textId="77777777" w:rsidR="00EB572C" w:rsidRPr="002F276A" w:rsidRDefault="00EB572C" w:rsidP="00EB572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71B15555" w14:textId="77777777" w:rsidR="00EB572C" w:rsidRPr="002F276A" w:rsidRDefault="00EB572C" w:rsidP="00EB572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B239996" w14:textId="77777777" w:rsidR="00EB572C" w:rsidRPr="002F276A" w:rsidRDefault="00EB572C" w:rsidP="00EB572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5FC7E522" w14:textId="77777777" w:rsidR="00EB572C" w:rsidRPr="002F276A" w:rsidRDefault="00EB572C" w:rsidP="00EB572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AE3ACC" w14:textId="77777777" w:rsidR="00EB572C" w:rsidRDefault="00EB572C" w:rsidP="00EB57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11257BC" w14:textId="77777777" w:rsidR="00EB572C" w:rsidRDefault="00EB572C" w:rsidP="00EB572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7BCA6E7" w14:textId="77777777" w:rsidR="00EB572C" w:rsidRDefault="00EB572C" w:rsidP="00EB57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B5BE36E" w14:textId="77777777" w:rsidR="00EB572C" w:rsidRDefault="00EB572C" w:rsidP="00EB57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F30C203" w14:textId="77777777" w:rsidR="00EB572C" w:rsidRDefault="00EB572C" w:rsidP="00EB57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C8FB8C4" w14:textId="77777777" w:rsidR="00EB572C" w:rsidRDefault="00EB572C" w:rsidP="00EB57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906E227" w14:textId="77777777" w:rsidR="00EB572C" w:rsidRDefault="00EB572C" w:rsidP="00EB572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029A876A" w14:textId="77777777" w:rsidR="00EB572C" w:rsidRPr="002A34DA" w:rsidRDefault="00EB572C" w:rsidP="002A34DA"/>
    <w:sectPr w:rsidR="00EB572C" w:rsidRPr="002A34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BB77A" w14:textId="77777777" w:rsidR="0029407B" w:rsidRDefault="0029407B">
      <w:r>
        <w:separator/>
      </w:r>
    </w:p>
  </w:endnote>
  <w:endnote w:type="continuationSeparator" w:id="0">
    <w:p w14:paraId="2EDB78C9" w14:textId="77777777" w:rsidR="0029407B" w:rsidRDefault="00294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0A7C4" w14:textId="77777777" w:rsidR="00A014EC" w:rsidRDefault="00A014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D28B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3E560" w14:textId="77777777" w:rsidR="00A014EC" w:rsidRDefault="00A01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1F480" w14:textId="77777777" w:rsidR="0029407B" w:rsidRDefault="0029407B">
      <w:r>
        <w:separator/>
      </w:r>
    </w:p>
  </w:footnote>
  <w:footnote w:type="continuationSeparator" w:id="0">
    <w:p w14:paraId="0CBF0051" w14:textId="77777777" w:rsidR="0029407B" w:rsidRDefault="00294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6BB1F" w14:textId="77777777" w:rsidR="00A014EC" w:rsidRDefault="00A014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1753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C339" w14:textId="77777777" w:rsidR="00A014EC" w:rsidRDefault="00A014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26505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0483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278639">
    <w:abstractNumId w:val="0"/>
  </w:num>
  <w:num w:numId="4" w16cid:durableId="20043567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01BA"/>
    <w:rsid w:val="00012286"/>
    <w:rsid w:val="000704FC"/>
    <w:rsid w:val="00071CCC"/>
    <w:rsid w:val="000B731D"/>
    <w:rsid w:val="000D6134"/>
    <w:rsid w:val="000E01BA"/>
    <w:rsid w:val="000E09C7"/>
    <w:rsid w:val="000F623C"/>
    <w:rsid w:val="000F6589"/>
    <w:rsid w:val="00106636"/>
    <w:rsid w:val="00116EC6"/>
    <w:rsid w:val="001801DD"/>
    <w:rsid w:val="001D4612"/>
    <w:rsid w:val="00207E98"/>
    <w:rsid w:val="0025374E"/>
    <w:rsid w:val="002600BF"/>
    <w:rsid w:val="002723B0"/>
    <w:rsid w:val="0029407B"/>
    <w:rsid w:val="002A0644"/>
    <w:rsid w:val="002A34DA"/>
    <w:rsid w:val="00315A4A"/>
    <w:rsid w:val="00410B8D"/>
    <w:rsid w:val="004B7300"/>
    <w:rsid w:val="004C6753"/>
    <w:rsid w:val="004C701D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2033"/>
    <w:rsid w:val="008F1C66"/>
    <w:rsid w:val="00970FE4"/>
    <w:rsid w:val="00A0022B"/>
    <w:rsid w:val="00A014EC"/>
    <w:rsid w:val="00A346FE"/>
    <w:rsid w:val="00A47B4D"/>
    <w:rsid w:val="00A83018"/>
    <w:rsid w:val="00AF120C"/>
    <w:rsid w:val="00B774DC"/>
    <w:rsid w:val="00BB2AE5"/>
    <w:rsid w:val="00C11482"/>
    <w:rsid w:val="00C969A6"/>
    <w:rsid w:val="00CA7D36"/>
    <w:rsid w:val="00D24208"/>
    <w:rsid w:val="00D60C38"/>
    <w:rsid w:val="00D66893"/>
    <w:rsid w:val="00D8773E"/>
    <w:rsid w:val="00D90ACB"/>
    <w:rsid w:val="00DC1500"/>
    <w:rsid w:val="00E25FF1"/>
    <w:rsid w:val="00E44371"/>
    <w:rsid w:val="00E949B0"/>
    <w:rsid w:val="00EB572C"/>
    <w:rsid w:val="00EC0BEA"/>
    <w:rsid w:val="00F00591"/>
    <w:rsid w:val="00F21302"/>
    <w:rsid w:val="00F24B6E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DED217F"/>
  <w15:chartTrackingRefBased/>
  <w15:docId w15:val="{8650DFBD-28E9-4903-9EA6-AD6CF1A6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5FF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919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Lucyna Śliwa-Naporowska</cp:lastModifiedBy>
  <cp:revision>10</cp:revision>
  <cp:lastPrinted>2023-07-07T11:26:00Z</cp:lastPrinted>
  <dcterms:created xsi:type="dcterms:W3CDTF">2025-03-11T09:01:00Z</dcterms:created>
  <dcterms:modified xsi:type="dcterms:W3CDTF">2025-03-19T08:52:00Z</dcterms:modified>
</cp:coreProperties>
</file>