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810C8" w14:textId="77777777" w:rsidR="00EE3A24" w:rsidRPr="002A16E2" w:rsidRDefault="002B7F89" w:rsidP="00EE3A24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138A547E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EE3A24" w:rsidRPr="002A16E2">
        <w:rPr>
          <w:rFonts w:ascii="Times New Roman" w:hAnsi="Times New Roman"/>
          <w:b w:val="0"/>
          <w:sz w:val="22"/>
          <w:szCs w:val="22"/>
        </w:rPr>
        <w:tab/>
      </w:r>
      <w:r w:rsidR="00EE3A24" w:rsidRPr="002A16E2">
        <w:rPr>
          <w:rFonts w:ascii="Times New Roman" w:hAnsi="Times New Roman"/>
          <w:b w:val="0"/>
          <w:sz w:val="22"/>
          <w:szCs w:val="22"/>
        </w:rPr>
        <w:tab/>
      </w:r>
      <w:r w:rsidR="00EE3A24" w:rsidRPr="002A16E2">
        <w:rPr>
          <w:rFonts w:ascii="Times New Roman" w:hAnsi="Times New Roman"/>
          <w:b w:val="0"/>
          <w:sz w:val="22"/>
          <w:szCs w:val="22"/>
        </w:rPr>
        <w:tab/>
      </w:r>
      <w:r w:rsidR="00EE3A24" w:rsidRPr="002A16E2">
        <w:rPr>
          <w:rFonts w:ascii="Times New Roman" w:hAnsi="Times New Roman"/>
          <w:b w:val="0"/>
          <w:sz w:val="22"/>
          <w:szCs w:val="22"/>
        </w:rPr>
        <w:tab/>
      </w:r>
      <w:r w:rsidR="00EE3A24" w:rsidRPr="002A16E2">
        <w:rPr>
          <w:rFonts w:ascii="Times New Roman" w:hAnsi="Times New Roman"/>
          <w:b w:val="0"/>
          <w:sz w:val="22"/>
          <w:szCs w:val="22"/>
        </w:rPr>
        <w:tab/>
      </w:r>
      <w:r w:rsidR="00EE3A24" w:rsidRPr="002A16E2">
        <w:rPr>
          <w:rFonts w:ascii="Times New Roman" w:hAnsi="Times New Roman"/>
          <w:b w:val="0"/>
          <w:sz w:val="22"/>
          <w:szCs w:val="22"/>
        </w:rPr>
        <w:tab/>
      </w:r>
      <w:r w:rsidR="00EE3A24" w:rsidRPr="002A16E2">
        <w:rPr>
          <w:rFonts w:ascii="Times New Roman" w:hAnsi="Times New Roman"/>
          <w:b w:val="0"/>
          <w:sz w:val="22"/>
          <w:szCs w:val="22"/>
        </w:rPr>
        <w:tab/>
      </w:r>
      <w:r w:rsidR="00EE3A24" w:rsidRPr="002A16E2">
        <w:rPr>
          <w:rFonts w:ascii="Times New Roman" w:hAnsi="Times New Roman"/>
          <w:sz w:val="22"/>
          <w:szCs w:val="22"/>
        </w:rPr>
        <w:t>Załącznik nr 1</w:t>
      </w:r>
    </w:p>
    <w:p w14:paraId="4808AC89" w14:textId="77777777" w:rsidR="00EE3A24" w:rsidRPr="002A16E2" w:rsidRDefault="00EE3A24" w:rsidP="00EE3A2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FCFE27B" w14:textId="77777777" w:rsidR="00EE3A24" w:rsidRPr="002A16E2" w:rsidRDefault="00EE3A24" w:rsidP="00EE3A2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353052F0" w14:textId="77777777" w:rsidR="00EE3A24" w:rsidRPr="002A16E2" w:rsidRDefault="00EE3A24" w:rsidP="00EE3A2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9EA9B41" w14:textId="77777777" w:rsidR="00EE3A24" w:rsidRPr="002A16E2" w:rsidRDefault="00EE3A24" w:rsidP="00EE3A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5852CCD3" w14:textId="77777777" w:rsidR="00EE3A24" w:rsidRPr="00FA50AF" w:rsidRDefault="00EE3A24" w:rsidP="00EE3A2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B88AE0A" w14:textId="77777777" w:rsidR="00EE3A24" w:rsidRPr="002A16E2" w:rsidRDefault="00EE3A24" w:rsidP="00EE3A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589AB58" w14:textId="77777777" w:rsidR="00EE3A24" w:rsidRPr="002A16E2" w:rsidRDefault="00EE3A24" w:rsidP="00EE3A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D7F3698" w14:textId="77777777" w:rsidR="00EE3A24" w:rsidRPr="002A16E2" w:rsidRDefault="00EE3A24" w:rsidP="00EE3A2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245E4714" w14:textId="77777777" w:rsidR="00EE3A24" w:rsidRPr="002A16E2" w:rsidRDefault="00EE3A24" w:rsidP="00EE3A2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4FD98648" w14:textId="77777777" w:rsidR="00EE3A24" w:rsidRPr="002A16E2" w:rsidRDefault="00EE3A24" w:rsidP="00EE3A2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70164F3" w14:textId="77777777" w:rsidR="00EE3A24" w:rsidRPr="002A16E2" w:rsidRDefault="00EE3A24" w:rsidP="00EE3A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B8AB497" w14:textId="77777777" w:rsidR="00EE3A24" w:rsidRPr="002A16E2" w:rsidRDefault="00EE3A24" w:rsidP="00EE3A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33ED76D" w14:textId="77777777" w:rsidR="00EE3A24" w:rsidRPr="002A16E2" w:rsidRDefault="00EE3A24" w:rsidP="00EE3A2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CDB50E2" w14:textId="77777777" w:rsidR="00EE3A24" w:rsidRPr="002A16E2" w:rsidRDefault="00EE3A24" w:rsidP="00EE3A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74BAB13C" w14:textId="77777777" w:rsidR="00EE3A24" w:rsidRPr="002A16E2" w:rsidRDefault="00EE3A24" w:rsidP="00EE3A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92E4169" w14:textId="77777777" w:rsidR="00EE3A24" w:rsidRPr="002A16E2" w:rsidRDefault="00EE3A24" w:rsidP="00EE3A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3E90214D" w14:textId="77777777" w:rsidR="00EE3A24" w:rsidRPr="002A16E2" w:rsidRDefault="00EE3A24" w:rsidP="00EE3A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A5A5DBE" w14:textId="77777777" w:rsidR="00EE3A24" w:rsidRPr="002A16E2" w:rsidRDefault="00EE3A24" w:rsidP="00EE3A2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7CB028A" w14:textId="77777777" w:rsidR="00EE3A24" w:rsidRPr="002A16E2" w:rsidRDefault="00EE3A24" w:rsidP="00EE3A24">
      <w:pPr>
        <w:ind w:firstLine="3969"/>
        <w:rPr>
          <w:b/>
          <w:sz w:val="22"/>
          <w:szCs w:val="22"/>
        </w:rPr>
      </w:pPr>
    </w:p>
    <w:p w14:paraId="022D2AAC" w14:textId="6BD6A1BD" w:rsidR="00EE3A24" w:rsidRDefault="00EE3A24" w:rsidP="00EE3A24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A55C38" w:rsidRPr="00A55C38">
        <w:rPr>
          <w:b/>
          <w:sz w:val="22"/>
          <w:szCs w:val="22"/>
        </w:rPr>
        <w:t xml:space="preserve">Dostawa laptopów wraz z dodatkowym wyposażeniem na potrzeby CR AGH oraz </w:t>
      </w:r>
      <w:proofErr w:type="spellStart"/>
      <w:r w:rsidR="00A55C38" w:rsidRPr="00A55C38">
        <w:rPr>
          <w:b/>
          <w:sz w:val="22"/>
          <w:szCs w:val="22"/>
        </w:rPr>
        <w:t>WGGiIŚ</w:t>
      </w:r>
      <w:proofErr w:type="spellEnd"/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A55C38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5</w:t>
      </w:r>
      <w:r w:rsidR="00A55C38">
        <w:rPr>
          <w:b/>
          <w:sz w:val="22"/>
          <w:szCs w:val="22"/>
        </w:rPr>
        <w:t>8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warunków zamówienia.</w:t>
      </w:r>
    </w:p>
    <w:p w14:paraId="19CAC75A" w14:textId="77777777" w:rsidR="00EE3A24" w:rsidRDefault="00EE3A24" w:rsidP="00EE3A24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134E8A63" w14:textId="77777777" w:rsidR="00EE3A24" w:rsidRPr="00BB4283" w:rsidRDefault="00EE3A24" w:rsidP="00EE3A24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1</w:t>
      </w:r>
    </w:p>
    <w:p w14:paraId="471FB568" w14:textId="1F91DA6F" w:rsidR="00EE3A24" w:rsidRPr="004E7108" w:rsidRDefault="00E53CCF" w:rsidP="00EE3A24">
      <w:pPr>
        <w:widowControl w:val="0"/>
        <w:ind w:right="1"/>
        <w:jc w:val="both"/>
        <w:rPr>
          <w:b/>
          <w:bCs/>
          <w:color w:val="FF0000"/>
        </w:rPr>
      </w:pPr>
      <w:r w:rsidRPr="00E53CCF">
        <w:rPr>
          <w:b/>
          <w:bCs/>
          <w:color w:val="FF0000"/>
        </w:rPr>
        <w:t>Dostawa 1 szt. laptopa z osprzętem na p</w:t>
      </w:r>
      <w:r>
        <w:rPr>
          <w:b/>
          <w:bCs/>
          <w:color w:val="FF0000"/>
        </w:rPr>
        <w:t>o</w:t>
      </w:r>
      <w:r w:rsidRPr="00E53CCF">
        <w:rPr>
          <w:b/>
          <w:bCs/>
          <w:color w:val="FF0000"/>
        </w:rPr>
        <w:t>trzeby CR AGH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EE3A24" w:rsidRPr="008A2B7D" w14:paraId="0D5D66A8" w14:textId="77777777" w:rsidTr="00FF1B8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7F2E86" w14:textId="77777777" w:rsidR="00EE3A24" w:rsidRPr="002A16E2" w:rsidRDefault="00EE3A24" w:rsidP="00FF1B89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28990D" w14:textId="77777777" w:rsidR="00EE3A24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488487C6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59A11B" w14:textId="77777777" w:rsidR="00EE3A24" w:rsidRPr="0084309D" w:rsidRDefault="00EE3A24" w:rsidP="00FF1B8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864B0B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56F9D4B7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6243A7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CA28F8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B92A0FD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36DD29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ACF19CD" w14:textId="77777777" w:rsidR="00EE3A24" w:rsidRPr="008A2B7D" w:rsidRDefault="00EE3A24" w:rsidP="00FF1B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61DB840" w14:textId="77777777" w:rsidR="00EE3A24" w:rsidRPr="008A2B7D" w:rsidRDefault="00EE3A24" w:rsidP="00FF1B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23382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9EEEE45" w14:textId="77777777" w:rsidR="00EE3A24" w:rsidRPr="008A2B7D" w:rsidRDefault="00EE3A24" w:rsidP="00FF1B89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E37CA6D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EE3A24" w:rsidRPr="002A16E2" w14:paraId="0BB7C4E8" w14:textId="77777777" w:rsidTr="00FF1B8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37F134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2D3E3F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B9AF01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7BBB70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D29E1D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08A3FD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87F881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552D4E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E3A24" w:rsidRPr="002A16E2" w14:paraId="2F33E9FD" w14:textId="77777777" w:rsidTr="00FF1B8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09BB45" w14:textId="77777777" w:rsidR="00EE3A24" w:rsidRPr="002A16E2" w:rsidRDefault="00EE3A24" w:rsidP="00FF1B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0861" w14:textId="2307DB5B" w:rsidR="00EE3A24" w:rsidRPr="00125021" w:rsidRDefault="00EE3A24" w:rsidP="00FF1B89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Komputer przenośny</w:t>
            </w:r>
            <w:r w:rsidR="002B7F89">
              <w:rPr>
                <w:b/>
                <w:sz w:val="18"/>
                <w:szCs w:val="18"/>
              </w:rPr>
              <w:t xml:space="preserve"> (laptop)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418F" w14:textId="77777777" w:rsidR="00EE3A24" w:rsidRPr="00A47B30" w:rsidRDefault="00EE3A24" w:rsidP="00FF1B8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005C" w14:textId="77777777" w:rsidR="00EE3A24" w:rsidRPr="00F55968" w:rsidRDefault="00EE3A24" w:rsidP="00FF1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BB76" w14:textId="77777777" w:rsidR="00EE3A24" w:rsidRPr="002A16E2" w:rsidRDefault="00EE3A24" w:rsidP="00FF1B8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8963" w14:textId="77777777" w:rsidR="00EE3A24" w:rsidRPr="002A16E2" w:rsidRDefault="00EE3A24" w:rsidP="00FF1B8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E98DE7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F5C92F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</w:tr>
      <w:tr w:rsidR="00E53CCF" w:rsidRPr="002A16E2" w14:paraId="782C3088" w14:textId="77777777" w:rsidTr="00FF1B8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41B930" w14:textId="524ED248" w:rsidR="00E53CCF" w:rsidRPr="002A16E2" w:rsidRDefault="00E53CCF" w:rsidP="00FF1B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A3929" w14:textId="2B6E6014" w:rsidR="00E53CCF" w:rsidRDefault="002B7F89" w:rsidP="00FF1B89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Dodatkowy zasilacz do laptopa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A1C0" w14:textId="77777777" w:rsidR="00E53CCF" w:rsidRPr="00A47B30" w:rsidRDefault="00E53CCF" w:rsidP="00FF1B8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2402" w14:textId="23B6BDA0" w:rsidR="00E53CCF" w:rsidRDefault="002B7F89" w:rsidP="00FF1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31B9" w14:textId="77777777" w:rsidR="00E53CCF" w:rsidRPr="002A16E2" w:rsidRDefault="00E53CCF" w:rsidP="00FF1B8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6D9B" w14:textId="77777777" w:rsidR="00E53CCF" w:rsidRPr="002A16E2" w:rsidRDefault="00E53CCF" w:rsidP="00FF1B8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3CC6A0" w14:textId="77777777" w:rsidR="00E53CCF" w:rsidRPr="002A16E2" w:rsidRDefault="00E53CCF" w:rsidP="00FF1B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9CB081" w14:textId="77777777" w:rsidR="00E53CCF" w:rsidRPr="002A16E2" w:rsidRDefault="00E53CCF" w:rsidP="00FF1B89">
            <w:pPr>
              <w:ind w:right="425"/>
              <w:rPr>
                <w:sz w:val="22"/>
                <w:szCs w:val="22"/>
              </w:rPr>
            </w:pPr>
          </w:p>
        </w:tc>
      </w:tr>
      <w:tr w:rsidR="00EE3A24" w:rsidRPr="002A16E2" w14:paraId="763260A7" w14:textId="77777777" w:rsidTr="00FF1B89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A4678C" w14:textId="77777777" w:rsidR="00EE3A24" w:rsidRDefault="00EE3A24" w:rsidP="00FF1B89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F25617E" w14:textId="77777777" w:rsidR="00EE3A24" w:rsidRPr="002A16E2" w:rsidRDefault="00EE3A24" w:rsidP="00FF1B89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ED87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BA03D9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327153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</w:tr>
      <w:tr w:rsidR="00EE3A24" w:rsidRPr="002A16E2" w14:paraId="43779258" w14:textId="77777777" w:rsidTr="00FF1B8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B2EF44" w14:textId="77777777" w:rsidR="00EE3A24" w:rsidRPr="002A16E2" w:rsidRDefault="00EE3A24" w:rsidP="00FF1B8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C91BC46" w14:textId="77777777" w:rsidR="00EE3A24" w:rsidRPr="002A16E2" w:rsidRDefault="00EE3A24" w:rsidP="00FF1B8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A897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80768E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510D49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D36183A" w14:textId="77777777" w:rsidR="00EE3A24" w:rsidRPr="002A16E2" w:rsidRDefault="00EE3A24" w:rsidP="00EE3A24">
      <w:pPr>
        <w:tabs>
          <w:tab w:val="right" w:pos="9000"/>
        </w:tabs>
        <w:rPr>
          <w:sz w:val="22"/>
          <w:szCs w:val="22"/>
        </w:rPr>
      </w:pPr>
    </w:p>
    <w:p w14:paraId="7F4C563D" w14:textId="77777777" w:rsidR="00EE3A24" w:rsidRDefault="00EE3A24" w:rsidP="00EE3A24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E9554F4" w14:textId="77777777" w:rsidR="00EE3A24" w:rsidRDefault="00EE3A24" w:rsidP="00EE3A24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……………..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1E8D29C" w14:textId="77777777" w:rsidR="00EE3A24" w:rsidRPr="002A16E2" w:rsidRDefault="00EE3A24" w:rsidP="00EE3A24">
      <w:pPr>
        <w:widowControl w:val="0"/>
        <w:jc w:val="both"/>
        <w:rPr>
          <w:b/>
          <w:sz w:val="22"/>
          <w:szCs w:val="22"/>
        </w:rPr>
      </w:pPr>
    </w:p>
    <w:p w14:paraId="4BE46677" w14:textId="77777777" w:rsidR="00EE3A24" w:rsidRPr="002A16E2" w:rsidRDefault="00EE3A24" w:rsidP="00EE3A2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43BBB20" w14:textId="77777777" w:rsidR="00EE3A24" w:rsidRPr="002A16E2" w:rsidRDefault="00EE3A24" w:rsidP="00EE3A2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2867093" w14:textId="77777777" w:rsidR="00EE3A24" w:rsidRDefault="00EE3A24" w:rsidP="00EE3A24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A9988DA" w14:textId="77777777" w:rsidR="00EE3A24" w:rsidRDefault="00EE3A24" w:rsidP="00EE3A2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F23D7AE" w14:textId="77777777" w:rsidR="00EE3A24" w:rsidRDefault="00EE3A24" w:rsidP="00EE3A2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D1608CC" w14:textId="77777777" w:rsidR="00EE3A24" w:rsidRPr="00BB4283" w:rsidRDefault="00EE3A24" w:rsidP="00EE3A24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2</w:t>
      </w:r>
    </w:p>
    <w:p w14:paraId="41859AFD" w14:textId="2B101964" w:rsidR="00EE3A24" w:rsidRPr="002A16E2" w:rsidRDefault="002E23BC" w:rsidP="00EE3A24">
      <w:pPr>
        <w:widowControl w:val="0"/>
        <w:ind w:right="1"/>
        <w:jc w:val="both"/>
        <w:rPr>
          <w:sz w:val="22"/>
          <w:szCs w:val="22"/>
        </w:rPr>
      </w:pPr>
      <w:r w:rsidRPr="002E23BC">
        <w:rPr>
          <w:b/>
          <w:bCs/>
          <w:color w:val="FF0000"/>
        </w:rPr>
        <w:t>Dostawa 1 szt. laptopa wraz z wyposażeniem na potrzeby WGGiIŚ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EE3A24" w:rsidRPr="008A2B7D" w14:paraId="3F08EF2E" w14:textId="77777777" w:rsidTr="00FF1B8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97ADE2" w14:textId="77777777" w:rsidR="00EE3A24" w:rsidRPr="002A16E2" w:rsidRDefault="00EE3A24" w:rsidP="00FF1B89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F685FF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7F921A" w14:textId="77777777" w:rsidR="00EE3A24" w:rsidRPr="0084309D" w:rsidRDefault="00EE3A24" w:rsidP="00FF1B8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14E310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53579AB4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D6C694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8D0EC7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127CE188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BE4CDD6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3B963C1" w14:textId="77777777" w:rsidR="00EE3A24" w:rsidRPr="008A2B7D" w:rsidRDefault="00EE3A24" w:rsidP="00FF1B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A34DB3A" w14:textId="77777777" w:rsidR="00EE3A24" w:rsidRPr="008A2B7D" w:rsidRDefault="00EE3A24" w:rsidP="00FF1B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8CAFA24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DEB0827" w14:textId="77777777" w:rsidR="00EE3A24" w:rsidRPr="008A2B7D" w:rsidRDefault="00EE3A24" w:rsidP="00FF1B89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2CA4882D" w14:textId="77777777" w:rsidR="00EE3A24" w:rsidRPr="008A2B7D" w:rsidRDefault="00EE3A24" w:rsidP="00FF1B8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EE3A24" w:rsidRPr="002A16E2" w14:paraId="495C564A" w14:textId="77777777" w:rsidTr="00FF1B8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CC8077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693D61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649E83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21CD1F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C70DAD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64A9F2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D88BC0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F75E844" w14:textId="77777777" w:rsidR="00EE3A24" w:rsidRPr="002A16E2" w:rsidRDefault="00EE3A24" w:rsidP="00FF1B8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E3A24" w:rsidRPr="002A16E2" w14:paraId="7CD71D60" w14:textId="77777777" w:rsidTr="00FF1B8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6729B3" w14:textId="77777777" w:rsidR="00EE3A24" w:rsidRDefault="00EE3A24" w:rsidP="00FF1B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A98B" w14:textId="6D5CCF09" w:rsidR="00EE3A24" w:rsidRDefault="00EE3A24" w:rsidP="00FF1B89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Komputer przenośny</w:t>
            </w:r>
            <w:r w:rsidR="002B7F89">
              <w:rPr>
                <w:b/>
                <w:sz w:val="18"/>
                <w:szCs w:val="18"/>
              </w:rPr>
              <w:t xml:space="preserve"> (laptop)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01A88" w14:textId="77777777" w:rsidR="00EE3A24" w:rsidRPr="00A47B30" w:rsidRDefault="00EE3A24" w:rsidP="00FF1B8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8F94" w14:textId="77777777" w:rsidR="00EE3A24" w:rsidRDefault="00EE3A24" w:rsidP="00FF1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CEC6" w14:textId="77777777" w:rsidR="00EE3A24" w:rsidRPr="002A16E2" w:rsidRDefault="00EE3A24" w:rsidP="00FF1B8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49A2" w14:textId="77777777" w:rsidR="00EE3A24" w:rsidRPr="002A16E2" w:rsidRDefault="00EE3A24" w:rsidP="00FF1B8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78C58A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3EF203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</w:tr>
      <w:tr w:rsidR="002B7F89" w:rsidRPr="002A16E2" w14:paraId="3C7D3020" w14:textId="77777777" w:rsidTr="00FF1B8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1B7C17" w14:textId="29AC043B" w:rsidR="002B7F89" w:rsidRDefault="002B7F89" w:rsidP="00FF1B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2A43" w14:textId="7275FE26" w:rsidR="002B7F89" w:rsidRDefault="002B7F89" w:rsidP="00FF1B89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Torba transportowa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371C" w14:textId="77777777" w:rsidR="002B7F89" w:rsidRPr="00A47B30" w:rsidRDefault="002B7F89" w:rsidP="00FF1B8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273A" w14:textId="4ED1FAE5" w:rsidR="002B7F89" w:rsidRDefault="002B7F89" w:rsidP="00FF1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D83A" w14:textId="77777777" w:rsidR="002B7F89" w:rsidRPr="002A16E2" w:rsidRDefault="002B7F89" w:rsidP="00FF1B8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20229" w14:textId="77777777" w:rsidR="002B7F89" w:rsidRPr="002A16E2" w:rsidRDefault="002B7F89" w:rsidP="00FF1B8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89B79C" w14:textId="77777777" w:rsidR="002B7F89" w:rsidRPr="002A16E2" w:rsidRDefault="002B7F89" w:rsidP="00FF1B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55B7E8" w14:textId="77777777" w:rsidR="002B7F89" w:rsidRPr="002A16E2" w:rsidRDefault="002B7F89" w:rsidP="00FF1B89">
            <w:pPr>
              <w:ind w:right="425"/>
              <w:rPr>
                <w:sz w:val="22"/>
                <w:szCs w:val="22"/>
              </w:rPr>
            </w:pPr>
          </w:p>
        </w:tc>
      </w:tr>
      <w:tr w:rsidR="00EE3A24" w:rsidRPr="002A16E2" w14:paraId="7D1E1779" w14:textId="77777777" w:rsidTr="00FF1B8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8EE63B" w14:textId="77777777" w:rsidR="00EE3A24" w:rsidRDefault="00EE3A24" w:rsidP="00FF1B89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C235719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  <w:p w14:paraId="72D148F9" w14:textId="77777777" w:rsidR="00EE3A24" w:rsidRDefault="00EE3A24" w:rsidP="00FF1B89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1E97210" w14:textId="77777777" w:rsidR="00EE3A24" w:rsidRPr="002A16E2" w:rsidRDefault="00EE3A24" w:rsidP="00FF1B89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C885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1E880E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5676F3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</w:tr>
      <w:tr w:rsidR="00EE3A24" w:rsidRPr="002A16E2" w14:paraId="05B0F1E0" w14:textId="77777777" w:rsidTr="00FF1B8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777CF0" w14:textId="77777777" w:rsidR="00EE3A24" w:rsidRPr="002A16E2" w:rsidRDefault="00EE3A24" w:rsidP="00FF1B8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100BFF5" w14:textId="77777777" w:rsidR="00EE3A24" w:rsidRPr="002A16E2" w:rsidRDefault="00EE3A24" w:rsidP="00FF1B89">
            <w:pPr>
              <w:rPr>
                <w:sz w:val="22"/>
                <w:szCs w:val="22"/>
              </w:rPr>
            </w:pPr>
          </w:p>
          <w:p w14:paraId="04D0D966" w14:textId="77777777" w:rsidR="00EE3A24" w:rsidRPr="002A16E2" w:rsidRDefault="00EE3A24" w:rsidP="00FF1B8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B30C4CB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760F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90273E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3E50DD" w14:textId="77777777" w:rsidR="00EE3A24" w:rsidRPr="002A16E2" w:rsidRDefault="00EE3A24" w:rsidP="00FF1B89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03BCBB4" w14:textId="77777777" w:rsidR="00EE3A24" w:rsidRPr="002A16E2" w:rsidRDefault="00EE3A24" w:rsidP="00EE3A24">
      <w:pPr>
        <w:tabs>
          <w:tab w:val="right" w:pos="9000"/>
        </w:tabs>
        <w:rPr>
          <w:sz w:val="22"/>
          <w:szCs w:val="22"/>
        </w:rPr>
      </w:pPr>
    </w:p>
    <w:p w14:paraId="4102B479" w14:textId="77777777" w:rsidR="00EE3A24" w:rsidRDefault="00EE3A24" w:rsidP="00EE3A24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FD25801" w14:textId="77777777" w:rsidR="00EE3A24" w:rsidRDefault="00EE3A24" w:rsidP="00EE3A2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386F43B" w14:textId="77777777" w:rsidR="00EE3A24" w:rsidRDefault="00EE3A24" w:rsidP="00EE3A24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B545B6B" w14:textId="77777777" w:rsidR="00EE3A24" w:rsidRPr="002A16E2" w:rsidRDefault="00EE3A24" w:rsidP="00EE3A2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E43E57E" w14:textId="77777777" w:rsidR="00EE3A24" w:rsidRPr="002A16E2" w:rsidRDefault="00EE3A24" w:rsidP="00EE3A2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DC819DF" w14:textId="77777777" w:rsidR="00EE3A24" w:rsidRPr="002A16E2" w:rsidRDefault="00EE3A24" w:rsidP="00EE3A2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09546AB" w14:textId="77777777" w:rsidR="00EE3A24" w:rsidRPr="00E63BA7" w:rsidRDefault="00EE3A24" w:rsidP="00EE3A24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9C4F2FA" w14:textId="77777777" w:rsidR="00EE3A24" w:rsidRPr="00E63BA7" w:rsidRDefault="00EE3A24" w:rsidP="00EE3A24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63AA2707" w14:textId="77777777" w:rsidR="00EE3A24" w:rsidRDefault="00EE3A24" w:rsidP="00EE3A24">
      <w:pPr>
        <w:tabs>
          <w:tab w:val="left" w:pos="426"/>
        </w:tabs>
        <w:jc w:val="both"/>
        <w:rPr>
          <w:sz w:val="22"/>
          <w:szCs w:val="22"/>
        </w:rPr>
      </w:pPr>
    </w:p>
    <w:p w14:paraId="11A818F4" w14:textId="77777777" w:rsidR="00EE3A24" w:rsidRDefault="00EE3A24" w:rsidP="00EE3A24">
      <w:pPr>
        <w:tabs>
          <w:tab w:val="left" w:pos="426"/>
        </w:tabs>
        <w:jc w:val="both"/>
        <w:rPr>
          <w:sz w:val="22"/>
          <w:szCs w:val="22"/>
        </w:rPr>
      </w:pPr>
    </w:p>
    <w:p w14:paraId="78D20135" w14:textId="77777777" w:rsidR="00EE3A24" w:rsidRDefault="00EE3A24" w:rsidP="00EE3A24">
      <w:pPr>
        <w:tabs>
          <w:tab w:val="left" w:pos="426"/>
        </w:tabs>
        <w:jc w:val="both"/>
        <w:rPr>
          <w:sz w:val="22"/>
          <w:szCs w:val="22"/>
        </w:rPr>
      </w:pPr>
    </w:p>
    <w:p w14:paraId="2B8553C7" w14:textId="77777777" w:rsidR="00EE3A24" w:rsidRDefault="00EE3A24" w:rsidP="00EE3A24">
      <w:pPr>
        <w:tabs>
          <w:tab w:val="left" w:pos="426"/>
        </w:tabs>
        <w:jc w:val="both"/>
        <w:rPr>
          <w:sz w:val="22"/>
          <w:szCs w:val="22"/>
        </w:rPr>
      </w:pPr>
    </w:p>
    <w:p w14:paraId="34EBC725" w14:textId="77777777" w:rsidR="00EE3A24" w:rsidRDefault="00EE3A24" w:rsidP="00EE3A24">
      <w:pPr>
        <w:tabs>
          <w:tab w:val="left" w:pos="426"/>
        </w:tabs>
        <w:jc w:val="both"/>
        <w:rPr>
          <w:sz w:val="22"/>
          <w:szCs w:val="22"/>
        </w:rPr>
      </w:pPr>
    </w:p>
    <w:p w14:paraId="5443A5B7" w14:textId="77777777" w:rsidR="00EE3A24" w:rsidRDefault="00EE3A24" w:rsidP="00EE3A24">
      <w:pPr>
        <w:tabs>
          <w:tab w:val="left" w:pos="426"/>
        </w:tabs>
        <w:jc w:val="both"/>
        <w:rPr>
          <w:sz w:val="22"/>
          <w:szCs w:val="22"/>
        </w:rPr>
      </w:pPr>
    </w:p>
    <w:p w14:paraId="7B447D06" w14:textId="77777777" w:rsidR="00EE3A24" w:rsidRPr="002A16E2" w:rsidRDefault="00EE3A24" w:rsidP="00EE3A24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D7D3A1B" w14:textId="77777777" w:rsidR="00EE3A24" w:rsidRDefault="00EE3A24" w:rsidP="00EE3A2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82AD914" w14:textId="77777777" w:rsidR="00EE3A24" w:rsidRPr="001E70CA" w:rsidRDefault="00EE3A24" w:rsidP="00EE3A2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Pr="001E70CA">
        <w:rPr>
          <w:color w:val="000000"/>
          <w:sz w:val="22"/>
          <w:szCs w:val="22"/>
          <w:lang w:eastAsia="ar-SA"/>
        </w:rPr>
        <w:br/>
        <w:t>w Specyfikacji Istotnych Warunków Zamówienia, w miejscu i terminie wyznaczonym przez zamawiającego</w:t>
      </w:r>
      <w:r w:rsidRPr="001E70CA">
        <w:rPr>
          <w:color w:val="000000"/>
          <w:sz w:val="22"/>
          <w:szCs w:val="22"/>
        </w:rPr>
        <w:t xml:space="preserve"> i nie wnosimy do nich żadnych zastrzeżeń.</w:t>
      </w:r>
    </w:p>
    <w:p w14:paraId="3ED6A1BE" w14:textId="77777777" w:rsidR="00EE3A24" w:rsidRPr="003E2056" w:rsidRDefault="00EE3A24" w:rsidP="00EE3A24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B07C8D2" w14:textId="77777777" w:rsidR="00EE3A24" w:rsidRPr="002A16E2" w:rsidRDefault="00EE3A24" w:rsidP="00EE3A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4AFEF1E" w14:textId="77777777" w:rsidR="00EE3A24" w:rsidRPr="002A16E2" w:rsidRDefault="00EE3A24" w:rsidP="00EE3A2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7508AB" w14:textId="77777777" w:rsidR="00EE3A24" w:rsidRPr="002A16E2" w:rsidRDefault="00EE3A24" w:rsidP="00EE3A2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0DA7FDB" w14:textId="77777777" w:rsidR="00EE3A24" w:rsidRPr="002A16E2" w:rsidRDefault="00EE3A24" w:rsidP="00EE3A2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E3A24" w:rsidRPr="002A16E2" w14:paraId="57514427" w14:textId="77777777" w:rsidTr="00FF1B8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7D897" w14:textId="77777777" w:rsidR="00EE3A24" w:rsidRPr="002A16E2" w:rsidRDefault="00EE3A24" w:rsidP="00FF1B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CDF23" w14:textId="77777777" w:rsidR="00EE3A24" w:rsidRPr="002A16E2" w:rsidRDefault="00EE3A24" w:rsidP="00FF1B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D392A18" w14:textId="77777777" w:rsidR="00EE3A24" w:rsidRPr="002A16E2" w:rsidRDefault="00EE3A24" w:rsidP="00FF1B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08F2B" w14:textId="77777777" w:rsidR="00EE3A24" w:rsidRPr="002A16E2" w:rsidRDefault="00EE3A24" w:rsidP="00FF1B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EE3A24" w:rsidRPr="002A16E2" w14:paraId="2B49B714" w14:textId="77777777" w:rsidTr="00FF1B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07CB5" w14:textId="77777777" w:rsidR="00EE3A24" w:rsidRPr="002A16E2" w:rsidRDefault="00EE3A24" w:rsidP="00FF1B8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D2537" w14:textId="77777777" w:rsidR="00EE3A24" w:rsidRPr="002A16E2" w:rsidRDefault="00EE3A24" w:rsidP="00FF1B8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97352" w14:textId="77777777" w:rsidR="00EE3A24" w:rsidRPr="002A16E2" w:rsidRDefault="00EE3A24" w:rsidP="00FF1B8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E3A24" w:rsidRPr="002A16E2" w14:paraId="40AAC36C" w14:textId="77777777" w:rsidTr="00FF1B89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14D23" w14:textId="77777777" w:rsidR="00EE3A24" w:rsidRPr="002A16E2" w:rsidRDefault="00EE3A24" w:rsidP="00FF1B8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91903" w14:textId="77777777" w:rsidR="00EE3A24" w:rsidRPr="002A16E2" w:rsidRDefault="00EE3A24" w:rsidP="00FF1B8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1496E" w14:textId="77777777" w:rsidR="00EE3A24" w:rsidRPr="002A16E2" w:rsidRDefault="00EE3A24" w:rsidP="00FF1B8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217E47E" w14:textId="77777777" w:rsidR="00EE3A24" w:rsidRPr="002A16E2" w:rsidRDefault="00EE3A24" w:rsidP="00EE3A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19A5AE69" w14:textId="77777777" w:rsidR="00EE3A24" w:rsidRPr="002A16E2" w:rsidRDefault="00EE3A24" w:rsidP="00EE3A2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420B6B5" w14:textId="77777777" w:rsidR="00EE3A24" w:rsidRPr="002A16E2" w:rsidRDefault="00EE3A24" w:rsidP="00EE3A2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60DF8F2" w14:textId="77777777" w:rsidR="00EE3A24" w:rsidRPr="002A16E2" w:rsidRDefault="00EE3A24" w:rsidP="00EE3A2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11448CA" w14:textId="77777777" w:rsidR="00EE3A24" w:rsidRPr="002A16E2" w:rsidRDefault="00EE3A24" w:rsidP="00EE3A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2391E03" w14:textId="77777777" w:rsidR="00EE3A24" w:rsidRPr="002A16E2" w:rsidRDefault="00EE3A24" w:rsidP="00EE3A2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4412E81" w14:textId="77777777" w:rsidR="00EE3A24" w:rsidRPr="002A16E2" w:rsidRDefault="00EE3A24" w:rsidP="00EE3A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3A20DC4" w14:textId="77777777" w:rsidR="00EE3A24" w:rsidRPr="002A16E2" w:rsidRDefault="00EE3A24" w:rsidP="00EE3A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AF6D843" w14:textId="77777777" w:rsidR="00EE3A24" w:rsidRPr="002A16E2" w:rsidRDefault="00EE3A24" w:rsidP="00EE3A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AD38E27" w14:textId="77777777" w:rsidR="00EE3A24" w:rsidRPr="00F47191" w:rsidRDefault="00EE3A24" w:rsidP="00EE3A24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0F775E1" w14:textId="77777777" w:rsidR="00FE545C" w:rsidRPr="00EE3A24" w:rsidRDefault="00FE545C" w:rsidP="00EE3A24"/>
    <w:sectPr w:rsidR="00FE545C" w:rsidRPr="00EE3A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D452F" w14:textId="77777777" w:rsidR="00851A52" w:rsidRDefault="00851A52">
      <w:r>
        <w:separator/>
      </w:r>
    </w:p>
  </w:endnote>
  <w:endnote w:type="continuationSeparator" w:id="0">
    <w:p w14:paraId="699ADCA0" w14:textId="77777777" w:rsidR="00851A52" w:rsidRDefault="00851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523A9" w14:textId="77777777" w:rsidR="00A0164F" w:rsidRDefault="00A016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ACE3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A62B" w14:textId="77777777" w:rsidR="00A0164F" w:rsidRDefault="00A016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84942" w14:textId="77777777" w:rsidR="00851A52" w:rsidRDefault="00851A52">
      <w:r>
        <w:separator/>
      </w:r>
    </w:p>
  </w:footnote>
  <w:footnote w:type="continuationSeparator" w:id="0">
    <w:p w14:paraId="5552F67D" w14:textId="77777777" w:rsidR="00851A52" w:rsidRDefault="00851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89295" w14:textId="77777777" w:rsidR="00A0164F" w:rsidRDefault="00A016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1EC6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2C07D" w14:textId="77777777" w:rsidR="00A0164F" w:rsidRDefault="00A016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88596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1420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5802728">
    <w:abstractNumId w:val="0"/>
  </w:num>
  <w:num w:numId="4" w16cid:durableId="393622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1A5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7F89"/>
    <w:rsid w:val="002E23BC"/>
    <w:rsid w:val="00315A4A"/>
    <w:rsid w:val="00324BB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1A52"/>
    <w:rsid w:val="00853083"/>
    <w:rsid w:val="008B2F0C"/>
    <w:rsid w:val="008B4928"/>
    <w:rsid w:val="008D2AB8"/>
    <w:rsid w:val="008F1C66"/>
    <w:rsid w:val="00970FE4"/>
    <w:rsid w:val="00A0022B"/>
    <w:rsid w:val="00A0164F"/>
    <w:rsid w:val="00A346FE"/>
    <w:rsid w:val="00A47B4D"/>
    <w:rsid w:val="00A55C38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3CCF"/>
    <w:rsid w:val="00E949B0"/>
    <w:rsid w:val="00EC0BEA"/>
    <w:rsid w:val="00EE3A24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EB03502"/>
  <w15:chartTrackingRefBased/>
  <w15:docId w15:val="{DB1D23B8-504A-4673-8070-7F23175F4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3A2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743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2025-03-13T10:04:00Z</cp:lastPrinted>
  <dcterms:created xsi:type="dcterms:W3CDTF">2025-03-13T10:10:00Z</dcterms:created>
  <dcterms:modified xsi:type="dcterms:W3CDTF">2025-03-13T10:10:00Z</dcterms:modified>
</cp:coreProperties>
</file>