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0191B" w14:textId="5852EBF1" w:rsidR="00132358" w:rsidRDefault="00132358" w:rsidP="0013235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DE-dzp.272-158/25</w:t>
      </w:r>
    </w:p>
    <w:p w14:paraId="75DFF1BA" w14:textId="77777777" w:rsidR="00132358" w:rsidRDefault="00132358" w:rsidP="001323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B49735E" w14:textId="77777777" w:rsidR="00132358" w:rsidRDefault="00132358" w:rsidP="00132358">
      <w:pPr>
        <w:jc w:val="center"/>
        <w:rPr>
          <w:b/>
          <w:sz w:val="28"/>
          <w:szCs w:val="28"/>
        </w:rPr>
      </w:pPr>
    </w:p>
    <w:p w14:paraId="3BDBAE4C" w14:textId="77777777" w:rsidR="00132358" w:rsidRDefault="00132358" w:rsidP="0013235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5BA6895" w14:textId="77777777" w:rsidR="00132358" w:rsidRDefault="00132358" w:rsidP="0013235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B4B0734" w14:textId="77777777" w:rsidR="00132358" w:rsidRDefault="00132358" w:rsidP="0013235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8601F18" w14:textId="77777777" w:rsidR="00132358" w:rsidRDefault="00132358" w:rsidP="0013235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A95C750" w14:textId="149A4A6C" w:rsidR="00132358" w:rsidRDefault="001C09BB" w:rsidP="0013235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C09BB">
        <w:rPr>
          <w:b/>
        </w:rPr>
        <w:t xml:space="preserve">Dostawa laptopów wraz z dodatkowym wyposażeniem na potrzeby CR AGH oraz </w:t>
      </w:r>
      <w:proofErr w:type="spellStart"/>
      <w:r w:rsidRPr="001C09BB">
        <w:rPr>
          <w:b/>
        </w:rPr>
        <w:t>WGGiIŚ</w:t>
      </w:r>
      <w:proofErr w:type="spellEnd"/>
      <w:r w:rsidR="00132358">
        <w:rPr>
          <w:b/>
          <w:bCs/>
          <w:iCs/>
          <w:sz w:val="24"/>
          <w:szCs w:val="24"/>
        </w:rPr>
        <w:t xml:space="preserve">, </w:t>
      </w:r>
      <w:r w:rsidR="00132358">
        <w:rPr>
          <w:sz w:val="24"/>
          <w:szCs w:val="24"/>
        </w:rPr>
        <w:t xml:space="preserve">prowadzonego przez Akademię Górniczo-Hutniczą w Krakowie, </w:t>
      </w:r>
    </w:p>
    <w:p w14:paraId="5F0C41F8" w14:textId="77777777" w:rsidR="00132358" w:rsidRDefault="00132358" w:rsidP="0013235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44BB54F" w14:textId="77777777" w:rsidR="00132358" w:rsidRDefault="00132358" w:rsidP="0013235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7779F52" w14:textId="77777777" w:rsidR="00132358" w:rsidRDefault="00132358" w:rsidP="0013235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327DDEF" w14:textId="77777777" w:rsidR="00132358" w:rsidRDefault="00132358" w:rsidP="0013235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B7A0F2A" w14:textId="77777777" w:rsidR="00132358" w:rsidRDefault="00132358" w:rsidP="0013235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4A482F7" w14:textId="77777777" w:rsidR="00132358" w:rsidRDefault="00132358" w:rsidP="0013235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6412D3A" w14:textId="77777777" w:rsidR="00132358" w:rsidRDefault="00132358" w:rsidP="0013235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32358" w14:paraId="62C76C88" w14:textId="77777777" w:rsidTr="008E571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0C856" w14:textId="77777777" w:rsidR="00132358" w:rsidRDefault="00132358" w:rsidP="008E571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262E8" w14:textId="77777777" w:rsidR="00132358" w:rsidRDefault="00132358" w:rsidP="008E571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94C0E" w14:textId="77777777" w:rsidR="00132358" w:rsidRDefault="00132358" w:rsidP="008E571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32358" w14:paraId="397F32D1" w14:textId="77777777" w:rsidTr="008E571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B8722" w14:textId="77777777" w:rsidR="00132358" w:rsidRDefault="00132358" w:rsidP="008E5714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E224" w14:textId="77777777" w:rsidR="00132358" w:rsidRDefault="00132358" w:rsidP="008E571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6129" w14:textId="77777777" w:rsidR="00132358" w:rsidRDefault="00132358" w:rsidP="008E5714">
            <w:pPr>
              <w:widowControl w:val="0"/>
              <w:spacing w:line="360" w:lineRule="auto"/>
              <w:jc w:val="both"/>
            </w:pPr>
          </w:p>
        </w:tc>
      </w:tr>
      <w:tr w:rsidR="00132358" w14:paraId="22F89A46" w14:textId="77777777" w:rsidTr="008E571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D5C5B" w14:textId="77777777" w:rsidR="00132358" w:rsidRDefault="00132358" w:rsidP="008E571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067E" w14:textId="77777777" w:rsidR="00132358" w:rsidRDefault="00132358" w:rsidP="008E571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FE24" w14:textId="77777777" w:rsidR="00132358" w:rsidRDefault="00132358" w:rsidP="008E5714">
            <w:pPr>
              <w:widowControl w:val="0"/>
              <w:spacing w:line="360" w:lineRule="auto"/>
              <w:jc w:val="both"/>
            </w:pPr>
          </w:p>
        </w:tc>
      </w:tr>
      <w:tr w:rsidR="00132358" w14:paraId="26A323B8" w14:textId="77777777" w:rsidTr="008E571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3830" w14:textId="77777777" w:rsidR="00132358" w:rsidRDefault="00132358" w:rsidP="008E571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4B39" w14:textId="77777777" w:rsidR="00132358" w:rsidRDefault="00132358" w:rsidP="008E571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B5FA" w14:textId="77777777" w:rsidR="00132358" w:rsidRDefault="00132358" w:rsidP="008E5714">
            <w:pPr>
              <w:widowControl w:val="0"/>
              <w:spacing w:line="360" w:lineRule="auto"/>
              <w:jc w:val="both"/>
            </w:pPr>
          </w:p>
        </w:tc>
      </w:tr>
    </w:tbl>
    <w:p w14:paraId="5B9E12E6" w14:textId="77777777" w:rsidR="00132358" w:rsidRDefault="00132358" w:rsidP="00132358">
      <w:pPr>
        <w:widowControl w:val="0"/>
        <w:spacing w:line="360" w:lineRule="auto"/>
        <w:jc w:val="both"/>
      </w:pPr>
    </w:p>
    <w:p w14:paraId="5A47DF37" w14:textId="77777777" w:rsidR="00132358" w:rsidRDefault="00132358" w:rsidP="0013235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24B1CC5" w14:textId="77777777" w:rsidR="00132358" w:rsidRDefault="00132358" w:rsidP="0013235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69B7899" w14:textId="77777777" w:rsidR="00132358" w:rsidRDefault="00132358" w:rsidP="0013235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56E66E9" w14:textId="77777777" w:rsidR="00132358" w:rsidRDefault="00132358" w:rsidP="0013235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76EF6FA" w14:textId="77777777" w:rsidR="00132358" w:rsidRDefault="00132358" w:rsidP="0013235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70591E3" w14:textId="77777777" w:rsidR="00132358" w:rsidRDefault="00132358" w:rsidP="0013235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BBA8CBA" w14:textId="77777777" w:rsidR="00132358" w:rsidRDefault="00132358" w:rsidP="0013235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EB59E8E" w14:textId="77777777" w:rsidR="00132358" w:rsidRDefault="00132358" w:rsidP="00132358">
      <w:pPr>
        <w:rPr>
          <w:rFonts w:eastAsia="Times New Roman"/>
          <w:lang w:eastAsia="pl-PL"/>
        </w:rPr>
      </w:pPr>
    </w:p>
    <w:p w14:paraId="38905F0A" w14:textId="77777777" w:rsidR="00132358" w:rsidRDefault="00132358" w:rsidP="00132358"/>
    <w:p w14:paraId="159AD7FB" w14:textId="77777777" w:rsidR="00132358" w:rsidRDefault="00132358" w:rsidP="00132358"/>
    <w:p w14:paraId="705C6763" w14:textId="77777777" w:rsidR="00132358" w:rsidRDefault="00132358" w:rsidP="00132358"/>
    <w:p w14:paraId="23F72B71" w14:textId="77777777" w:rsidR="00132358" w:rsidRPr="00D54AE7" w:rsidRDefault="00132358" w:rsidP="00132358"/>
    <w:p w14:paraId="5C4A45DF" w14:textId="77777777" w:rsidR="00132358" w:rsidRPr="007B5051" w:rsidRDefault="00132358" w:rsidP="00132358"/>
    <w:p w14:paraId="28676237" w14:textId="77777777" w:rsidR="00132358" w:rsidRPr="00EE068C" w:rsidRDefault="00132358" w:rsidP="00132358"/>
    <w:p w14:paraId="212FA888" w14:textId="77777777" w:rsidR="00132358" w:rsidRPr="00450928" w:rsidRDefault="00132358" w:rsidP="00132358"/>
    <w:p w14:paraId="3C6126FF" w14:textId="77777777" w:rsidR="00132358" w:rsidRPr="009B0995" w:rsidRDefault="00132358" w:rsidP="00132358"/>
    <w:p w14:paraId="7621EA50" w14:textId="77777777" w:rsidR="00132358" w:rsidRPr="003A443B" w:rsidRDefault="00132358" w:rsidP="00132358"/>
    <w:p w14:paraId="7D0E451B" w14:textId="406346B4" w:rsidR="00106AC7" w:rsidRPr="00132358" w:rsidRDefault="00106AC7" w:rsidP="00132358"/>
    <w:sectPr w:rsidR="00106AC7" w:rsidRPr="0013235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462E3" w14:textId="77777777" w:rsidR="00D954BC" w:rsidRDefault="00D954BC">
      <w:r>
        <w:separator/>
      </w:r>
    </w:p>
  </w:endnote>
  <w:endnote w:type="continuationSeparator" w:id="0">
    <w:p w14:paraId="1632288D" w14:textId="77777777" w:rsidR="00D954BC" w:rsidRDefault="00D95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84E6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95833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0790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3003A77" w14:textId="77777777" w:rsidR="00336EEB" w:rsidRDefault="001C09BB" w:rsidP="00336EEB">
    <w:pPr>
      <w:pStyle w:val="Stopka"/>
      <w:tabs>
        <w:tab w:val="clear" w:pos="4536"/>
      </w:tabs>
      <w:jc w:val="center"/>
    </w:pPr>
    <w:r>
      <w:rPr>
        <w:noProof/>
      </w:rPr>
      <w:pict w14:anchorId="58B27A34">
        <v:line id="_x0000_s1025" style="position:absolute;left:0;text-align:left;z-index:251657728" from="-3.85pt,8.7pt" to="455.15pt,8.7pt"/>
      </w:pict>
    </w:r>
  </w:p>
  <w:p w14:paraId="7ACFCC2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882CA" w14:textId="77777777" w:rsidR="00170976" w:rsidRDefault="00170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957BC" w14:textId="77777777" w:rsidR="00D954BC" w:rsidRDefault="00D954BC">
      <w:r>
        <w:separator/>
      </w:r>
    </w:p>
  </w:footnote>
  <w:footnote w:type="continuationSeparator" w:id="0">
    <w:p w14:paraId="72903B98" w14:textId="77777777" w:rsidR="00D954BC" w:rsidRDefault="00D95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ED07F" w14:textId="77777777" w:rsidR="00170976" w:rsidRDefault="00170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FE597" w14:textId="77777777" w:rsidR="00170976" w:rsidRDefault="00170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A5F9" w14:textId="77777777" w:rsidR="00170976" w:rsidRDefault="001709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1968425">
    <w:abstractNumId w:val="14"/>
  </w:num>
  <w:num w:numId="2" w16cid:durableId="636032907">
    <w:abstractNumId w:val="0"/>
  </w:num>
  <w:num w:numId="3" w16cid:durableId="1599018911">
    <w:abstractNumId w:val="12"/>
  </w:num>
  <w:num w:numId="4" w16cid:durableId="1643002328">
    <w:abstractNumId w:val="8"/>
  </w:num>
  <w:num w:numId="5" w16cid:durableId="1313485195">
    <w:abstractNumId w:val="7"/>
  </w:num>
  <w:num w:numId="6" w16cid:durableId="1640570323">
    <w:abstractNumId w:val="1"/>
  </w:num>
  <w:num w:numId="7" w16cid:durableId="1412432981">
    <w:abstractNumId w:val="6"/>
  </w:num>
  <w:num w:numId="8" w16cid:durableId="1901478093">
    <w:abstractNumId w:val="3"/>
  </w:num>
  <w:num w:numId="9" w16cid:durableId="1018890204">
    <w:abstractNumId w:val="2"/>
  </w:num>
  <w:num w:numId="10" w16cid:durableId="746809355">
    <w:abstractNumId w:val="5"/>
  </w:num>
  <w:num w:numId="11" w16cid:durableId="1165703685">
    <w:abstractNumId w:val="11"/>
  </w:num>
  <w:num w:numId="12" w16cid:durableId="536041811">
    <w:abstractNumId w:val="4"/>
  </w:num>
  <w:num w:numId="13" w16cid:durableId="2101371707">
    <w:abstractNumId w:val="10"/>
  </w:num>
  <w:num w:numId="14" w16cid:durableId="507407768">
    <w:abstractNumId w:val="13"/>
  </w:num>
  <w:num w:numId="15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4BC"/>
    <w:rsid w:val="0000184A"/>
    <w:rsid w:val="00012997"/>
    <w:rsid w:val="000621A2"/>
    <w:rsid w:val="00075CEC"/>
    <w:rsid w:val="00101474"/>
    <w:rsid w:val="00106AC7"/>
    <w:rsid w:val="00111985"/>
    <w:rsid w:val="00132358"/>
    <w:rsid w:val="00147532"/>
    <w:rsid w:val="001614BA"/>
    <w:rsid w:val="00170976"/>
    <w:rsid w:val="001C09BB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C79EA"/>
    <w:rsid w:val="00D74F94"/>
    <w:rsid w:val="00D954B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063003"/>
  <w15:chartTrackingRefBased/>
  <w15:docId w15:val="{2E70EB33-9EDF-41E7-BD21-40A167081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3235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132358"/>
  </w:style>
  <w:style w:type="paragraph" w:styleId="Akapitzlist">
    <w:name w:val="List Paragraph"/>
    <w:basedOn w:val="Normalny"/>
    <w:uiPriority w:val="34"/>
    <w:qFormat/>
    <w:rsid w:val="0013235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2025-03-13T10:38:00Z</dcterms:created>
  <dcterms:modified xsi:type="dcterms:W3CDTF">2025-03-13T10:39:00Z</dcterms:modified>
</cp:coreProperties>
</file>