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FDED" w14:textId="6024A3B3" w:rsidR="00B36EDA" w:rsidRPr="00822290" w:rsidRDefault="00C74224" w:rsidP="00822290">
      <w:pPr>
        <w:spacing w:after="600" w:line="276" w:lineRule="auto"/>
        <w:jc w:val="right"/>
      </w:pPr>
      <w:bookmarkStart w:id="0" w:name="_Hlk53520193"/>
      <w:r w:rsidRPr="00822290">
        <w:t>Kraków</w:t>
      </w:r>
      <w:r w:rsidR="00B36EDA" w:rsidRPr="00822290">
        <w:t xml:space="preserve"> dnia: </w:t>
      </w:r>
      <w:r w:rsidR="002968A7">
        <w:t>19/03/2025r.</w:t>
      </w:r>
    </w:p>
    <w:p w14:paraId="09E65840" w14:textId="77777777" w:rsidR="00C74224" w:rsidRPr="00822290" w:rsidRDefault="00C74224" w:rsidP="00822290">
      <w:pPr>
        <w:spacing w:line="276" w:lineRule="auto"/>
        <w:ind w:right="3969"/>
        <w:rPr>
          <w:b/>
          <w:bCs/>
        </w:rPr>
      </w:pPr>
      <w:r w:rsidRPr="00822290">
        <w:rPr>
          <w:b/>
          <w:bCs/>
        </w:rPr>
        <w:t>Szpital Miejski Specjalistyczny</w:t>
      </w:r>
    </w:p>
    <w:p w14:paraId="64D438FC" w14:textId="77777777" w:rsidR="00C74224" w:rsidRPr="00822290" w:rsidRDefault="00C74224" w:rsidP="00822290">
      <w:pPr>
        <w:spacing w:line="276" w:lineRule="auto"/>
        <w:ind w:right="3969"/>
        <w:rPr>
          <w:b/>
          <w:bCs/>
        </w:rPr>
      </w:pPr>
      <w:r w:rsidRPr="00822290">
        <w:rPr>
          <w:b/>
          <w:bCs/>
        </w:rPr>
        <w:t>im. Gabriela Narutowicza w Krakowie</w:t>
      </w:r>
    </w:p>
    <w:p w14:paraId="20C47D21" w14:textId="77777777" w:rsidR="00B36EDA" w:rsidRPr="00822290" w:rsidRDefault="00C74224" w:rsidP="00822290">
      <w:pPr>
        <w:spacing w:line="276" w:lineRule="auto"/>
        <w:ind w:right="3969"/>
      </w:pPr>
      <w:r w:rsidRPr="00822290">
        <w:t>ul. Prądnicka</w:t>
      </w:r>
      <w:r w:rsidR="00B36EDA" w:rsidRPr="00822290">
        <w:t xml:space="preserve"> </w:t>
      </w:r>
      <w:r w:rsidRPr="00822290">
        <w:t>35-37</w:t>
      </w:r>
    </w:p>
    <w:p w14:paraId="2D011EE0" w14:textId="77777777" w:rsidR="00B36EDA" w:rsidRPr="00822290" w:rsidRDefault="00C74224" w:rsidP="00822290">
      <w:pPr>
        <w:spacing w:line="276" w:lineRule="auto"/>
        <w:ind w:right="3969"/>
      </w:pPr>
      <w:r w:rsidRPr="00822290">
        <w:t>31-202</w:t>
      </w:r>
      <w:r w:rsidR="00B36EDA" w:rsidRPr="00822290">
        <w:t xml:space="preserve"> </w:t>
      </w:r>
      <w:r w:rsidRPr="00822290">
        <w:t>Kraków</w:t>
      </w:r>
    </w:p>
    <w:p w14:paraId="5CDD1854" w14:textId="77777777" w:rsidR="00B36EDA" w:rsidRPr="00822290" w:rsidRDefault="00B36EDA" w:rsidP="00822290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22290" w14:paraId="0F4183B2" w14:textId="77777777" w:rsidTr="00B36EDA">
        <w:tc>
          <w:tcPr>
            <w:tcW w:w="9923" w:type="dxa"/>
            <w:shd w:val="clear" w:color="auto" w:fill="F2F2F2"/>
            <w:hideMark/>
          </w:tcPr>
          <w:p w14:paraId="28FB3CA9" w14:textId="46632169" w:rsidR="00B36EDA" w:rsidRPr="00822290" w:rsidRDefault="00822290" w:rsidP="00822290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952F9AF" w14:textId="77777777" w:rsidR="00B36EDA" w:rsidRPr="00822290" w:rsidRDefault="00B36EDA" w:rsidP="00822290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2229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F660453" w14:textId="77777777" w:rsidR="00B36EDA" w:rsidRPr="00822290" w:rsidRDefault="00B36EDA" w:rsidP="00822290">
      <w:pPr>
        <w:keepNext/>
        <w:spacing w:after="240" w:line="276" w:lineRule="auto"/>
        <w:outlineLvl w:val="0"/>
        <w:rPr>
          <w:b/>
        </w:rPr>
      </w:pPr>
    </w:p>
    <w:p w14:paraId="67C0DAFD" w14:textId="77777777" w:rsidR="00B36EDA" w:rsidRPr="00822290" w:rsidRDefault="00B36EDA" w:rsidP="00822290">
      <w:pPr>
        <w:spacing w:after="120" w:line="276" w:lineRule="auto"/>
        <w:jc w:val="both"/>
        <w:rPr>
          <w:rFonts w:eastAsia="Calibri"/>
          <w:sz w:val="22"/>
          <w:szCs w:val="22"/>
          <w:u w:val="single"/>
          <w:lang w:eastAsia="en-US"/>
        </w:rPr>
      </w:pPr>
      <w:r w:rsidRPr="00822290">
        <w:rPr>
          <w:rFonts w:eastAsia="Calibri"/>
          <w:sz w:val="22"/>
          <w:szCs w:val="22"/>
          <w:u w:val="single"/>
          <w:lang w:eastAsia="en-US"/>
        </w:rPr>
        <w:t xml:space="preserve">Dotyczy </w:t>
      </w:r>
      <w:r w:rsidRPr="00822290">
        <w:rPr>
          <w:sz w:val="22"/>
          <w:szCs w:val="22"/>
          <w:u w:val="single"/>
        </w:rPr>
        <w:t>postępowania o udzielenie zamówienia publicznego</w:t>
      </w:r>
      <w:r w:rsidRPr="00822290">
        <w:rPr>
          <w:rFonts w:eastAsia="Calibri"/>
          <w:sz w:val="22"/>
          <w:szCs w:val="22"/>
          <w:u w:val="single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22290" w14:paraId="6E16A007" w14:textId="77777777" w:rsidTr="00B36EDA">
        <w:tc>
          <w:tcPr>
            <w:tcW w:w="2269" w:type="dxa"/>
            <w:shd w:val="clear" w:color="auto" w:fill="auto"/>
          </w:tcPr>
          <w:p w14:paraId="6C9DF8E5" w14:textId="77777777" w:rsidR="00B36EDA" w:rsidRPr="00822290" w:rsidRDefault="00B36EDA" w:rsidP="0082229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822290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36252FF" w14:textId="77777777" w:rsidR="00B36EDA" w:rsidRPr="00822290" w:rsidRDefault="00C74224" w:rsidP="008222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22290">
              <w:rPr>
                <w:bCs/>
                <w:i/>
                <w:iCs/>
                <w:sz w:val="22"/>
                <w:szCs w:val="22"/>
              </w:rPr>
              <w:t>Zakup i dostawa leków do chemioterapii, programów lekowych oraz pozostałych leków</w:t>
            </w:r>
          </w:p>
        </w:tc>
      </w:tr>
      <w:tr w:rsidR="00C74224" w:rsidRPr="00822290" w14:paraId="155E31A5" w14:textId="77777777" w:rsidTr="00F32B45">
        <w:tc>
          <w:tcPr>
            <w:tcW w:w="2269" w:type="dxa"/>
            <w:shd w:val="clear" w:color="auto" w:fill="auto"/>
          </w:tcPr>
          <w:p w14:paraId="750630DD" w14:textId="77777777" w:rsidR="00C74224" w:rsidRPr="00822290" w:rsidRDefault="00C74224" w:rsidP="0082229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822290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98D8619" w14:textId="77777777" w:rsidR="00C74224" w:rsidRPr="00822290" w:rsidRDefault="00C74224" w:rsidP="008222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822290">
              <w:rPr>
                <w:b/>
                <w:sz w:val="22"/>
                <w:szCs w:val="22"/>
              </w:rPr>
              <w:t>ZP/11/2025</w:t>
            </w:r>
          </w:p>
        </w:tc>
      </w:tr>
    </w:tbl>
    <w:p w14:paraId="59A34222" w14:textId="31BC8F00" w:rsidR="00B36EDA" w:rsidRPr="00822290" w:rsidRDefault="00822290" w:rsidP="00822290">
      <w:pPr>
        <w:tabs>
          <w:tab w:val="left" w:pos="708"/>
          <w:tab w:val="center" w:pos="4536"/>
          <w:tab w:val="right" w:pos="9072"/>
        </w:tabs>
        <w:spacing w:line="276" w:lineRule="auto"/>
      </w:pPr>
      <w:r>
        <w:br/>
      </w:r>
    </w:p>
    <w:p w14:paraId="7D0A17B4" w14:textId="073C5CB0" w:rsidR="00822290" w:rsidRPr="00822290" w:rsidRDefault="00B36EDA" w:rsidP="00822290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822290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822290" w:rsidRPr="00822290">
        <w:rPr>
          <w:sz w:val="22"/>
          <w:szCs w:val="22"/>
        </w:rPr>
        <w:t xml:space="preserve">, </w:t>
      </w:r>
      <w:r w:rsidRPr="00822290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74224" w:rsidRPr="00822290" w14:paraId="7B4CFD7E" w14:textId="77777777" w:rsidTr="00822290">
        <w:trPr>
          <w:cantSplit/>
          <w:trHeight w:val="208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B410" w14:textId="32354FAA" w:rsidR="00C74224" w:rsidRPr="00822290" w:rsidRDefault="00C74224" w:rsidP="00822290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822290">
              <w:rPr>
                <w:b/>
                <w:bCs/>
                <w:sz w:val="22"/>
                <w:szCs w:val="22"/>
              </w:rPr>
              <w:t>Pakiet 1 - Panitumumabum</w:t>
            </w:r>
          </w:p>
          <w:p w14:paraId="393E896D" w14:textId="77777777" w:rsidR="00C74224" w:rsidRPr="00822290" w:rsidRDefault="00C74224" w:rsidP="00822290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822290">
              <w:rPr>
                <w:b/>
                <w:sz w:val="22"/>
                <w:szCs w:val="22"/>
              </w:rPr>
              <w:t>Amgen Sp. z o.o.</w:t>
            </w:r>
          </w:p>
          <w:p w14:paraId="2F2AFC9B" w14:textId="4323759A" w:rsidR="00C74224" w:rsidRPr="00822290" w:rsidRDefault="00822290" w:rsidP="0082229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22290">
              <w:rPr>
                <w:bCs/>
                <w:sz w:val="22"/>
                <w:szCs w:val="22"/>
              </w:rPr>
              <w:t xml:space="preserve">ul. </w:t>
            </w:r>
            <w:r w:rsidR="00C74224" w:rsidRPr="00822290">
              <w:rPr>
                <w:bCs/>
                <w:sz w:val="22"/>
                <w:szCs w:val="22"/>
              </w:rPr>
              <w:t xml:space="preserve">Puławska 145 </w:t>
            </w:r>
          </w:p>
          <w:p w14:paraId="1F299044" w14:textId="77777777" w:rsidR="00C74224" w:rsidRPr="00822290" w:rsidRDefault="00C74224" w:rsidP="00822290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822290">
              <w:rPr>
                <w:bCs/>
                <w:sz w:val="22"/>
                <w:szCs w:val="22"/>
              </w:rPr>
              <w:t>02-715 Warszawa</w:t>
            </w:r>
          </w:p>
          <w:p w14:paraId="033AA15C" w14:textId="7C9DBB2E" w:rsidR="00C74224" w:rsidRPr="00822290" w:rsidRDefault="00C74224" w:rsidP="008222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29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822290">
              <w:rPr>
                <w:color w:val="000000"/>
                <w:sz w:val="22"/>
                <w:szCs w:val="22"/>
              </w:rPr>
              <w:t>:</w:t>
            </w:r>
            <w:r w:rsidR="00822290" w:rsidRPr="00822290">
              <w:rPr>
                <w:color w:val="000000"/>
                <w:sz w:val="22"/>
                <w:szCs w:val="22"/>
              </w:rPr>
              <w:t xml:space="preserve"> </w:t>
            </w:r>
            <w:r w:rsidRPr="00822290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C74224" w:rsidRPr="00822290" w14:paraId="2A3317E0" w14:textId="77777777" w:rsidTr="00822290">
        <w:trPr>
          <w:cantSplit/>
          <w:trHeight w:val="20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B805" w14:textId="31DE4FB9" w:rsidR="00C74224" w:rsidRPr="00822290" w:rsidRDefault="00C74224" w:rsidP="00822290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822290">
              <w:rPr>
                <w:b/>
                <w:bCs/>
                <w:sz w:val="22"/>
                <w:szCs w:val="22"/>
              </w:rPr>
              <w:t>Pakiet 2 - Cetuximabum</w:t>
            </w:r>
          </w:p>
          <w:p w14:paraId="1791824B" w14:textId="77777777" w:rsidR="00C74224" w:rsidRPr="00822290" w:rsidRDefault="00C74224" w:rsidP="00822290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822290">
              <w:rPr>
                <w:b/>
                <w:sz w:val="22"/>
                <w:szCs w:val="22"/>
              </w:rPr>
              <w:t>Urtica Sp. z o.o.</w:t>
            </w:r>
          </w:p>
          <w:p w14:paraId="44402EFE" w14:textId="367D17CA" w:rsidR="00C74224" w:rsidRPr="00822290" w:rsidRDefault="00822290" w:rsidP="0082229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22290">
              <w:rPr>
                <w:bCs/>
                <w:sz w:val="22"/>
                <w:szCs w:val="22"/>
              </w:rPr>
              <w:t xml:space="preserve">ul. </w:t>
            </w:r>
            <w:r w:rsidR="00C74224" w:rsidRPr="00822290">
              <w:rPr>
                <w:bCs/>
                <w:sz w:val="22"/>
                <w:szCs w:val="22"/>
              </w:rPr>
              <w:t xml:space="preserve">Krzemieniecka 120 </w:t>
            </w:r>
          </w:p>
          <w:p w14:paraId="6D57A581" w14:textId="77777777" w:rsidR="00C74224" w:rsidRPr="00822290" w:rsidRDefault="00C74224" w:rsidP="00822290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822290">
              <w:rPr>
                <w:bCs/>
                <w:sz w:val="22"/>
                <w:szCs w:val="22"/>
              </w:rPr>
              <w:t>54-640 Wrocław</w:t>
            </w:r>
          </w:p>
          <w:p w14:paraId="2F5D5282" w14:textId="2A6C3B50" w:rsidR="00C74224" w:rsidRPr="00822290" w:rsidRDefault="00C74224" w:rsidP="008222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29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822290">
              <w:rPr>
                <w:color w:val="000000"/>
                <w:sz w:val="22"/>
                <w:szCs w:val="22"/>
              </w:rPr>
              <w:t>:</w:t>
            </w:r>
            <w:r w:rsidR="00822290" w:rsidRPr="00822290">
              <w:rPr>
                <w:color w:val="000000"/>
                <w:sz w:val="22"/>
                <w:szCs w:val="22"/>
              </w:rPr>
              <w:t xml:space="preserve"> </w:t>
            </w:r>
            <w:r w:rsidRPr="00822290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C74224" w:rsidRPr="00822290" w14:paraId="537A7986" w14:textId="77777777" w:rsidTr="00822290">
        <w:trPr>
          <w:cantSplit/>
          <w:trHeight w:val="202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7AD44" w14:textId="5CFB922D" w:rsidR="00C74224" w:rsidRPr="00822290" w:rsidRDefault="00C74224" w:rsidP="00822290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822290">
              <w:rPr>
                <w:b/>
                <w:bCs/>
                <w:sz w:val="22"/>
                <w:szCs w:val="22"/>
              </w:rPr>
              <w:t>Pakiet 3 - Benralizumabum</w:t>
            </w:r>
          </w:p>
          <w:p w14:paraId="5E2EC8B7" w14:textId="77777777" w:rsidR="00C74224" w:rsidRPr="00822290" w:rsidRDefault="00C74224" w:rsidP="00822290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822290">
              <w:rPr>
                <w:b/>
                <w:sz w:val="22"/>
                <w:szCs w:val="22"/>
              </w:rPr>
              <w:t>AstraZeneca Kft.</w:t>
            </w:r>
          </w:p>
          <w:p w14:paraId="43D70B77" w14:textId="77777777" w:rsidR="00C74224" w:rsidRPr="00822290" w:rsidRDefault="00C74224" w:rsidP="00822290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822290">
              <w:rPr>
                <w:bCs/>
                <w:sz w:val="22"/>
                <w:szCs w:val="22"/>
              </w:rPr>
              <w:t xml:space="preserve">1117 Budapest, Alíz utca 4. B. ép. 0 </w:t>
            </w:r>
          </w:p>
          <w:p w14:paraId="2BDFBF28" w14:textId="77777777" w:rsidR="00C74224" w:rsidRPr="00822290" w:rsidRDefault="00C74224" w:rsidP="00822290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822290">
              <w:rPr>
                <w:bCs/>
                <w:sz w:val="22"/>
                <w:szCs w:val="22"/>
              </w:rPr>
              <w:t>0 0</w:t>
            </w:r>
          </w:p>
          <w:p w14:paraId="3257202F" w14:textId="62A12F54" w:rsidR="00C74224" w:rsidRPr="00822290" w:rsidRDefault="00C74224" w:rsidP="008222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29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822290">
              <w:rPr>
                <w:color w:val="000000"/>
                <w:sz w:val="22"/>
                <w:szCs w:val="22"/>
              </w:rPr>
              <w:t>:</w:t>
            </w:r>
            <w:r w:rsidR="00822290" w:rsidRPr="00822290">
              <w:rPr>
                <w:color w:val="000000"/>
                <w:sz w:val="22"/>
                <w:szCs w:val="22"/>
              </w:rPr>
              <w:t xml:space="preserve"> </w:t>
            </w:r>
            <w:r w:rsidRPr="00822290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7C853B61" w14:textId="77777777" w:rsidR="00822290" w:rsidRDefault="00822290" w:rsidP="00822290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1C94EA57" w14:textId="5D2556F1" w:rsidR="00B36EDA" w:rsidRPr="00822290" w:rsidRDefault="00B36EDA" w:rsidP="00822290">
      <w:pPr>
        <w:spacing w:before="360" w:after="120" w:line="276" w:lineRule="auto"/>
        <w:ind w:right="-425"/>
        <w:jc w:val="both"/>
        <w:rPr>
          <w:color w:val="000000"/>
        </w:rPr>
      </w:pPr>
      <w:r w:rsidRPr="00822290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82229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22290" w14:paraId="50080B9E" w14:textId="77777777" w:rsidTr="00C742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EECB39" w14:textId="77777777" w:rsidR="00B36EDA" w:rsidRPr="00822290" w:rsidRDefault="00B36EDA" w:rsidP="00822290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822290">
              <w:rPr>
                <w:b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F7055A" w14:textId="77777777" w:rsidR="00B36EDA" w:rsidRPr="00822290" w:rsidRDefault="00B36EDA" w:rsidP="00822290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822290">
              <w:rPr>
                <w:b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9517A7" w14:textId="77777777" w:rsidR="00B36EDA" w:rsidRPr="00822290" w:rsidRDefault="00B36EDA" w:rsidP="00822290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822290">
              <w:rPr>
                <w:b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B91FDB" w14:textId="77777777" w:rsidR="00B36EDA" w:rsidRPr="00822290" w:rsidRDefault="00B36EDA" w:rsidP="00822290">
            <w:pPr>
              <w:spacing w:before="120" w:after="12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822290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C74224" w:rsidRPr="00822290" w14:paraId="4009A5C9" w14:textId="77777777" w:rsidTr="00C742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9E4A" w14:textId="77777777" w:rsidR="00C74224" w:rsidRPr="00822290" w:rsidRDefault="00C74224" w:rsidP="00822290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1 - Pakiet 1 - Panitumumabum*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5A51" w14:textId="77777777" w:rsidR="00C74224" w:rsidRPr="00822290" w:rsidRDefault="00C74224" w:rsidP="00822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22290">
              <w:rPr>
                <w:b/>
                <w:bCs/>
                <w:sz w:val="20"/>
                <w:szCs w:val="20"/>
              </w:rPr>
              <w:t>Amgen Sp. z o.o.</w:t>
            </w:r>
          </w:p>
          <w:p w14:paraId="64E8C2AB" w14:textId="417F5ED6" w:rsidR="00C74224" w:rsidRPr="00822290" w:rsidRDefault="00822290" w:rsidP="00822290">
            <w:pPr>
              <w:spacing w:line="276" w:lineRule="auto"/>
              <w:rPr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 xml:space="preserve">ul. </w:t>
            </w:r>
            <w:r w:rsidR="00C74224" w:rsidRPr="00822290">
              <w:rPr>
                <w:sz w:val="20"/>
                <w:szCs w:val="20"/>
              </w:rPr>
              <w:t>Puławska 145</w:t>
            </w:r>
          </w:p>
          <w:p w14:paraId="508113E1" w14:textId="77777777" w:rsidR="00C74224" w:rsidRPr="00822290" w:rsidRDefault="00C74224" w:rsidP="00822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02-715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47EF3" w14:textId="77777777" w:rsidR="00C74224" w:rsidRPr="00822290" w:rsidRDefault="00C74224" w:rsidP="00822290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6EC73" w14:textId="77777777" w:rsidR="00C74224" w:rsidRPr="00822290" w:rsidRDefault="00C74224" w:rsidP="00822290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 xml:space="preserve">  500,00</w:t>
            </w:r>
          </w:p>
        </w:tc>
      </w:tr>
      <w:tr w:rsidR="00C74224" w:rsidRPr="00822290" w14:paraId="527E68D8" w14:textId="77777777" w:rsidTr="00C742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9EEBA" w14:textId="77777777" w:rsidR="00C74224" w:rsidRPr="00822290" w:rsidRDefault="00C74224" w:rsidP="00822290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2 - Pakiet 2 - Cetuximabum*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4630" w14:textId="77777777" w:rsidR="00C74224" w:rsidRPr="00822290" w:rsidRDefault="00C74224" w:rsidP="00822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22290">
              <w:rPr>
                <w:b/>
                <w:bCs/>
                <w:sz w:val="20"/>
                <w:szCs w:val="20"/>
              </w:rPr>
              <w:t>Urtica Sp. z o.o.</w:t>
            </w:r>
          </w:p>
          <w:p w14:paraId="24697981" w14:textId="1295E3F9" w:rsidR="00C74224" w:rsidRPr="00822290" w:rsidRDefault="00822290" w:rsidP="00822290">
            <w:pPr>
              <w:spacing w:line="276" w:lineRule="auto"/>
              <w:rPr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 xml:space="preserve">ul. </w:t>
            </w:r>
            <w:r w:rsidR="00C74224" w:rsidRPr="00822290">
              <w:rPr>
                <w:sz w:val="20"/>
                <w:szCs w:val="20"/>
              </w:rPr>
              <w:t>Krzemieniecka 120</w:t>
            </w:r>
          </w:p>
          <w:p w14:paraId="7D670A13" w14:textId="77777777" w:rsidR="00C74224" w:rsidRPr="00822290" w:rsidRDefault="00C74224" w:rsidP="00822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6E4A" w14:textId="77777777" w:rsidR="00C74224" w:rsidRPr="00822290" w:rsidRDefault="00C74224" w:rsidP="00822290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0298" w14:textId="77777777" w:rsidR="00C74224" w:rsidRPr="00822290" w:rsidRDefault="00C74224" w:rsidP="00822290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 xml:space="preserve">  500,00</w:t>
            </w:r>
          </w:p>
        </w:tc>
      </w:tr>
      <w:tr w:rsidR="00C74224" w:rsidRPr="00822290" w14:paraId="7E2B907C" w14:textId="77777777" w:rsidTr="00C742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90853" w14:textId="77777777" w:rsidR="00C74224" w:rsidRPr="00822290" w:rsidRDefault="00C74224" w:rsidP="00822290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3 - Pakiet 3 - Benralizumabum*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3A88" w14:textId="77777777" w:rsidR="00C74224" w:rsidRPr="00822290" w:rsidRDefault="00C74224" w:rsidP="0082229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22290">
              <w:rPr>
                <w:b/>
                <w:bCs/>
                <w:sz w:val="20"/>
                <w:szCs w:val="20"/>
              </w:rPr>
              <w:t>AstraZeneca Kft.</w:t>
            </w:r>
          </w:p>
          <w:p w14:paraId="49FF6034" w14:textId="77777777" w:rsidR="00C74224" w:rsidRPr="00822290" w:rsidRDefault="00C74224" w:rsidP="00822290">
            <w:pPr>
              <w:spacing w:line="276" w:lineRule="auto"/>
              <w:rPr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1117 Budapest, Alíz utca 4. B. ép. 0</w:t>
            </w:r>
          </w:p>
          <w:p w14:paraId="651A7AD6" w14:textId="77777777" w:rsidR="00C74224" w:rsidRPr="00822290" w:rsidRDefault="00C74224" w:rsidP="0082229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0 0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5CAD" w14:textId="77777777" w:rsidR="00C74224" w:rsidRPr="00822290" w:rsidRDefault="00C74224" w:rsidP="00822290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3922" w14:textId="77777777" w:rsidR="00C74224" w:rsidRPr="00822290" w:rsidRDefault="00C74224" w:rsidP="00822290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822290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4DC1AA8D" w14:textId="357110CE" w:rsidR="008642B3" w:rsidRPr="00822290" w:rsidRDefault="008642B3" w:rsidP="00822290">
      <w:pPr>
        <w:spacing w:line="276" w:lineRule="auto"/>
        <w:ind w:right="-425"/>
        <w:jc w:val="right"/>
        <w:rPr>
          <w:vertAlign w:val="superscript"/>
        </w:rPr>
      </w:pPr>
    </w:p>
    <w:sectPr w:rsidR="008642B3" w:rsidRPr="0082229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504A4" w14:textId="77777777" w:rsidR="002A31CB" w:rsidRDefault="002A31CB">
      <w:r>
        <w:separator/>
      </w:r>
    </w:p>
  </w:endnote>
  <w:endnote w:type="continuationSeparator" w:id="0">
    <w:p w14:paraId="359B1600" w14:textId="77777777" w:rsidR="002A31CB" w:rsidRDefault="002A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B1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991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B923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8C80DD" w14:textId="4C695B8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B7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61E91" w14:textId="77777777" w:rsidR="002A31CB" w:rsidRDefault="002A31CB">
      <w:r>
        <w:separator/>
      </w:r>
    </w:p>
  </w:footnote>
  <w:footnote w:type="continuationSeparator" w:id="0">
    <w:p w14:paraId="2C883A42" w14:textId="77777777" w:rsidR="002A31CB" w:rsidRDefault="002A3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CD91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C3A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089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1CB"/>
    <w:rsid w:val="00022322"/>
    <w:rsid w:val="00042497"/>
    <w:rsid w:val="000C1E6F"/>
    <w:rsid w:val="000E4E56"/>
    <w:rsid w:val="001A1468"/>
    <w:rsid w:val="001B7815"/>
    <w:rsid w:val="00211A34"/>
    <w:rsid w:val="002968A7"/>
    <w:rsid w:val="002A31C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2290"/>
    <w:rsid w:val="00832144"/>
    <w:rsid w:val="00836DAF"/>
    <w:rsid w:val="008567C7"/>
    <w:rsid w:val="008642B3"/>
    <w:rsid w:val="008A6C10"/>
    <w:rsid w:val="008E5102"/>
    <w:rsid w:val="00915B9E"/>
    <w:rsid w:val="00932537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4224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B440B"/>
  <w15:chartTrackingRefBased/>
  <w15:docId w15:val="{8A96FB58-CF20-47D8-8191-46F4AD62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238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2025-03-17T07:25:00Z</dcterms:created>
  <dcterms:modified xsi:type="dcterms:W3CDTF">2025-03-19T06:49:00Z</dcterms:modified>
</cp:coreProperties>
</file>