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EF4722" w:rsidRDefault="008D2010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EF4722">
        <w:rPr>
          <w:rFonts w:ascii="Arial Narrow" w:hAnsi="Arial Narrow" w:cs="Arial"/>
          <w:sz w:val="20"/>
          <w:szCs w:val="20"/>
        </w:rPr>
        <w:t>Bydgoszcz</w:t>
      </w:r>
      <w:r w:rsidR="00B048DA" w:rsidRPr="00EF4722">
        <w:rPr>
          <w:rFonts w:ascii="Arial Narrow" w:hAnsi="Arial Narrow" w:cs="Arial"/>
          <w:sz w:val="20"/>
          <w:szCs w:val="20"/>
        </w:rPr>
        <w:t xml:space="preserve"> dnia: </w:t>
      </w:r>
      <w:r w:rsidRPr="00EF4722">
        <w:rPr>
          <w:rFonts w:ascii="Arial Narrow" w:hAnsi="Arial Narrow" w:cs="Arial"/>
          <w:sz w:val="20"/>
          <w:szCs w:val="20"/>
        </w:rPr>
        <w:t>2025-03-19</w:t>
      </w:r>
    </w:p>
    <w:p w:rsidR="00B048DA" w:rsidRPr="00EF4722" w:rsidRDefault="008D2010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EF4722">
        <w:rPr>
          <w:rFonts w:ascii="Arial Narrow" w:hAnsi="Arial Narrow" w:cs="Arial"/>
          <w:b/>
          <w:bCs/>
          <w:sz w:val="20"/>
          <w:szCs w:val="20"/>
        </w:rPr>
        <w:t>10WSzKzP SPZOZ</w:t>
      </w:r>
    </w:p>
    <w:p w:rsidR="00B048DA" w:rsidRPr="00EF4722" w:rsidRDefault="008D2010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EF4722">
        <w:rPr>
          <w:rFonts w:ascii="Arial Narrow" w:hAnsi="Arial Narrow" w:cs="Arial"/>
          <w:sz w:val="20"/>
          <w:szCs w:val="20"/>
        </w:rPr>
        <w:t>Powstańców Warszawy</w:t>
      </w:r>
      <w:r w:rsidR="00B048DA" w:rsidRPr="00EF4722">
        <w:rPr>
          <w:rFonts w:ascii="Arial Narrow" w:hAnsi="Arial Narrow" w:cs="Arial"/>
          <w:sz w:val="20"/>
          <w:szCs w:val="20"/>
        </w:rPr>
        <w:t xml:space="preserve"> </w:t>
      </w:r>
      <w:r w:rsidRPr="00EF4722">
        <w:rPr>
          <w:rFonts w:ascii="Arial Narrow" w:hAnsi="Arial Narrow" w:cs="Arial"/>
          <w:sz w:val="20"/>
          <w:szCs w:val="20"/>
        </w:rPr>
        <w:t>5</w:t>
      </w:r>
    </w:p>
    <w:p w:rsidR="00B048DA" w:rsidRPr="00EF4722" w:rsidRDefault="008D2010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EF4722">
        <w:rPr>
          <w:rFonts w:ascii="Arial Narrow" w:hAnsi="Arial Narrow" w:cs="Arial"/>
          <w:sz w:val="20"/>
          <w:szCs w:val="20"/>
        </w:rPr>
        <w:t>85-681</w:t>
      </w:r>
      <w:r w:rsidR="00B048DA" w:rsidRPr="00EF4722">
        <w:rPr>
          <w:rFonts w:ascii="Arial Narrow" w:hAnsi="Arial Narrow" w:cs="Arial"/>
          <w:sz w:val="20"/>
          <w:szCs w:val="20"/>
        </w:rPr>
        <w:t xml:space="preserve"> </w:t>
      </w:r>
      <w:r w:rsidRPr="00EF4722">
        <w:rPr>
          <w:rFonts w:ascii="Arial Narrow" w:hAnsi="Arial Narrow" w:cs="Arial"/>
          <w:sz w:val="20"/>
          <w:szCs w:val="20"/>
        </w:rPr>
        <w:t>Bydgoszcz</w:t>
      </w:r>
    </w:p>
    <w:p w:rsidR="00B048DA" w:rsidRPr="00EF4722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p w:rsidR="00EF4722" w:rsidRPr="00EF4722" w:rsidRDefault="00EF4722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EF4722" w:rsidTr="00B048DA">
        <w:tc>
          <w:tcPr>
            <w:tcW w:w="9498" w:type="dxa"/>
            <w:shd w:val="clear" w:color="auto" w:fill="F2F2F2"/>
            <w:hideMark/>
          </w:tcPr>
          <w:p w:rsidR="00B048DA" w:rsidRPr="00EF4722" w:rsidRDefault="00EF4722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EF4722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</w:t>
            </w:r>
            <w:r w:rsidR="00EF4722" w:rsidRPr="00EF4722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- WYNIKI CZĘŚCIOWE DLA ZADANIA 1 ORAZ 2</w:t>
            </w:r>
          </w:p>
        </w:tc>
      </w:tr>
    </w:tbl>
    <w:p w:rsidR="00B048DA" w:rsidRPr="00EF4722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EF4722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EF4722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EF4722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EF4722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EF4722" w:rsidTr="00B048DA">
        <w:tc>
          <w:tcPr>
            <w:tcW w:w="2269" w:type="dxa"/>
            <w:shd w:val="clear" w:color="auto" w:fill="auto"/>
          </w:tcPr>
          <w:p w:rsidR="00B048DA" w:rsidRPr="00EF4722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EF4722" w:rsidRDefault="008D201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Dostawy sukcesywne artykułów spożywczych</w:t>
            </w:r>
          </w:p>
        </w:tc>
      </w:tr>
      <w:tr w:rsidR="008D2010" w:rsidRPr="00EF4722" w:rsidTr="00452EE9">
        <w:tc>
          <w:tcPr>
            <w:tcW w:w="2269" w:type="dxa"/>
            <w:shd w:val="clear" w:color="auto" w:fill="auto"/>
          </w:tcPr>
          <w:p w:rsidR="008D2010" w:rsidRPr="00EF4722" w:rsidRDefault="008D2010" w:rsidP="00452E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8D2010" w:rsidRPr="00EF4722" w:rsidRDefault="008D2010" w:rsidP="00452E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10/2025</w:t>
            </w:r>
          </w:p>
        </w:tc>
      </w:tr>
    </w:tbl>
    <w:p w:rsidR="00B048DA" w:rsidRPr="00EF4722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EF4722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EF4722">
        <w:rPr>
          <w:rFonts w:ascii="Arial Narrow" w:hAnsi="Arial Narrow" w:cs="Arial"/>
          <w:sz w:val="20"/>
          <w:szCs w:val="20"/>
        </w:rPr>
        <w:t xml:space="preserve">Zamawiający, </w:t>
      </w:r>
      <w:r w:rsidR="008D2010" w:rsidRPr="00EF4722">
        <w:rPr>
          <w:rFonts w:ascii="Arial Narrow" w:hAnsi="Arial Narrow" w:cs="Arial"/>
          <w:b/>
          <w:sz w:val="20"/>
          <w:szCs w:val="20"/>
        </w:rPr>
        <w:t>10WSzKzP SPZOZ</w:t>
      </w:r>
      <w:r w:rsidRPr="00EF4722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EF4722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EF4722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EF4722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8D2010" w:rsidRPr="00EF4722">
        <w:rPr>
          <w:rFonts w:ascii="Arial Narrow" w:hAnsi="Arial Narrow" w:cs="Arial"/>
          <w:sz w:val="20"/>
          <w:szCs w:val="20"/>
        </w:rPr>
        <w:t>(</w:t>
      </w:r>
      <w:proofErr w:type="spellStart"/>
      <w:r w:rsidR="008D2010" w:rsidRPr="00EF4722">
        <w:rPr>
          <w:rFonts w:ascii="Arial Narrow" w:hAnsi="Arial Narrow" w:cs="Arial"/>
          <w:sz w:val="20"/>
          <w:szCs w:val="20"/>
        </w:rPr>
        <w:t>t.j</w:t>
      </w:r>
      <w:proofErr w:type="spellEnd"/>
      <w:r w:rsidR="008D2010" w:rsidRPr="00EF4722">
        <w:rPr>
          <w:rFonts w:ascii="Arial Narrow" w:hAnsi="Arial Narrow" w:cs="Arial"/>
          <w:sz w:val="20"/>
          <w:szCs w:val="20"/>
        </w:rPr>
        <w:t>. Dz. U. z 2024 poz. 1320)</w:t>
      </w:r>
      <w:r w:rsidR="00C65E53" w:rsidRPr="00EF4722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EF4722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EF4722">
        <w:rPr>
          <w:rFonts w:ascii="Arial Narrow" w:hAnsi="Arial Narrow" w:cs="Arial"/>
          <w:sz w:val="20"/>
          <w:szCs w:val="20"/>
        </w:rPr>
        <w:t>”</w:t>
      </w:r>
      <w:r w:rsidR="00D26ED6" w:rsidRPr="00EF4722">
        <w:rPr>
          <w:rFonts w:ascii="Arial Narrow" w:hAnsi="Arial Narrow" w:cs="Arial"/>
          <w:sz w:val="20"/>
          <w:szCs w:val="20"/>
        </w:rPr>
        <w:t xml:space="preserve">, </w:t>
      </w:r>
      <w:r w:rsidR="00C65E53" w:rsidRPr="00EF4722">
        <w:rPr>
          <w:rFonts w:ascii="Arial Narrow" w:hAnsi="Arial Narrow" w:cs="Arial"/>
          <w:sz w:val="20"/>
          <w:szCs w:val="20"/>
        </w:rPr>
        <w:t>informuje</w:t>
      </w:r>
      <w:r w:rsidR="00D26ED6" w:rsidRPr="00EF4722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EF4722">
        <w:rPr>
          <w:rFonts w:ascii="Arial Narrow" w:hAnsi="Arial Narrow" w:cs="Arial"/>
          <w:sz w:val="20"/>
          <w:szCs w:val="20"/>
        </w:rPr>
        <w:t>najkorzystniejsz</w:t>
      </w:r>
      <w:r w:rsidR="00D26ED6" w:rsidRPr="00EF4722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EF4722">
        <w:rPr>
          <w:rFonts w:ascii="Arial Narrow" w:hAnsi="Arial Narrow" w:cs="Arial"/>
          <w:sz w:val="20"/>
          <w:szCs w:val="20"/>
        </w:rPr>
        <w:t>ofer</w:t>
      </w:r>
      <w:r w:rsidR="00D26ED6" w:rsidRPr="00EF4722">
        <w:rPr>
          <w:rFonts w:ascii="Arial Narrow" w:hAnsi="Arial Narrow" w:cs="Arial"/>
          <w:sz w:val="20"/>
          <w:szCs w:val="20"/>
        </w:rPr>
        <w:t>t</w:t>
      </w:r>
      <w:r w:rsidR="009F0E5C" w:rsidRPr="00EF4722">
        <w:rPr>
          <w:rFonts w:ascii="Arial Narrow" w:hAnsi="Arial Narrow" w:cs="Arial"/>
          <w:sz w:val="20"/>
          <w:szCs w:val="20"/>
        </w:rPr>
        <w:t>a</w:t>
      </w:r>
      <w:r w:rsidRPr="00EF4722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EF4722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D2010" w:rsidRPr="00EF4722" w:rsidTr="00452E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D2010" w:rsidRPr="00EF4722" w:rsidRDefault="008D2010" w:rsidP="00452EE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EF472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1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F4722">
              <w:rPr>
                <w:rFonts w:ascii="Arial Narrow" w:hAnsi="Arial Narrow" w:cs="Arial"/>
                <w:color w:val="000000"/>
                <w:sz w:val="20"/>
                <w:szCs w:val="20"/>
              </w:rPr>
              <w:t>Artykuły różne</w:t>
            </w:r>
          </w:p>
          <w:p w:rsidR="008D2010" w:rsidRPr="00EF4722" w:rsidRDefault="008D2010" w:rsidP="00452EE9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/>
                <w:sz w:val="20"/>
                <w:szCs w:val="20"/>
              </w:rPr>
              <w:t>"ABER" SP. Z O.O.</w:t>
            </w:r>
          </w:p>
          <w:p w:rsidR="008D2010" w:rsidRPr="00EF4722" w:rsidRDefault="008D2010" w:rsidP="00452EE9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OGRODOWA</w:t>
            </w: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58</w:t>
            </w: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8D2010" w:rsidRPr="00EF4722" w:rsidRDefault="008D2010" w:rsidP="00452EE9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00-876</w:t>
            </w: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:rsidR="008D2010" w:rsidRPr="00EF4722" w:rsidRDefault="008D2010" w:rsidP="00452EE9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EF472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b/>
                <w:sz w:val="20"/>
                <w:szCs w:val="20"/>
              </w:rPr>
              <w:t>303 688.09 zł</w:t>
            </w:r>
            <w:r w:rsidRPr="00EF4722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8D2010" w:rsidRPr="00EF4722" w:rsidRDefault="008D2010" w:rsidP="00452EE9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8D2010" w:rsidRPr="00EF4722" w:rsidRDefault="008D2010" w:rsidP="00452EE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8D2010" w:rsidRPr="00EF4722" w:rsidTr="00452EE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D2010" w:rsidRPr="00EF4722" w:rsidRDefault="008D2010" w:rsidP="00452EE9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EF4722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2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EF4722">
              <w:rPr>
                <w:rFonts w:ascii="Arial Narrow" w:hAnsi="Arial Narrow" w:cs="Arial"/>
                <w:color w:val="000000"/>
                <w:sz w:val="20"/>
                <w:szCs w:val="20"/>
              </w:rPr>
              <w:t>Ryby i śledzie</w:t>
            </w:r>
          </w:p>
          <w:p w:rsidR="008D2010" w:rsidRPr="00EF4722" w:rsidRDefault="008D2010" w:rsidP="00452EE9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/>
                <w:sz w:val="20"/>
                <w:szCs w:val="20"/>
              </w:rPr>
              <w:t>"ABER" SP. Z O.O.</w:t>
            </w:r>
          </w:p>
          <w:p w:rsidR="008D2010" w:rsidRPr="00EF4722" w:rsidRDefault="008D2010" w:rsidP="00452EE9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OGRODOWA</w:t>
            </w: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58</w:t>
            </w: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8D2010" w:rsidRPr="00EF4722" w:rsidRDefault="008D2010" w:rsidP="00452EE9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00-876</w:t>
            </w: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:rsidR="008D2010" w:rsidRPr="00EF4722" w:rsidRDefault="008D2010" w:rsidP="00452EE9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EF4722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b/>
                <w:sz w:val="20"/>
                <w:szCs w:val="20"/>
              </w:rPr>
              <w:t>95 235.42 zł</w:t>
            </w:r>
            <w:r w:rsidRPr="00EF4722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8D2010" w:rsidRPr="00EF4722" w:rsidRDefault="008D2010" w:rsidP="00452EE9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8D2010" w:rsidRPr="00EF4722" w:rsidRDefault="008D2010" w:rsidP="00452EE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992FF5" w:rsidRPr="00EF4722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EF4722">
        <w:rPr>
          <w:rFonts w:ascii="Arial Narrow" w:hAnsi="Arial Narrow" w:cs="Arial"/>
          <w:color w:val="000000"/>
          <w:sz w:val="20"/>
          <w:szCs w:val="2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EF4722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F472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F472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F472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EF4722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8D2010" w:rsidRPr="00EF4722" w:rsidTr="00452E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Artykuły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10" w:rsidRPr="00EF4722" w:rsidRDefault="008D2010" w:rsidP="00452EE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>"ABER" SP. Z O.O.</w:t>
            </w:r>
          </w:p>
          <w:p w:rsidR="008D2010" w:rsidRPr="00EF4722" w:rsidRDefault="008D2010" w:rsidP="00452EE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OGRODOWA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58</w:t>
            </w:r>
          </w:p>
          <w:p w:rsidR="008D2010" w:rsidRPr="00EF4722" w:rsidRDefault="008D2010" w:rsidP="00452EE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00-876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2 - Czas dostawy dodatkowej/interwencyjnej - 25.00</w:t>
            </w:r>
          </w:p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0" w:rsidRPr="00EF4722" w:rsidRDefault="008D2010" w:rsidP="00452EE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D2010" w:rsidRPr="00EF4722" w:rsidTr="00452E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Artykuły różne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10" w:rsidRPr="00EF4722" w:rsidRDefault="008D2010" w:rsidP="00452EE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>Hurtownia "Tężnia" III Spółka Jawna Lucyna i Radosław Kończak</w:t>
            </w:r>
          </w:p>
          <w:p w:rsidR="008D2010" w:rsidRPr="00EF4722" w:rsidRDefault="008D2010" w:rsidP="00452EE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Bema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65A</w:t>
            </w:r>
          </w:p>
          <w:p w:rsidR="008D2010" w:rsidRPr="00EF4722" w:rsidRDefault="008D2010" w:rsidP="00452EE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87-720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Ciechocinek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1 - Cena - 53.18</w:t>
            </w:r>
          </w:p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2 - Czas dostawy dodatkowej/interwencyjnej - 25.00</w:t>
            </w:r>
          </w:p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0" w:rsidRPr="00EF4722" w:rsidRDefault="008D2010" w:rsidP="00452EE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 93,18</w:t>
            </w:r>
          </w:p>
        </w:tc>
      </w:tr>
      <w:tr w:rsidR="008D2010" w:rsidRPr="00EF4722" w:rsidTr="00452E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Ryby i śledzie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10" w:rsidRPr="00EF4722" w:rsidRDefault="008D2010" w:rsidP="00452EE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>"ABER" SP. Z O.O.</w:t>
            </w:r>
          </w:p>
          <w:p w:rsidR="008D2010" w:rsidRPr="00EF4722" w:rsidRDefault="008D2010" w:rsidP="00452EE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OGRODOWA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58</w:t>
            </w:r>
          </w:p>
          <w:p w:rsidR="008D2010" w:rsidRPr="00EF4722" w:rsidRDefault="008D2010" w:rsidP="00452EE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00-876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2 - Czas dostawy </w:t>
            </w:r>
            <w:proofErr w:type="spellStart"/>
            <w:r w:rsidRPr="00EF4722">
              <w:rPr>
                <w:rFonts w:ascii="Arial Narrow" w:hAnsi="Arial Narrow" w:cs="Arial"/>
                <w:sz w:val="20"/>
                <w:szCs w:val="20"/>
              </w:rPr>
              <w:t>dodoatkowej</w:t>
            </w:r>
            <w:proofErr w:type="spellEnd"/>
            <w:r w:rsidRPr="00EF4722">
              <w:rPr>
                <w:rFonts w:ascii="Arial Narrow" w:hAnsi="Arial Narrow" w:cs="Arial"/>
                <w:sz w:val="20"/>
                <w:szCs w:val="20"/>
              </w:rPr>
              <w:t>/interwencyjnej - 25.00</w:t>
            </w:r>
          </w:p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0" w:rsidRPr="00EF4722" w:rsidRDefault="008D2010" w:rsidP="00452EE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8D2010" w:rsidRPr="00EF4722" w:rsidTr="00452E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Ryby i śledzie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10" w:rsidRPr="00EF4722" w:rsidRDefault="008D2010" w:rsidP="00452EE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>Przedsiębiorstwo Wielobranżowe K.M Białas spółka jawna</w:t>
            </w:r>
          </w:p>
          <w:p w:rsidR="008D2010" w:rsidRPr="00EF4722" w:rsidRDefault="008D2010" w:rsidP="00452EE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Smoleńska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25</w:t>
            </w:r>
          </w:p>
          <w:p w:rsidR="008D2010" w:rsidRPr="00EF4722" w:rsidRDefault="008D2010" w:rsidP="00452EE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85-871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1 - Cena - 59.87</w:t>
            </w:r>
          </w:p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2 - Czas dostawy </w:t>
            </w:r>
            <w:proofErr w:type="spellStart"/>
            <w:r w:rsidRPr="00EF4722">
              <w:rPr>
                <w:rFonts w:ascii="Arial Narrow" w:hAnsi="Arial Narrow" w:cs="Arial"/>
                <w:sz w:val="20"/>
                <w:szCs w:val="20"/>
              </w:rPr>
              <w:t>dodoatkowej</w:t>
            </w:r>
            <w:proofErr w:type="spellEnd"/>
            <w:r w:rsidRPr="00EF4722">
              <w:rPr>
                <w:rFonts w:ascii="Arial Narrow" w:hAnsi="Arial Narrow" w:cs="Arial"/>
                <w:sz w:val="20"/>
                <w:szCs w:val="20"/>
              </w:rPr>
              <w:t>/interwencyjnej - 25.00</w:t>
            </w:r>
          </w:p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0" w:rsidRPr="00EF4722" w:rsidRDefault="008D2010" w:rsidP="00452EE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 99,87</w:t>
            </w:r>
          </w:p>
        </w:tc>
      </w:tr>
      <w:tr w:rsidR="008D2010" w:rsidRPr="00EF4722" w:rsidTr="00452E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Ryby i śledzie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10" w:rsidRPr="00EF4722" w:rsidRDefault="008D2010" w:rsidP="00452EE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>B. P. Fenicja Sp. z o. o.</w:t>
            </w:r>
          </w:p>
          <w:p w:rsidR="008D2010" w:rsidRPr="00EF4722" w:rsidRDefault="008D2010" w:rsidP="00452EE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Reymonta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26</w:t>
            </w:r>
          </w:p>
          <w:p w:rsidR="008D2010" w:rsidRPr="00EF4722" w:rsidRDefault="008D2010" w:rsidP="00452EE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62-200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2 - Czas dostawy </w:t>
            </w:r>
            <w:proofErr w:type="spellStart"/>
            <w:r w:rsidRPr="00EF4722">
              <w:rPr>
                <w:rFonts w:ascii="Arial Narrow" w:hAnsi="Arial Narrow" w:cs="Arial"/>
                <w:sz w:val="20"/>
                <w:szCs w:val="20"/>
              </w:rPr>
              <w:t>dodoatkowej</w:t>
            </w:r>
            <w:proofErr w:type="spellEnd"/>
            <w:r w:rsidRPr="00EF4722">
              <w:rPr>
                <w:rFonts w:ascii="Arial Narrow" w:hAnsi="Arial Narrow" w:cs="Arial"/>
                <w:sz w:val="20"/>
                <w:szCs w:val="20"/>
              </w:rPr>
              <w:t>/interwencyjnej - 0.00</w:t>
            </w:r>
          </w:p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0" w:rsidRPr="00EF4722" w:rsidRDefault="008D2010" w:rsidP="00452EE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  <w:tr w:rsidR="008D2010" w:rsidRPr="00EF4722" w:rsidTr="00452EE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2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Ryby i śledzie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10" w:rsidRPr="00EF4722" w:rsidRDefault="008D2010" w:rsidP="00452EE9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>Healthy</w:t>
            </w:r>
            <w:proofErr w:type="spellEnd"/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>Food</w:t>
            </w:r>
            <w:proofErr w:type="spellEnd"/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MD </w:t>
            </w:r>
            <w:proofErr w:type="spellStart"/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>Sp</w:t>
            </w:r>
            <w:proofErr w:type="spellEnd"/>
            <w:r w:rsidRPr="00EF4722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zoo</w:t>
            </w:r>
          </w:p>
          <w:p w:rsidR="008D2010" w:rsidRPr="00EF4722" w:rsidRDefault="008D2010" w:rsidP="00452EE9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Bartoszewice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23</w:t>
            </w:r>
          </w:p>
          <w:p w:rsidR="008D2010" w:rsidRPr="00EF4722" w:rsidRDefault="008D2010" w:rsidP="00452EE9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63-930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EF4722">
              <w:rPr>
                <w:rFonts w:ascii="Arial Narrow" w:hAnsi="Arial Narrow" w:cs="Arial"/>
                <w:sz w:val="20"/>
                <w:szCs w:val="20"/>
              </w:rPr>
              <w:t>Jutrosin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1 - Cena - 0.00</w:t>
            </w:r>
          </w:p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2 - Czas dostawy </w:t>
            </w:r>
            <w:proofErr w:type="spellStart"/>
            <w:r w:rsidRPr="00EF4722">
              <w:rPr>
                <w:rFonts w:ascii="Arial Narrow" w:hAnsi="Arial Narrow" w:cs="Arial"/>
                <w:sz w:val="20"/>
                <w:szCs w:val="20"/>
              </w:rPr>
              <w:t>dodoatkowej</w:t>
            </w:r>
            <w:proofErr w:type="spellEnd"/>
            <w:r w:rsidRPr="00EF4722">
              <w:rPr>
                <w:rFonts w:ascii="Arial Narrow" w:hAnsi="Arial Narrow" w:cs="Arial"/>
                <w:sz w:val="20"/>
                <w:szCs w:val="20"/>
              </w:rPr>
              <w:t>/interwencyjnej - 0.00</w:t>
            </w:r>
          </w:p>
          <w:p w:rsidR="008D2010" w:rsidRPr="00EF4722" w:rsidRDefault="008D2010" w:rsidP="00452EE9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010" w:rsidRPr="00EF4722" w:rsidRDefault="008D2010" w:rsidP="00452EE9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EF4722">
              <w:rPr>
                <w:rFonts w:ascii="Arial Narrow" w:hAnsi="Arial Narrow" w:cs="Arial"/>
                <w:sz w:val="20"/>
                <w:szCs w:val="20"/>
              </w:rPr>
              <w:t xml:space="preserve">  0,00</w:t>
            </w:r>
          </w:p>
        </w:tc>
      </w:tr>
    </w:tbl>
    <w:p w:rsidR="00EF4722" w:rsidRDefault="00EF4722" w:rsidP="00B51A2B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B464D3" w:rsidRPr="00EF4722" w:rsidRDefault="00EF4722" w:rsidP="00B51A2B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EF4722">
        <w:rPr>
          <w:rFonts w:ascii="Arial Narrow" w:hAnsi="Arial Narrow" w:cs="Arial"/>
          <w:i/>
          <w:sz w:val="20"/>
          <w:szCs w:val="20"/>
        </w:rPr>
        <w:t>Z</w:t>
      </w:r>
      <w:r w:rsidR="00B464D3" w:rsidRPr="00EF4722">
        <w:rPr>
          <w:rFonts w:ascii="Arial Narrow" w:hAnsi="Arial Narrow" w:cs="Arial"/>
          <w:i/>
          <w:sz w:val="20"/>
          <w:szCs w:val="20"/>
        </w:rPr>
        <w:t>amawiający</w:t>
      </w: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Default="00EF4722" w:rsidP="00EF4722">
      <w:pPr>
        <w:rPr>
          <w:rFonts w:ascii="Arial Narrow" w:hAnsi="Arial Narrow"/>
          <w:sz w:val="20"/>
          <w:szCs w:val="20"/>
        </w:rPr>
      </w:pPr>
    </w:p>
    <w:p w:rsidR="00EF4722" w:rsidRPr="00EF4722" w:rsidRDefault="00EF4722" w:rsidP="00EF4722">
      <w:pPr>
        <w:rPr>
          <w:rFonts w:ascii="Arial Narrow" w:hAnsi="Arial Narrow"/>
          <w:sz w:val="20"/>
          <w:szCs w:val="20"/>
        </w:rPr>
      </w:pPr>
      <w:r w:rsidRPr="00EF4722">
        <w:rPr>
          <w:rFonts w:ascii="Arial Narrow" w:hAnsi="Arial Narrow"/>
          <w:sz w:val="20"/>
          <w:szCs w:val="20"/>
        </w:rPr>
        <w:t xml:space="preserve">Wykonano w 1 egz. na </w:t>
      </w:r>
      <w:r>
        <w:rPr>
          <w:rFonts w:ascii="Arial Narrow" w:hAnsi="Arial Narrow"/>
          <w:sz w:val="20"/>
          <w:szCs w:val="20"/>
        </w:rPr>
        <w:t>1</w:t>
      </w:r>
      <w:r w:rsidRPr="00EF4722">
        <w:rPr>
          <w:rFonts w:ascii="Arial Narrow" w:hAnsi="Arial Narrow"/>
          <w:sz w:val="20"/>
          <w:szCs w:val="20"/>
        </w:rPr>
        <w:t xml:space="preserve"> ark.</w:t>
      </w:r>
    </w:p>
    <w:p w:rsidR="00EF4722" w:rsidRPr="00EF4722" w:rsidRDefault="00EF4722" w:rsidP="00EF4722">
      <w:pPr>
        <w:rPr>
          <w:rFonts w:ascii="Arial Narrow" w:hAnsi="Arial Narrow"/>
          <w:sz w:val="20"/>
          <w:szCs w:val="20"/>
        </w:rPr>
      </w:pPr>
      <w:r w:rsidRPr="00EF4722">
        <w:rPr>
          <w:rFonts w:ascii="Arial Narrow" w:hAnsi="Arial Narrow"/>
          <w:sz w:val="20"/>
          <w:szCs w:val="20"/>
        </w:rPr>
        <w:t xml:space="preserve">Egz. 1 – </w:t>
      </w:r>
      <w:r w:rsidRPr="00EF4722">
        <w:rPr>
          <w:rFonts w:ascii="Arial Narrow" w:hAnsi="Arial Narrow"/>
          <w:iCs/>
          <w:sz w:val="20"/>
          <w:szCs w:val="20"/>
        </w:rPr>
        <w:t xml:space="preserve">str. </w:t>
      </w:r>
      <w:proofErr w:type="spellStart"/>
      <w:r w:rsidRPr="00EF4722">
        <w:rPr>
          <w:rFonts w:ascii="Arial Narrow" w:hAnsi="Arial Narrow"/>
          <w:iCs/>
          <w:sz w:val="20"/>
          <w:szCs w:val="20"/>
        </w:rPr>
        <w:t>int</w:t>
      </w:r>
      <w:proofErr w:type="spellEnd"/>
      <w:r w:rsidRPr="00EF4722">
        <w:rPr>
          <w:rFonts w:ascii="Arial Narrow" w:hAnsi="Arial Narrow"/>
          <w:iCs/>
          <w:sz w:val="20"/>
          <w:szCs w:val="20"/>
        </w:rPr>
        <w:t xml:space="preserve">. Zamawiającego, platforma e-propublico.pl, biuro przepustek, </w:t>
      </w:r>
      <w:proofErr w:type="spellStart"/>
      <w:r w:rsidRPr="00EF4722">
        <w:rPr>
          <w:rFonts w:ascii="Arial Narrow" w:hAnsi="Arial Narrow"/>
          <w:iCs/>
          <w:sz w:val="20"/>
          <w:szCs w:val="20"/>
        </w:rPr>
        <w:t>SZPubl</w:t>
      </w:r>
      <w:proofErr w:type="spellEnd"/>
      <w:r w:rsidRPr="00EF4722">
        <w:rPr>
          <w:rFonts w:ascii="Arial Narrow" w:hAnsi="Arial Narrow"/>
          <w:iCs/>
          <w:sz w:val="20"/>
          <w:szCs w:val="20"/>
        </w:rPr>
        <w:t>.  T2612  B5</w:t>
      </w:r>
    </w:p>
    <w:p w:rsidR="00EF4722" w:rsidRPr="00EF4722" w:rsidRDefault="00EF4722" w:rsidP="00EF4722">
      <w:pPr>
        <w:rPr>
          <w:rFonts w:ascii="Arial Narrow" w:hAnsi="Arial Narrow"/>
          <w:sz w:val="20"/>
          <w:szCs w:val="20"/>
        </w:rPr>
      </w:pPr>
      <w:r w:rsidRPr="00EF4722">
        <w:rPr>
          <w:rFonts w:ascii="Arial Narrow" w:hAnsi="Arial Narrow"/>
          <w:sz w:val="20"/>
          <w:szCs w:val="20"/>
        </w:rPr>
        <w:t>Wyk. Marta Sierek – tel. 261 417 449, e-mail: marta.sierek@10wsk.mil.pl</w:t>
      </w:r>
    </w:p>
    <w:p w:rsidR="00EF4722" w:rsidRPr="00EF4722" w:rsidRDefault="00EF4722" w:rsidP="00EF4722">
      <w:pPr>
        <w:rPr>
          <w:rFonts w:ascii="Arial Narrow" w:hAnsi="Arial Narrow"/>
          <w:sz w:val="20"/>
          <w:szCs w:val="20"/>
        </w:rPr>
      </w:pPr>
      <w:r w:rsidRPr="00EF4722">
        <w:rPr>
          <w:rFonts w:ascii="Arial Narrow" w:hAnsi="Arial Narrow"/>
          <w:sz w:val="20"/>
          <w:szCs w:val="20"/>
        </w:rPr>
        <w:t xml:space="preserve">data: </w:t>
      </w:r>
      <w:r>
        <w:rPr>
          <w:rFonts w:ascii="Arial Narrow" w:hAnsi="Arial Narrow"/>
          <w:sz w:val="20"/>
          <w:szCs w:val="20"/>
        </w:rPr>
        <w:t>19.03.2025 r.</w:t>
      </w:r>
    </w:p>
    <w:p w:rsidR="00EF4722" w:rsidRPr="00EF4722" w:rsidRDefault="00EF4722" w:rsidP="00B51A2B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sectPr w:rsidR="00EF4722" w:rsidRPr="00EF4722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2428" w:rsidRDefault="009C2428">
      <w:r>
        <w:separator/>
      </w:r>
    </w:p>
  </w:endnote>
  <w:endnote w:type="continuationSeparator" w:id="1">
    <w:p w:rsidR="009C2428" w:rsidRDefault="009C24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10" w:rsidRDefault="008D201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EF472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EF4722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10" w:rsidRDefault="008D201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2428" w:rsidRDefault="009C2428">
      <w:r>
        <w:separator/>
      </w:r>
    </w:p>
  </w:footnote>
  <w:footnote w:type="continuationSeparator" w:id="1">
    <w:p w:rsidR="009C2428" w:rsidRDefault="009C24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10" w:rsidRDefault="008D20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10" w:rsidRDefault="008D201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2010" w:rsidRDefault="008D201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2010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2010"/>
    <w:rsid w:val="008E5102"/>
    <w:rsid w:val="00915B9E"/>
    <w:rsid w:val="00952256"/>
    <w:rsid w:val="0097748A"/>
    <w:rsid w:val="00992FF5"/>
    <w:rsid w:val="009C2428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EF4722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459</Words>
  <Characters>2557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2025-03-19T05:17:00Z</dcterms:created>
  <dcterms:modified xsi:type="dcterms:W3CDTF">2025-03-19T05:19:00Z</dcterms:modified>
</cp:coreProperties>
</file>