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7FD2B" w14:textId="77777777" w:rsidR="00FB7F50" w:rsidRPr="002245BE" w:rsidRDefault="00141C4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41C4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41C4D">
        <w:rPr>
          <w:sz w:val="22"/>
          <w:szCs w:val="22"/>
        </w:rPr>
        <w:t>2025-03-18</w:t>
      </w:r>
    </w:p>
    <w:p w14:paraId="6CF840E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ADFFEF9" w14:textId="77777777" w:rsidR="00141C4D" w:rsidRPr="00141C4D" w:rsidRDefault="00141C4D" w:rsidP="00FB7F50">
      <w:pPr>
        <w:spacing w:after="40"/>
        <w:rPr>
          <w:b/>
          <w:bCs/>
          <w:sz w:val="22"/>
          <w:szCs w:val="22"/>
        </w:rPr>
      </w:pPr>
      <w:r w:rsidRPr="00141C4D">
        <w:rPr>
          <w:b/>
          <w:bCs/>
          <w:sz w:val="22"/>
          <w:szCs w:val="22"/>
        </w:rPr>
        <w:t>Akademia Górniczo - Hutnicza</w:t>
      </w:r>
    </w:p>
    <w:p w14:paraId="4E454A88" w14:textId="77777777" w:rsidR="00141C4D" w:rsidRPr="00141C4D" w:rsidRDefault="00141C4D" w:rsidP="00FB7F50">
      <w:pPr>
        <w:spacing w:after="40"/>
        <w:rPr>
          <w:b/>
          <w:bCs/>
          <w:sz w:val="22"/>
          <w:szCs w:val="22"/>
        </w:rPr>
      </w:pPr>
      <w:r w:rsidRPr="00141C4D">
        <w:rPr>
          <w:b/>
          <w:bCs/>
          <w:sz w:val="22"/>
          <w:szCs w:val="22"/>
        </w:rPr>
        <w:t>im. Stanisława Staszica w Krakowie</w:t>
      </w:r>
    </w:p>
    <w:p w14:paraId="53492676" w14:textId="77777777" w:rsidR="00FB7F50" w:rsidRPr="002245BE" w:rsidRDefault="00141C4D" w:rsidP="00FB7F50">
      <w:pPr>
        <w:spacing w:after="40"/>
        <w:rPr>
          <w:b/>
          <w:bCs/>
          <w:sz w:val="22"/>
          <w:szCs w:val="22"/>
        </w:rPr>
      </w:pPr>
      <w:r w:rsidRPr="00141C4D">
        <w:rPr>
          <w:b/>
          <w:bCs/>
          <w:sz w:val="22"/>
          <w:szCs w:val="22"/>
        </w:rPr>
        <w:t>Dział Zamówień Publicznych</w:t>
      </w:r>
    </w:p>
    <w:p w14:paraId="38555BA7" w14:textId="77777777" w:rsidR="00FB7F50" w:rsidRPr="002245BE" w:rsidRDefault="00141C4D" w:rsidP="00FB7F50">
      <w:pPr>
        <w:rPr>
          <w:sz w:val="22"/>
          <w:szCs w:val="22"/>
        </w:rPr>
      </w:pPr>
      <w:r w:rsidRPr="00141C4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41C4D">
        <w:rPr>
          <w:sz w:val="22"/>
          <w:szCs w:val="22"/>
        </w:rPr>
        <w:t>30</w:t>
      </w:r>
    </w:p>
    <w:p w14:paraId="3DA9E6E4" w14:textId="77777777" w:rsidR="00FB7F50" w:rsidRPr="002245BE" w:rsidRDefault="00141C4D" w:rsidP="00FB7F50">
      <w:pPr>
        <w:rPr>
          <w:sz w:val="22"/>
          <w:szCs w:val="22"/>
        </w:rPr>
      </w:pPr>
      <w:r w:rsidRPr="00141C4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41C4D">
        <w:rPr>
          <w:sz w:val="22"/>
          <w:szCs w:val="22"/>
        </w:rPr>
        <w:t>Kraków</w:t>
      </w:r>
    </w:p>
    <w:p w14:paraId="3A0B8EC6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871028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41C4D" w:rsidRPr="00607F9B" w14:paraId="05FE1A1F" w14:textId="77777777" w:rsidTr="00C21E52">
        <w:trPr>
          <w:trHeight w:val="638"/>
        </w:trPr>
        <w:tc>
          <w:tcPr>
            <w:tcW w:w="959" w:type="dxa"/>
            <w:shd w:val="clear" w:color="auto" w:fill="auto"/>
          </w:tcPr>
          <w:p w14:paraId="527A71D2" w14:textId="77777777" w:rsidR="00141C4D" w:rsidRPr="00607F9B" w:rsidRDefault="00141C4D" w:rsidP="00C21E5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E6D6666" w14:textId="793B1385" w:rsidR="00141C4D" w:rsidRPr="00607F9B" w:rsidRDefault="00141C4D" w:rsidP="00C21E5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41C4D">
              <w:rPr>
                <w:sz w:val="22"/>
                <w:szCs w:val="22"/>
              </w:rPr>
              <w:t>podstawowy</w:t>
            </w:r>
            <w:r w:rsidR="00941698">
              <w:rPr>
                <w:sz w:val="22"/>
                <w:szCs w:val="22"/>
              </w:rPr>
              <w:t>m</w:t>
            </w:r>
            <w:r w:rsidRPr="00141C4D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141C4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41C4D">
              <w:rPr>
                <w:b/>
                <w:bCs/>
                <w:sz w:val="22"/>
                <w:szCs w:val="22"/>
              </w:rPr>
              <w:t xml:space="preserve">Dostawa komputera stacjonarnego (stacji obliczeniowej) na potrzeby </w:t>
            </w:r>
            <w:proofErr w:type="spellStart"/>
            <w:r w:rsidRPr="00141C4D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41C4D">
              <w:rPr>
                <w:b/>
                <w:sz w:val="22"/>
                <w:szCs w:val="22"/>
              </w:rPr>
              <w:t>DE-dzp.272-78/25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03CBA2F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41C4D" w14:paraId="7769944C" w14:textId="77777777" w:rsidTr="00C21E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4BF42EA" w14:textId="77777777" w:rsidR="00141C4D" w:rsidRPr="00D26ED6" w:rsidRDefault="00141C4D" w:rsidP="00C21E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41C4D">
              <w:rPr>
                <w:b/>
                <w:sz w:val="22"/>
                <w:szCs w:val="22"/>
              </w:rPr>
              <w:t>PROGRESS Systemy Komputerowe Sp. z o.o.</w:t>
            </w:r>
          </w:p>
          <w:p w14:paraId="2876DA6F" w14:textId="77777777" w:rsidR="00141C4D" w:rsidRPr="009F0E5C" w:rsidRDefault="00141C4D" w:rsidP="00C21E52">
            <w:pPr>
              <w:jc w:val="both"/>
              <w:rPr>
                <w:bCs/>
                <w:sz w:val="22"/>
                <w:szCs w:val="22"/>
              </w:rPr>
            </w:pPr>
            <w:r w:rsidRPr="00141C4D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41C4D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2A6AADD" w14:textId="77777777" w:rsidR="00141C4D" w:rsidRPr="009F0E5C" w:rsidRDefault="00141C4D" w:rsidP="00C21E52">
            <w:pPr>
              <w:jc w:val="both"/>
              <w:rPr>
                <w:bCs/>
                <w:sz w:val="22"/>
                <w:szCs w:val="22"/>
              </w:rPr>
            </w:pPr>
            <w:r w:rsidRPr="00141C4D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41C4D">
              <w:rPr>
                <w:bCs/>
                <w:sz w:val="22"/>
                <w:szCs w:val="22"/>
              </w:rPr>
              <w:t>Kraków</w:t>
            </w:r>
          </w:p>
          <w:p w14:paraId="7EF5D89E" w14:textId="77777777" w:rsidR="00141C4D" w:rsidRPr="00D26ED6" w:rsidRDefault="00141C4D" w:rsidP="00C21E5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8841AD0" w14:textId="4F088CC6" w:rsidR="00141C4D" w:rsidRDefault="00141C4D" w:rsidP="00C21E5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41C4D">
              <w:rPr>
                <w:sz w:val="22"/>
                <w:szCs w:val="22"/>
              </w:rPr>
              <w:t>Dostaw</w:t>
            </w:r>
            <w:r w:rsidR="00941698">
              <w:rPr>
                <w:sz w:val="22"/>
                <w:szCs w:val="22"/>
              </w:rPr>
              <w:t>ę</w:t>
            </w:r>
            <w:r w:rsidRPr="00141C4D">
              <w:rPr>
                <w:sz w:val="22"/>
                <w:szCs w:val="22"/>
              </w:rPr>
              <w:t xml:space="preserve"> komputera stacjonarnego (stacji obliczeniowej) na potrzeby </w:t>
            </w:r>
            <w:proofErr w:type="spellStart"/>
            <w:r w:rsidRPr="00141C4D">
              <w:rPr>
                <w:sz w:val="22"/>
                <w:szCs w:val="22"/>
              </w:rPr>
              <w:t>WIEiT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3F056951" w14:textId="77777777" w:rsidR="00141C4D" w:rsidRPr="00D26ED6" w:rsidRDefault="00141C4D" w:rsidP="00C21E5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41C4D">
              <w:rPr>
                <w:b/>
                <w:sz w:val="22"/>
                <w:szCs w:val="22"/>
              </w:rPr>
              <w:t>26 937.00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DA61467" w14:textId="77777777" w:rsidR="00141C4D" w:rsidRDefault="00141C4D" w:rsidP="00C21E5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86B227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09E9C99B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3117116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5D0400F3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7DA54443" w14:textId="77777777" w:rsidR="002B6761" w:rsidRPr="008567C7" w:rsidRDefault="00141C4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838C450" w14:textId="77777777" w:rsidR="002B6761" w:rsidRPr="008567C7" w:rsidRDefault="00141C4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44D00236" w14:textId="77777777" w:rsidR="002B6761" w:rsidRPr="008567C7" w:rsidRDefault="00141C4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7AF1A09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2AAABE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89292AB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A116F5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41C4D" w:rsidRPr="008567C7" w14:paraId="7205ABC5" w14:textId="77777777" w:rsidTr="00C21E52">
        <w:tc>
          <w:tcPr>
            <w:tcW w:w="709" w:type="dxa"/>
            <w:vAlign w:val="center"/>
          </w:tcPr>
          <w:p w14:paraId="68E8072A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2867B784" w14:textId="77777777" w:rsidR="00141C4D" w:rsidRPr="002B6761" w:rsidRDefault="00141C4D" w:rsidP="00C21E5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2DF813F4" w14:textId="77777777" w:rsidR="00141C4D" w:rsidRPr="008567C7" w:rsidRDefault="00141C4D" w:rsidP="00C21E5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12238AE" w14:textId="77777777" w:rsidR="00141C4D" w:rsidRPr="001B7815" w:rsidRDefault="00141C4D" w:rsidP="00C21E5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38E5382A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CA86BA3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743637E2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5F0AD9FA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E5935D8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F737A21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C213BF4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41C4D" w:rsidRPr="008567C7" w14:paraId="03D2F99B" w14:textId="77777777" w:rsidTr="00C21E52">
        <w:tc>
          <w:tcPr>
            <w:tcW w:w="709" w:type="dxa"/>
            <w:vAlign w:val="center"/>
          </w:tcPr>
          <w:p w14:paraId="5E9BA43E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127" w:type="dxa"/>
            <w:vAlign w:val="center"/>
          </w:tcPr>
          <w:p w14:paraId="13F8CC26" w14:textId="77777777" w:rsidR="00141C4D" w:rsidRPr="002B6761" w:rsidRDefault="00141C4D" w:rsidP="00C21E5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41C4D">
              <w:rPr>
                <w:rFonts w:ascii="Times New Roman" w:hAnsi="Times New Roman" w:cs="Times New Roman"/>
                <w:b/>
                <w:sz w:val="18"/>
                <w:szCs w:val="18"/>
              </w:rPr>
              <w:t>ITness</w:t>
            </w:r>
            <w:proofErr w:type="spellEnd"/>
            <w:r w:rsidRPr="00141C4D">
              <w:rPr>
                <w:rFonts w:ascii="Times New Roman" w:hAnsi="Times New Roman" w:cs="Times New Roman"/>
                <w:b/>
                <w:sz w:val="18"/>
                <w:szCs w:val="18"/>
              </w:rPr>
              <w:t>. Dawid Łukaszek</w:t>
            </w:r>
          </w:p>
          <w:p w14:paraId="4ABC7751" w14:textId="77777777" w:rsidR="00141C4D" w:rsidRPr="008567C7" w:rsidRDefault="00141C4D" w:rsidP="00C21E5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Głowackiego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2D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B3A2A07" w14:textId="77777777" w:rsidR="00141C4D" w:rsidRPr="001B7815" w:rsidRDefault="00141C4D" w:rsidP="00C21E5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28-230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Połaniec</w:t>
            </w:r>
          </w:p>
        </w:tc>
        <w:tc>
          <w:tcPr>
            <w:tcW w:w="1134" w:type="dxa"/>
            <w:vAlign w:val="center"/>
          </w:tcPr>
          <w:p w14:paraId="416B32F2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 xml:space="preserve">  57,89</w:t>
            </w:r>
          </w:p>
        </w:tc>
        <w:tc>
          <w:tcPr>
            <w:tcW w:w="1134" w:type="dxa"/>
            <w:vAlign w:val="center"/>
          </w:tcPr>
          <w:p w14:paraId="488E570A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7ADEE68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069FC21C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9E653BC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427298A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D716F97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 xml:space="preserve">  97,89</w:t>
            </w:r>
          </w:p>
        </w:tc>
      </w:tr>
      <w:tr w:rsidR="00141C4D" w:rsidRPr="008567C7" w14:paraId="2EA4CDBF" w14:textId="77777777" w:rsidTr="00C21E52">
        <w:tc>
          <w:tcPr>
            <w:tcW w:w="709" w:type="dxa"/>
            <w:vAlign w:val="center"/>
          </w:tcPr>
          <w:p w14:paraId="4FBE6BA0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5733BB6E" w14:textId="77777777" w:rsidR="00141C4D" w:rsidRPr="002B6761" w:rsidRDefault="00141C4D" w:rsidP="00C21E5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14:paraId="76AA50C9" w14:textId="77777777" w:rsidR="00141C4D" w:rsidRPr="008567C7" w:rsidRDefault="00141C4D" w:rsidP="00C21E5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EEA2973" w14:textId="77777777" w:rsidR="00141C4D" w:rsidRPr="001B7815" w:rsidRDefault="00141C4D" w:rsidP="00C21E5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7845197C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 xml:space="preserve">  56,56</w:t>
            </w:r>
          </w:p>
        </w:tc>
        <w:tc>
          <w:tcPr>
            <w:tcW w:w="1134" w:type="dxa"/>
            <w:vAlign w:val="center"/>
          </w:tcPr>
          <w:p w14:paraId="0DEF9BDE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C3B43D4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48A5EDFD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0A7D1D0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128D64D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6B23B96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 xml:space="preserve">  96,56</w:t>
            </w:r>
          </w:p>
        </w:tc>
      </w:tr>
      <w:tr w:rsidR="00141C4D" w:rsidRPr="008567C7" w14:paraId="2B00DE15" w14:textId="77777777" w:rsidTr="00C21E52">
        <w:tc>
          <w:tcPr>
            <w:tcW w:w="709" w:type="dxa"/>
            <w:vAlign w:val="center"/>
          </w:tcPr>
          <w:p w14:paraId="0375F3BA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F13EA27" w14:textId="77777777" w:rsidR="00141C4D" w:rsidRPr="002B6761" w:rsidRDefault="00141C4D" w:rsidP="00C21E5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b/>
                <w:sz w:val="18"/>
                <w:szCs w:val="18"/>
              </w:rPr>
              <w:t>PIXEL Centrum Komputerowe Tomasz Dziedzic</w:t>
            </w:r>
          </w:p>
          <w:p w14:paraId="1A0AD43B" w14:textId="77777777" w:rsidR="00141C4D" w:rsidRPr="008567C7" w:rsidRDefault="00141C4D" w:rsidP="00C21E5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Wolica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C7C8ACA" w14:textId="77777777" w:rsidR="00141C4D" w:rsidRPr="001B7815" w:rsidRDefault="00141C4D" w:rsidP="00C21E5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28-232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Łubnice</w:t>
            </w:r>
          </w:p>
        </w:tc>
        <w:tc>
          <w:tcPr>
            <w:tcW w:w="1134" w:type="dxa"/>
            <w:vAlign w:val="center"/>
          </w:tcPr>
          <w:p w14:paraId="40E5396E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53,49</w:t>
            </w:r>
          </w:p>
        </w:tc>
        <w:tc>
          <w:tcPr>
            <w:tcW w:w="1134" w:type="dxa"/>
            <w:vAlign w:val="center"/>
          </w:tcPr>
          <w:p w14:paraId="34D906D4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04E7D301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4C9674A0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304FEDC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1B20481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563A6C0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 xml:space="preserve">  93,49</w:t>
            </w:r>
          </w:p>
        </w:tc>
      </w:tr>
      <w:tr w:rsidR="00141C4D" w:rsidRPr="008567C7" w14:paraId="14516B9B" w14:textId="77777777" w:rsidTr="00C21E52">
        <w:tc>
          <w:tcPr>
            <w:tcW w:w="709" w:type="dxa"/>
            <w:vAlign w:val="center"/>
          </w:tcPr>
          <w:p w14:paraId="5B54864C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54B0F410" w14:textId="77777777" w:rsidR="00141C4D" w:rsidRPr="002B6761" w:rsidRDefault="00141C4D" w:rsidP="00C21E5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41C4D">
              <w:rPr>
                <w:rFonts w:ascii="Times New Roman" w:hAnsi="Times New Roman" w:cs="Times New Roman"/>
                <w:b/>
                <w:sz w:val="18"/>
                <w:szCs w:val="18"/>
              </w:rPr>
              <w:t>Gigaserwer</w:t>
            </w:r>
            <w:proofErr w:type="spellEnd"/>
            <w:r w:rsidRPr="00141C4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238FFD94" w14:textId="77777777" w:rsidR="00141C4D" w:rsidRPr="008567C7" w:rsidRDefault="00141C4D" w:rsidP="00C21E5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Franciszka </w:t>
            </w:r>
            <w:proofErr w:type="spellStart"/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Bielowicza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5FFE297" w14:textId="77777777" w:rsidR="00141C4D" w:rsidRPr="001B7815" w:rsidRDefault="00141C4D" w:rsidP="00C21E5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32-040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ŚWIĄTNIKI GÓRNE</w:t>
            </w:r>
          </w:p>
        </w:tc>
        <w:tc>
          <w:tcPr>
            <w:tcW w:w="1134" w:type="dxa"/>
            <w:vAlign w:val="center"/>
          </w:tcPr>
          <w:p w14:paraId="24A4B42B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 xml:space="preserve">  51,38</w:t>
            </w:r>
          </w:p>
        </w:tc>
        <w:tc>
          <w:tcPr>
            <w:tcW w:w="1134" w:type="dxa"/>
            <w:vAlign w:val="center"/>
          </w:tcPr>
          <w:p w14:paraId="5DA08C04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732870B5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7178C83C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1A6A8FF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1AE1A93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F3E4E5E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 xml:space="preserve">  91,38</w:t>
            </w:r>
          </w:p>
        </w:tc>
      </w:tr>
      <w:tr w:rsidR="00141C4D" w:rsidRPr="008567C7" w14:paraId="62BFD4F5" w14:textId="77777777" w:rsidTr="00C21E52">
        <w:tc>
          <w:tcPr>
            <w:tcW w:w="709" w:type="dxa"/>
            <w:vAlign w:val="center"/>
          </w:tcPr>
          <w:p w14:paraId="1299CBBD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127" w:type="dxa"/>
            <w:vAlign w:val="center"/>
          </w:tcPr>
          <w:p w14:paraId="3129CE81" w14:textId="77777777" w:rsidR="00141C4D" w:rsidRPr="002B6761" w:rsidRDefault="00141C4D" w:rsidP="00C21E5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41C4D">
              <w:rPr>
                <w:rFonts w:ascii="Times New Roman" w:hAnsi="Times New Roman" w:cs="Times New Roman"/>
                <w:b/>
                <w:sz w:val="18"/>
                <w:szCs w:val="18"/>
              </w:rPr>
              <w:t>Redicreo</w:t>
            </w:r>
            <w:proofErr w:type="spellEnd"/>
            <w:r w:rsidRPr="00141C4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Chmiela Sylwestrzak Majda spółka jawna</w:t>
            </w:r>
          </w:p>
          <w:p w14:paraId="2BE3F139" w14:textId="77777777" w:rsidR="00141C4D" w:rsidRPr="008567C7" w:rsidRDefault="00141C4D" w:rsidP="00C21E5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Zygmuntowska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2A9E0AF" w14:textId="77777777" w:rsidR="00141C4D" w:rsidRPr="001B7815" w:rsidRDefault="00141C4D" w:rsidP="00C21E5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31-314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2A1D96A2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 xml:space="preserve">  49,05</w:t>
            </w:r>
          </w:p>
        </w:tc>
        <w:tc>
          <w:tcPr>
            <w:tcW w:w="1134" w:type="dxa"/>
            <w:vAlign w:val="center"/>
          </w:tcPr>
          <w:p w14:paraId="4C287E65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4885D5B6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51648BF8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95A95AB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32C7C2A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CA43632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 xml:space="preserve">  89,05</w:t>
            </w:r>
          </w:p>
        </w:tc>
      </w:tr>
      <w:tr w:rsidR="00141C4D" w:rsidRPr="008567C7" w14:paraId="62488B9D" w14:textId="77777777" w:rsidTr="00C21E52">
        <w:tc>
          <w:tcPr>
            <w:tcW w:w="709" w:type="dxa"/>
            <w:vAlign w:val="center"/>
          </w:tcPr>
          <w:p w14:paraId="7459AF11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2F9E06E1" w14:textId="77777777" w:rsidR="00141C4D" w:rsidRPr="002B6761" w:rsidRDefault="00141C4D" w:rsidP="00C21E5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41C4D">
              <w:rPr>
                <w:rFonts w:ascii="Times New Roman" w:hAnsi="Times New Roman" w:cs="Times New Roman"/>
                <w:b/>
                <w:sz w:val="18"/>
                <w:szCs w:val="18"/>
              </w:rPr>
              <w:t>Syriana</w:t>
            </w:r>
            <w:proofErr w:type="spellEnd"/>
            <w:r w:rsidRPr="00141C4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Joanna Fisher</w:t>
            </w:r>
          </w:p>
          <w:p w14:paraId="5C7AA833" w14:textId="77777777" w:rsidR="00141C4D" w:rsidRPr="008567C7" w:rsidRDefault="00141C4D" w:rsidP="00C21E5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Porębskiego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/17</w:t>
            </w:r>
          </w:p>
          <w:p w14:paraId="68938AC9" w14:textId="77777777" w:rsidR="00141C4D" w:rsidRPr="001B7815" w:rsidRDefault="00141C4D" w:rsidP="00C21E5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80-180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GDANSK</w:t>
            </w:r>
          </w:p>
        </w:tc>
        <w:tc>
          <w:tcPr>
            <w:tcW w:w="1134" w:type="dxa"/>
            <w:vAlign w:val="center"/>
          </w:tcPr>
          <w:p w14:paraId="7F402E30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 xml:space="preserve">  56,83</w:t>
            </w:r>
          </w:p>
        </w:tc>
        <w:tc>
          <w:tcPr>
            <w:tcW w:w="1134" w:type="dxa"/>
            <w:vAlign w:val="center"/>
          </w:tcPr>
          <w:p w14:paraId="5C38DA3A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0C18C767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2DA67636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611CD82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405D08A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E1E0F94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 xml:space="preserve">  86,83</w:t>
            </w:r>
          </w:p>
        </w:tc>
      </w:tr>
      <w:tr w:rsidR="00141C4D" w:rsidRPr="008567C7" w14:paraId="7D46E84A" w14:textId="77777777" w:rsidTr="00C21E52">
        <w:tc>
          <w:tcPr>
            <w:tcW w:w="709" w:type="dxa"/>
            <w:vAlign w:val="center"/>
          </w:tcPr>
          <w:p w14:paraId="1420E0C7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27" w:type="dxa"/>
            <w:vAlign w:val="center"/>
          </w:tcPr>
          <w:p w14:paraId="4C5BE47F" w14:textId="77777777" w:rsidR="00141C4D" w:rsidRPr="002B6761" w:rsidRDefault="00141C4D" w:rsidP="00C21E5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41C4D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141C4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spółka jawna </w:t>
            </w:r>
            <w:proofErr w:type="spellStart"/>
            <w:r w:rsidRPr="00141C4D">
              <w:rPr>
                <w:rFonts w:ascii="Times New Roman" w:hAnsi="Times New Roman" w:cs="Times New Roman"/>
                <w:b/>
                <w:sz w:val="18"/>
                <w:szCs w:val="18"/>
              </w:rPr>
              <w:t>J.Strykowski</w:t>
            </w:r>
            <w:proofErr w:type="spellEnd"/>
            <w:r w:rsidRPr="00141C4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141C4D">
              <w:rPr>
                <w:rFonts w:ascii="Times New Roman" w:hAnsi="Times New Roman" w:cs="Times New Roman"/>
                <w:b/>
                <w:sz w:val="18"/>
                <w:szCs w:val="18"/>
              </w:rPr>
              <w:t>S.Miazga</w:t>
            </w:r>
            <w:proofErr w:type="spellEnd"/>
          </w:p>
          <w:p w14:paraId="7C59AA6F" w14:textId="77777777" w:rsidR="00141C4D" w:rsidRPr="008567C7" w:rsidRDefault="00141C4D" w:rsidP="00C21E5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6EC5D69" w14:textId="77777777" w:rsidR="00141C4D" w:rsidRPr="001B7815" w:rsidRDefault="00141C4D" w:rsidP="00C21E5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1C4D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14:paraId="04C84D01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 xml:space="preserve">  50,75</w:t>
            </w:r>
          </w:p>
        </w:tc>
        <w:tc>
          <w:tcPr>
            <w:tcW w:w="1134" w:type="dxa"/>
            <w:vAlign w:val="center"/>
          </w:tcPr>
          <w:p w14:paraId="133EDA43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6D47E6F9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7A74C5DB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CD755DF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C063AD5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60BC9BB" w14:textId="77777777" w:rsidR="00141C4D" w:rsidRPr="008567C7" w:rsidRDefault="00141C4D" w:rsidP="00C21E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C4D">
              <w:rPr>
                <w:rFonts w:ascii="Times New Roman" w:hAnsi="Times New Roman" w:cs="Times New Roman"/>
                <w:sz w:val="18"/>
                <w:szCs w:val="18"/>
              </w:rPr>
              <w:t xml:space="preserve">  80,75</w:t>
            </w:r>
          </w:p>
        </w:tc>
      </w:tr>
    </w:tbl>
    <w:p w14:paraId="244A6B8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60BCB45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D81FCDF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21061" w14:textId="77777777" w:rsidR="00156A9B" w:rsidRDefault="00156A9B">
      <w:r>
        <w:separator/>
      </w:r>
    </w:p>
  </w:endnote>
  <w:endnote w:type="continuationSeparator" w:id="0">
    <w:p w14:paraId="560875F1" w14:textId="77777777" w:rsidR="00156A9B" w:rsidRDefault="00156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659B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430F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4F85C3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6F658A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AD69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18C4E4" w14:textId="77777777" w:rsidR="00156A9B" w:rsidRDefault="00156A9B">
      <w:r>
        <w:separator/>
      </w:r>
    </w:p>
  </w:footnote>
  <w:footnote w:type="continuationSeparator" w:id="0">
    <w:p w14:paraId="65668768" w14:textId="77777777" w:rsidR="00156A9B" w:rsidRDefault="00156A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5EBB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0ECA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3D5B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6A9B"/>
    <w:rsid w:val="00005838"/>
    <w:rsid w:val="00022322"/>
    <w:rsid w:val="00042497"/>
    <w:rsid w:val="000C1E6F"/>
    <w:rsid w:val="000E4E56"/>
    <w:rsid w:val="00141C4D"/>
    <w:rsid w:val="00156A9B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41698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6DB157"/>
  <w15:chartTrackingRefBased/>
  <w15:docId w15:val="{A459CAD9-21A8-4864-BE9D-61CCFBEB9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286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2025-03-18T11:15:00Z</cp:lastPrinted>
  <dcterms:created xsi:type="dcterms:W3CDTF">2025-03-18T11:15:00Z</dcterms:created>
  <dcterms:modified xsi:type="dcterms:W3CDTF">2025-03-18T11:15:00Z</dcterms:modified>
</cp:coreProperties>
</file>