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141C91" w:rsidRDefault="00EE307C" w:rsidP="00FD4AEC">
      <w:pPr>
        <w:spacing w:after="480"/>
        <w:jc w:val="right"/>
      </w:pPr>
      <w:r w:rsidRPr="00141C91">
        <w:t>DRWINIA</w:t>
      </w:r>
      <w:r w:rsidR="00843A88" w:rsidRPr="00141C91">
        <w:t xml:space="preserve"> dnia: </w:t>
      </w:r>
      <w:r w:rsidR="00961E71">
        <w:t>2025-03-18</w:t>
      </w:r>
    </w:p>
    <w:p w:rsidR="00843A88" w:rsidRPr="00141C91" w:rsidRDefault="00EE307C" w:rsidP="00843A88">
      <w:pPr>
        <w:spacing w:line="360" w:lineRule="auto"/>
        <w:rPr>
          <w:b/>
          <w:bCs/>
        </w:rPr>
      </w:pPr>
      <w:r w:rsidRPr="00141C91">
        <w:rPr>
          <w:b/>
          <w:bCs/>
        </w:rPr>
        <w:t>GMINA DRWINIA</w:t>
      </w:r>
    </w:p>
    <w:p w:rsidR="00843A88" w:rsidRPr="00141C91" w:rsidRDefault="00EE307C" w:rsidP="00843A88">
      <w:pPr>
        <w:spacing w:line="360" w:lineRule="auto"/>
      </w:pPr>
      <w:r w:rsidRPr="00141C91">
        <w:t>DRWINIA</w:t>
      </w:r>
      <w:r w:rsidR="00843A88" w:rsidRPr="00141C91">
        <w:t xml:space="preserve"> </w:t>
      </w:r>
      <w:r w:rsidRPr="00141C91">
        <w:t>57</w:t>
      </w:r>
    </w:p>
    <w:p w:rsidR="00843A88" w:rsidRPr="00141C91" w:rsidRDefault="00EE307C" w:rsidP="00843A88">
      <w:r w:rsidRPr="00141C91">
        <w:t>32-709</w:t>
      </w:r>
      <w:r w:rsidR="00843A88" w:rsidRPr="00141C91">
        <w:t xml:space="preserve"> </w:t>
      </w:r>
      <w:r w:rsidRPr="00141C91">
        <w:t>DRWINIA</w:t>
      </w:r>
    </w:p>
    <w:p w:rsidR="00843A88" w:rsidRPr="00141C91" w:rsidRDefault="00141C91" w:rsidP="00FD4AEC">
      <w:pPr>
        <w:spacing w:after="480"/>
        <w:jc w:val="both"/>
        <w:rPr>
          <w:bCs/>
        </w:rPr>
      </w:pPr>
      <w:r w:rsidRPr="00141C91">
        <w:rPr>
          <w:bCs/>
        </w:rPr>
        <w:t>Pismo: ZP.271.4.2025.2</w:t>
      </w:r>
    </w:p>
    <w:p w:rsidR="00843A88" w:rsidRPr="00141C9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41C91">
        <w:rPr>
          <w:b/>
        </w:rPr>
        <w:t>WYKONAWCY</w:t>
      </w:r>
    </w:p>
    <w:p w:rsidR="00843A88" w:rsidRPr="00141C9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41C91">
        <w:t>ubiegający się o zamówienie</w:t>
      </w:r>
    </w:p>
    <w:p w:rsidR="004E4B64" w:rsidRPr="00141C91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41C91">
        <w:rPr>
          <w:rFonts w:eastAsia="Calibri"/>
          <w:lang w:eastAsia="en-US"/>
        </w:rPr>
        <w:t xml:space="preserve">Dotyczy: </w:t>
      </w:r>
      <w:r w:rsidRPr="00141C91">
        <w:t>postępowania o udzielenie zamówienia publicznego</w:t>
      </w:r>
      <w:r w:rsidRPr="00141C9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41C91" w:rsidTr="00FD4AEC">
        <w:tc>
          <w:tcPr>
            <w:tcW w:w="2269" w:type="dxa"/>
            <w:shd w:val="clear" w:color="auto" w:fill="auto"/>
          </w:tcPr>
          <w:p w:rsidR="004E4B64" w:rsidRPr="00141C9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41C91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41C91" w:rsidRDefault="00EE307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1C91">
              <w:rPr>
                <w:bCs/>
              </w:rPr>
              <w:t>Przebudowa i rozbudowa dróg gminnych w ramach Rządowego Funduszu Rozwoju Dróg</w:t>
            </w:r>
            <w:r w:rsidR="004E4B64" w:rsidRPr="00141C91">
              <w:rPr>
                <w:bCs/>
              </w:rPr>
              <w:t>.</w:t>
            </w:r>
          </w:p>
        </w:tc>
      </w:tr>
      <w:tr w:rsidR="00EE307C" w:rsidRPr="00141C91" w:rsidTr="00733495">
        <w:tc>
          <w:tcPr>
            <w:tcW w:w="2269" w:type="dxa"/>
            <w:shd w:val="clear" w:color="auto" w:fill="auto"/>
          </w:tcPr>
          <w:p w:rsidR="00EE307C" w:rsidRPr="00141C91" w:rsidRDefault="00EE307C" w:rsidP="007334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41C9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307C" w:rsidRPr="00141C91" w:rsidRDefault="00EE307C" w:rsidP="007334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1C91">
              <w:rPr>
                <w:bCs/>
              </w:rPr>
              <w:t>ZP.271.4.2025</w:t>
            </w:r>
          </w:p>
        </w:tc>
      </w:tr>
    </w:tbl>
    <w:p w:rsidR="004E4B64" w:rsidRPr="00141C9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141C91" w:rsidTr="00C46732">
        <w:tc>
          <w:tcPr>
            <w:tcW w:w="9330" w:type="dxa"/>
            <w:shd w:val="clear" w:color="auto" w:fill="F2F2F2"/>
            <w:hideMark/>
          </w:tcPr>
          <w:p w:rsidR="00843A88" w:rsidRPr="00141C9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41C9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141C91" w:rsidRDefault="00520165" w:rsidP="004E4B64">
      <w:pPr>
        <w:spacing w:before="600" w:after="240" w:line="360" w:lineRule="auto"/>
        <w:jc w:val="both"/>
      </w:pPr>
      <w:r w:rsidRPr="00141C91">
        <w:t xml:space="preserve">Zamawiający, </w:t>
      </w:r>
      <w:r w:rsidR="00EE307C" w:rsidRPr="00141C91">
        <w:rPr>
          <w:b/>
        </w:rPr>
        <w:t>GMINA DRWINIA</w:t>
      </w:r>
      <w:r w:rsidRPr="00141C91">
        <w:t xml:space="preserve">, działając na podstawie art. </w:t>
      </w:r>
      <w:r w:rsidR="00E74BC3" w:rsidRPr="00141C91">
        <w:t>284</w:t>
      </w:r>
      <w:r w:rsidRPr="00141C91">
        <w:t xml:space="preserve"> ust. </w:t>
      </w:r>
      <w:r w:rsidR="0029606A" w:rsidRPr="00141C91">
        <w:t>6</w:t>
      </w:r>
      <w:r w:rsidRPr="00141C91">
        <w:t xml:space="preserve"> ustawy z dnia </w:t>
      </w:r>
      <w:r w:rsidR="0029606A" w:rsidRPr="00141C91">
        <w:t>11</w:t>
      </w:r>
      <w:r w:rsidRPr="00141C91">
        <w:t xml:space="preserve"> </w:t>
      </w:r>
      <w:r w:rsidR="0029606A" w:rsidRPr="00141C91">
        <w:t xml:space="preserve">września </w:t>
      </w:r>
      <w:r w:rsidRPr="00141C91">
        <w:t>20</w:t>
      </w:r>
      <w:r w:rsidR="0029606A" w:rsidRPr="00141C91">
        <w:t>19</w:t>
      </w:r>
      <w:r w:rsidRPr="00141C91">
        <w:t xml:space="preserve"> r</w:t>
      </w:r>
      <w:r w:rsidR="0029606A" w:rsidRPr="00141C91">
        <w:t>.</w:t>
      </w:r>
      <w:r w:rsidRPr="00141C91">
        <w:t xml:space="preserve"> Prawo </w:t>
      </w:r>
      <w:r w:rsidR="0029606A" w:rsidRPr="00141C91">
        <w:t>z</w:t>
      </w:r>
      <w:r w:rsidRPr="00141C91">
        <w:t xml:space="preserve">amówień </w:t>
      </w:r>
      <w:r w:rsidR="0029606A" w:rsidRPr="00141C91">
        <w:t>p</w:t>
      </w:r>
      <w:r w:rsidRPr="00141C91">
        <w:t xml:space="preserve">ublicznych </w:t>
      </w:r>
      <w:r w:rsidR="00EE307C" w:rsidRPr="00141C91">
        <w:t>(</w:t>
      </w:r>
      <w:proofErr w:type="spellStart"/>
      <w:r w:rsidR="00EE307C" w:rsidRPr="00141C91">
        <w:t>t.j</w:t>
      </w:r>
      <w:proofErr w:type="spellEnd"/>
      <w:r w:rsidR="00EE307C" w:rsidRPr="00141C91">
        <w:t>. Dz. U. z 2024 poz. 1320)</w:t>
      </w:r>
      <w:r w:rsidR="00BE7BFD" w:rsidRPr="00141C91">
        <w:t xml:space="preserve">, </w:t>
      </w:r>
      <w:r w:rsidR="00E74BC3" w:rsidRPr="00141C91">
        <w:t>udostępnia</w:t>
      </w:r>
      <w:r w:rsidR="00BE7BFD" w:rsidRPr="00141C91">
        <w:t xml:space="preserve"> poniżej treść zapytań do S</w:t>
      </w:r>
      <w:r w:rsidR="0012774F" w:rsidRPr="00141C91">
        <w:t>pecyfikacji Warunków Zamówienia (</w:t>
      </w:r>
      <w:r w:rsidR="0012774F" w:rsidRPr="00141C91">
        <w:rPr>
          <w:lang w:eastAsia="ar-SA"/>
        </w:rPr>
        <w:t>zwanej dalej</w:t>
      </w:r>
      <w:r w:rsidR="0012774F" w:rsidRPr="00141C91">
        <w:rPr>
          <w:b/>
          <w:lang w:eastAsia="ar-SA"/>
        </w:rPr>
        <w:t xml:space="preserve"> </w:t>
      </w:r>
      <w:r w:rsidR="0012774F" w:rsidRPr="00141C91">
        <w:rPr>
          <w:bCs/>
          <w:lang w:eastAsia="ar-SA"/>
        </w:rPr>
        <w:t>”SWZ”)</w:t>
      </w:r>
      <w:r w:rsidR="00E74BC3" w:rsidRPr="00141C91">
        <w:rPr>
          <w:bCs/>
          <w:lang w:eastAsia="ar-SA"/>
        </w:rPr>
        <w:t xml:space="preserve"> </w:t>
      </w:r>
      <w:r w:rsidR="00E74BC3" w:rsidRPr="00141C91">
        <w:t>wraz z wyjaśnieniami</w:t>
      </w:r>
      <w:r w:rsidR="0012774F" w:rsidRPr="00141C9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307C" w:rsidRPr="00141C91" w:rsidTr="00733495">
        <w:tc>
          <w:tcPr>
            <w:tcW w:w="9356" w:type="dxa"/>
            <w:shd w:val="clear" w:color="auto" w:fill="auto"/>
          </w:tcPr>
          <w:p w:rsidR="00EE307C" w:rsidRPr="00141C91" w:rsidRDefault="00141C91" w:rsidP="0073349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Pytania</w:t>
            </w:r>
          </w:p>
          <w:p w:rsidR="00EE307C" w:rsidRDefault="00EE307C" w:rsidP="00141C9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141C91">
              <w:t>W związku z rozliczeniem ryczałtowym prosimy o udostępnienie planu sytuacyjnego w wersji</w:t>
            </w:r>
            <w:r w:rsidR="00141C91">
              <w:t xml:space="preserve"> </w:t>
            </w:r>
            <w:r w:rsidRPr="00141C91">
              <w:t>DWG dla każdego zadania.</w:t>
            </w:r>
          </w:p>
          <w:p w:rsidR="00EE307C" w:rsidRDefault="00EE307C" w:rsidP="00141C9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141C91">
              <w:t xml:space="preserve">Czy Zamawiający wyraża zgodę na wykonanie </w:t>
            </w:r>
            <w:proofErr w:type="spellStart"/>
            <w:r w:rsidRPr="00141C91">
              <w:t>przykanalików</w:t>
            </w:r>
            <w:proofErr w:type="spellEnd"/>
            <w:r w:rsidRPr="00141C91">
              <w:t xml:space="preserve"> kanalizacji deszczowej z rur PP SN8?</w:t>
            </w:r>
            <w:r w:rsidR="00141C91">
              <w:t xml:space="preserve"> </w:t>
            </w:r>
            <w:r w:rsidRPr="00141C91">
              <w:t>– dotyczy zadania częściowego nr 1.</w:t>
            </w:r>
          </w:p>
          <w:p w:rsidR="00EE307C" w:rsidRDefault="00EE307C" w:rsidP="00141C9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141C91">
              <w:t>Zgodnie z rys. nr 1 PLAN SYTUACYJNY oraz przedmiarem robót, studnie na odcinku w km 0+030 –</w:t>
            </w:r>
            <w:r w:rsidR="00141C91">
              <w:t xml:space="preserve"> </w:t>
            </w:r>
            <w:r w:rsidRPr="00141C91">
              <w:t>0+120 określono jako studnie rewizyjne fi 1000 mm, natomiast rysunek nr 2 PROFIL PODŁUŻNY</w:t>
            </w:r>
            <w:r w:rsidR="00141C91">
              <w:t xml:space="preserve"> </w:t>
            </w:r>
            <w:r w:rsidRPr="00141C91">
              <w:t>wskazuje studnie wpadowe fi 1200 mm. Prosimy o wyjaśnienie tej rozbieżności. – dotyczy zadania</w:t>
            </w:r>
            <w:r w:rsidR="00141C91">
              <w:t xml:space="preserve"> </w:t>
            </w:r>
            <w:r w:rsidRPr="00141C91">
              <w:t>częściowego nr 1.</w:t>
            </w:r>
          </w:p>
          <w:p w:rsidR="00EE307C" w:rsidRDefault="00EE307C" w:rsidP="00141C9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141C91">
              <w:t>Zgodnie z dokumentacją projektową (rys. nr 1 PLAN SYTUACYJNY) należy wykonać nową</w:t>
            </w:r>
            <w:r w:rsidR="00141C91">
              <w:t xml:space="preserve"> </w:t>
            </w:r>
            <w:r w:rsidRPr="00141C91">
              <w:t>nawierzchnię asfaltową jezdni o powierzchni 2450 m2, natomiast przedmiar robót w poz. nr 3.3.3</w:t>
            </w:r>
            <w:r w:rsidR="00141C91">
              <w:t xml:space="preserve"> </w:t>
            </w:r>
            <w:r w:rsidRPr="00141C91">
              <w:t>– 3.3.4 uwzględnia jedynie 1450,20 m2. Prosimy o uzupełnienie brakujących ilości w pozycjach nr</w:t>
            </w:r>
            <w:r w:rsidR="00141C91">
              <w:t xml:space="preserve"> </w:t>
            </w:r>
            <w:r w:rsidRPr="00141C91">
              <w:t>3.3.3 – 3.3.4 przedmiaru robót. – dotyczy zadania częściowego nr 1.</w:t>
            </w:r>
          </w:p>
          <w:p w:rsidR="00EE307C" w:rsidRDefault="00EE307C" w:rsidP="00141C9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141C91">
              <w:t>Zgodnie z dokumentacją projektową (rys. nr 1 PLAN SYTUACYJNY) należy wykonać wzmocnienie</w:t>
            </w:r>
            <w:r w:rsidR="00141C91">
              <w:t xml:space="preserve"> </w:t>
            </w:r>
            <w:r w:rsidRPr="00141C91">
              <w:t>podłoża o powierzchni 2706 m2, natomiast przedmiar robót w poz. nr 3.2.1 – 3.2.3 uwzględnia</w:t>
            </w:r>
            <w:r w:rsidR="00141C91">
              <w:t xml:space="preserve"> </w:t>
            </w:r>
            <w:r w:rsidRPr="00141C91">
              <w:t>jedynie 1706,50 m2. Prosimy o uzupełnienie brakujących ilości w pozycjach nr 3.2.1 – 3.2.3</w:t>
            </w:r>
            <w:r w:rsidR="00141C91">
              <w:t xml:space="preserve"> </w:t>
            </w:r>
            <w:r w:rsidRPr="00141C91">
              <w:t>przedmiaru robót. – dotyczy zadania częściowego nr 1.</w:t>
            </w:r>
          </w:p>
          <w:p w:rsidR="00EE307C" w:rsidRDefault="00EE307C" w:rsidP="00141C9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141C91">
              <w:lastRenderedPageBreak/>
              <w:t>Zgodnie z dokumentacją projektową (rys. nr 1 PLAN SYTUACYJNY) należy wykonać podbudowę</w:t>
            </w:r>
            <w:r w:rsidR="00141C91">
              <w:t xml:space="preserve"> </w:t>
            </w:r>
            <w:r w:rsidRPr="00141C91">
              <w:t>zasadniczą o powierzchni 2513,50 m2, natomiast przedmiar robót w poz. nr 3.2.4 uwzględnia</w:t>
            </w:r>
            <w:r w:rsidR="00141C91">
              <w:t xml:space="preserve"> </w:t>
            </w:r>
            <w:r w:rsidRPr="00141C91">
              <w:t>jedynie 1513,50 m2. Prosimy o uzupełnienie brakujących ilości w pozycjach nr 3.2.1 – 3.2.4</w:t>
            </w:r>
            <w:r w:rsidR="00141C91">
              <w:t xml:space="preserve"> </w:t>
            </w:r>
            <w:r w:rsidRPr="00141C91">
              <w:t>przedmiaru robót. – dotyczy zadania częściowego nr 1</w:t>
            </w:r>
          </w:p>
          <w:p w:rsidR="00141C91" w:rsidRDefault="00141C91" w:rsidP="00733495">
            <w:pPr>
              <w:spacing w:after="60" w:line="360" w:lineRule="auto"/>
              <w:ind w:left="30" w:right="-72"/>
              <w:jc w:val="both"/>
            </w:pPr>
          </w:p>
          <w:p w:rsidR="00141C91" w:rsidRPr="00141C91" w:rsidRDefault="00141C91" w:rsidP="00141C9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41C91">
              <w:rPr>
                <w:b/>
                <w:bCs/>
              </w:rPr>
              <w:t>Stanowisko (wyjaśnienie) Zamawiającego:</w:t>
            </w:r>
          </w:p>
          <w:p w:rsidR="00961E71" w:rsidRPr="00961E71" w:rsidRDefault="00961E71" w:rsidP="00961E71">
            <w:pPr>
              <w:spacing w:after="40" w:line="276" w:lineRule="auto"/>
              <w:ind w:left="30" w:right="-72"/>
              <w:rPr>
                <w:bCs/>
              </w:rPr>
            </w:pPr>
            <w:r w:rsidRPr="00961E71">
              <w:rPr>
                <w:bCs/>
              </w:rPr>
              <w:t xml:space="preserve">Ad.1 Zamawiający informuje, że załączona dokumentacja projektowa w tym plan sytuacyjny w wersji pdf jest wystarczający, przy przyjętym ryczałtowym systemie rozliczenia.  </w:t>
            </w:r>
          </w:p>
          <w:p w:rsidR="00961E71" w:rsidRPr="00961E71" w:rsidRDefault="00961E71" w:rsidP="00961E71">
            <w:pPr>
              <w:spacing w:after="40" w:line="276" w:lineRule="auto"/>
              <w:ind w:left="30" w:right="-72"/>
              <w:rPr>
                <w:bCs/>
              </w:rPr>
            </w:pPr>
            <w:r w:rsidRPr="00961E71">
              <w:rPr>
                <w:bCs/>
              </w:rPr>
              <w:t xml:space="preserve">Ad. 2 Zmawiający nie wyraża zgody na wykonanie </w:t>
            </w:r>
            <w:proofErr w:type="spellStart"/>
            <w:r w:rsidRPr="00961E71">
              <w:rPr>
                <w:bCs/>
              </w:rPr>
              <w:t>przykanalików</w:t>
            </w:r>
            <w:proofErr w:type="spellEnd"/>
            <w:r w:rsidRPr="00961E71">
              <w:rPr>
                <w:bCs/>
              </w:rPr>
              <w:t xml:space="preserve"> kanalizacji deszczowej z rur PP SN8</w:t>
            </w:r>
          </w:p>
          <w:p w:rsidR="00961E71" w:rsidRPr="00961E71" w:rsidRDefault="00961E71" w:rsidP="00961E71">
            <w:pPr>
              <w:spacing w:after="60"/>
              <w:ind w:right="-72"/>
              <w:jc w:val="both"/>
            </w:pPr>
            <w:r>
              <w:rPr>
                <w:bCs/>
              </w:rPr>
              <w:t xml:space="preserve">Ad. 3 Zamawiający na stronie prowadzonego postępowania </w:t>
            </w:r>
            <w:r>
              <w:t xml:space="preserve">zamieścił </w:t>
            </w:r>
            <w:r w:rsidRPr="00961E71">
              <w:t xml:space="preserve"> prawidłowy profil.</w:t>
            </w:r>
          </w:p>
          <w:p w:rsidR="00961E71" w:rsidRPr="00961E71" w:rsidRDefault="00961E71" w:rsidP="00961E71">
            <w:pPr>
              <w:spacing w:after="40" w:line="276" w:lineRule="auto"/>
              <w:ind w:left="30" w:right="-72"/>
              <w:rPr>
                <w:bCs/>
              </w:rPr>
            </w:pPr>
            <w:r w:rsidRPr="00961E71">
              <w:rPr>
                <w:bCs/>
              </w:rPr>
              <w:t xml:space="preserve">Ad. 4 Zamawiający </w:t>
            </w:r>
            <w:r>
              <w:rPr>
                <w:bCs/>
              </w:rPr>
              <w:t xml:space="preserve">na stronie prowadzonego postępowania </w:t>
            </w:r>
            <w:r>
              <w:t xml:space="preserve">zamieścił </w:t>
            </w:r>
            <w:r w:rsidRPr="00961E71">
              <w:t xml:space="preserve"> prawidłowy</w:t>
            </w:r>
            <w:r w:rsidRPr="00961E71">
              <w:rPr>
                <w:bCs/>
              </w:rPr>
              <w:t xml:space="preserve">  przedmiar robót</w:t>
            </w:r>
            <w:r>
              <w:rPr>
                <w:bCs/>
              </w:rPr>
              <w:t>.</w:t>
            </w:r>
          </w:p>
          <w:p w:rsidR="00961E71" w:rsidRPr="00961E71" w:rsidRDefault="00961E71" w:rsidP="00961E71">
            <w:pPr>
              <w:spacing w:after="40" w:line="276" w:lineRule="auto"/>
              <w:ind w:left="30" w:right="-72"/>
              <w:rPr>
                <w:bCs/>
              </w:rPr>
            </w:pPr>
            <w:r w:rsidRPr="00961E71">
              <w:rPr>
                <w:bCs/>
              </w:rPr>
              <w:t xml:space="preserve">Ad. 5 Zamawiający </w:t>
            </w:r>
            <w:r>
              <w:rPr>
                <w:bCs/>
              </w:rPr>
              <w:t xml:space="preserve">na stronie prowadzonego postępowania </w:t>
            </w:r>
            <w:r>
              <w:t xml:space="preserve">zamieścił </w:t>
            </w:r>
            <w:r w:rsidRPr="00961E71">
              <w:t xml:space="preserve"> </w:t>
            </w:r>
            <w:r w:rsidR="00B4584D">
              <w:t>prawidłowy</w:t>
            </w:r>
            <w:r w:rsidR="00B4584D">
              <w:rPr>
                <w:bCs/>
              </w:rPr>
              <w:t xml:space="preserve">  </w:t>
            </w:r>
            <w:r w:rsidR="00B4584D">
              <w:rPr>
                <w:bCs/>
              </w:rPr>
              <w:t xml:space="preserve"> </w:t>
            </w:r>
            <w:r w:rsidRPr="00961E71">
              <w:rPr>
                <w:bCs/>
              </w:rPr>
              <w:t>przedmiar robót</w:t>
            </w:r>
            <w:r>
              <w:rPr>
                <w:bCs/>
              </w:rPr>
              <w:t>.</w:t>
            </w:r>
          </w:p>
          <w:p w:rsidR="00961E71" w:rsidRPr="00961E71" w:rsidRDefault="00961E71" w:rsidP="00961E71">
            <w:pPr>
              <w:spacing w:after="40" w:line="276" w:lineRule="auto"/>
              <w:ind w:left="30" w:right="-72"/>
              <w:rPr>
                <w:bCs/>
              </w:rPr>
            </w:pPr>
            <w:r w:rsidRPr="00961E71">
              <w:rPr>
                <w:bCs/>
              </w:rPr>
              <w:t xml:space="preserve">Ad. 6 Zamawiający </w:t>
            </w:r>
            <w:r>
              <w:rPr>
                <w:bCs/>
              </w:rPr>
              <w:t xml:space="preserve">na stronie prowadzonego postępowania </w:t>
            </w:r>
            <w:r>
              <w:t xml:space="preserve">zamieścił </w:t>
            </w:r>
            <w:r w:rsidRPr="00961E71">
              <w:t xml:space="preserve"> </w:t>
            </w:r>
            <w:r w:rsidR="00B4584D">
              <w:t>prawidłowy</w:t>
            </w:r>
            <w:r w:rsidR="00B4584D">
              <w:rPr>
                <w:bCs/>
              </w:rPr>
              <w:t xml:space="preserve">  </w:t>
            </w:r>
            <w:bookmarkStart w:id="0" w:name="_GoBack"/>
            <w:bookmarkEnd w:id="0"/>
            <w:r w:rsidRPr="00961E71">
              <w:rPr>
                <w:bCs/>
              </w:rPr>
              <w:t>przedmiar robót</w:t>
            </w:r>
            <w:r>
              <w:rPr>
                <w:bCs/>
              </w:rPr>
              <w:t>.</w:t>
            </w:r>
          </w:p>
          <w:p w:rsidR="00141C91" w:rsidRPr="00141C91" w:rsidRDefault="00141C91" w:rsidP="00733495">
            <w:pPr>
              <w:spacing w:after="60" w:line="360" w:lineRule="auto"/>
              <w:ind w:left="30" w:right="-72"/>
              <w:jc w:val="both"/>
            </w:pPr>
          </w:p>
        </w:tc>
      </w:tr>
    </w:tbl>
    <w:p w:rsidR="00BE7BFD" w:rsidRPr="00141C91" w:rsidRDefault="00BE7BFD" w:rsidP="00520165">
      <w:pPr>
        <w:jc w:val="both"/>
      </w:pPr>
    </w:p>
    <w:p w:rsidR="00961E71" w:rsidRDefault="00961E71" w:rsidP="00D8461B">
      <w:pPr>
        <w:spacing w:before="120" w:after="120" w:line="360" w:lineRule="auto"/>
        <w:ind w:left="567"/>
        <w:jc w:val="right"/>
      </w:pPr>
    </w:p>
    <w:p w:rsidR="006D4AB3" w:rsidRPr="00141C91" w:rsidRDefault="006D4AB3" w:rsidP="00D8461B">
      <w:pPr>
        <w:spacing w:before="120" w:after="120" w:line="360" w:lineRule="auto"/>
        <w:ind w:left="567"/>
        <w:jc w:val="right"/>
      </w:pPr>
    </w:p>
    <w:sectPr w:rsidR="006D4AB3" w:rsidRPr="00141C9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942" w:rsidRDefault="00A74942">
      <w:r>
        <w:separator/>
      </w:r>
    </w:p>
  </w:endnote>
  <w:endnote w:type="continuationSeparator" w:id="0">
    <w:p w:rsidR="00A74942" w:rsidRDefault="00A74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494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942" w:rsidRDefault="00A74942">
      <w:r>
        <w:separator/>
      </w:r>
    </w:p>
  </w:footnote>
  <w:footnote w:type="continuationSeparator" w:id="0">
    <w:p w:rsidR="00A74942" w:rsidRDefault="00A74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07C" w:rsidRDefault="00EE3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07C" w:rsidRDefault="00EE30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07C" w:rsidRDefault="00EE3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D712AB"/>
    <w:multiLevelType w:val="hybridMultilevel"/>
    <w:tmpl w:val="B4246894"/>
    <w:lvl w:ilvl="0" w:tplc="95DCC0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942"/>
    <w:rsid w:val="00031374"/>
    <w:rsid w:val="000A1097"/>
    <w:rsid w:val="000E2A8F"/>
    <w:rsid w:val="0012774F"/>
    <w:rsid w:val="00141C91"/>
    <w:rsid w:val="00144B7A"/>
    <w:rsid w:val="00180C6E"/>
    <w:rsid w:val="0029606A"/>
    <w:rsid w:val="00371AD0"/>
    <w:rsid w:val="004848F3"/>
    <w:rsid w:val="004A75F2"/>
    <w:rsid w:val="004E4B64"/>
    <w:rsid w:val="005144A9"/>
    <w:rsid w:val="00520165"/>
    <w:rsid w:val="005B1B08"/>
    <w:rsid w:val="005E3DEE"/>
    <w:rsid w:val="00632C3C"/>
    <w:rsid w:val="00632C7F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61E71"/>
    <w:rsid w:val="00A74942"/>
    <w:rsid w:val="00A905AC"/>
    <w:rsid w:val="00B4584D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307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F56CED4"/>
  <w15:chartTrackingRefBased/>
  <w15:docId w15:val="{9930BE5F-D8DA-4074-820F-5E78321A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2025-03-18T09:03:00Z</dcterms:created>
  <dcterms:modified xsi:type="dcterms:W3CDTF">2025-03-18T09:03:00Z</dcterms:modified>
</cp:coreProperties>
</file>