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66F7C" w14:textId="77777777" w:rsidR="00DA7552" w:rsidRPr="009432A1" w:rsidRDefault="00F45E48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45E48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F45E48">
        <w:rPr>
          <w:rFonts w:ascii="Arial" w:hAnsi="Arial" w:cs="Arial"/>
          <w:sz w:val="24"/>
          <w:szCs w:val="24"/>
        </w:rPr>
        <w:t>2025-03-18</w:t>
      </w:r>
    </w:p>
    <w:p w14:paraId="329FCAE1" w14:textId="430CC544" w:rsidR="00DA7552" w:rsidRPr="009432A1" w:rsidRDefault="00F45E48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5E4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736E39E" w14:textId="77777777" w:rsidR="00DA7552" w:rsidRPr="009432A1" w:rsidRDefault="00F45E48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F45E48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F45E48">
        <w:rPr>
          <w:rFonts w:ascii="Arial" w:hAnsi="Arial" w:cs="Arial"/>
          <w:sz w:val="24"/>
          <w:szCs w:val="24"/>
        </w:rPr>
        <w:t>66</w:t>
      </w:r>
    </w:p>
    <w:p w14:paraId="4FC701FC" w14:textId="77777777" w:rsidR="00DA7552" w:rsidRPr="009432A1" w:rsidRDefault="00F45E48" w:rsidP="00DA7552">
      <w:pPr>
        <w:rPr>
          <w:rFonts w:ascii="Arial" w:hAnsi="Arial" w:cs="Arial"/>
          <w:sz w:val="24"/>
          <w:szCs w:val="24"/>
        </w:rPr>
      </w:pPr>
      <w:r w:rsidRPr="00F45E48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F45E48">
        <w:rPr>
          <w:rFonts w:ascii="Arial" w:hAnsi="Arial" w:cs="Arial"/>
          <w:sz w:val="24"/>
          <w:szCs w:val="24"/>
        </w:rPr>
        <w:t>Kraków</w:t>
      </w:r>
    </w:p>
    <w:p w14:paraId="20A3F55E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08E24D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94B93E3" w14:textId="65B3E491" w:rsidR="000A3A6E" w:rsidRPr="000A3A6E" w:rsidRDefault="000A3A6E" w:rsidP="00765CA4">
      <w:pPr>
        <w:spacing w:after="480"/>
        <w:jc w:val="both"/>
        <w:rPr>
          <w:bCs/>
          <w:sz w:val="24"/>
          <w:szCs w:val="24"/>
        </w:rPr>
      </w:pPr>
      <w:r w:rsidRPr="000A3A6E">
        <w:rPr>
          <w:bCs/>
          <w:sz w:val="24"/>
          <w:szCs w:val="24"/>
        </w:rPr>
        <w:t>SZP-271-44/24-</w:t>
      </w:r>
      <w:r>
        <w:rPr>
          <w:bCs/>
          <w:sz w:val="24"/>
          <w:szCs w:val="24"/>
        </w:rPr>
        <w:t>261.</w:t>
      </w:r>
      <w:r w:rsidRPr="000A3A6E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3B9E79F3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CFF107" w14:textId="77777777" w:rsidR="00DA7552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  <w:p w14:paraId="68DE84ED" w14:textId="58598B0F" w:rsidR="000A3A6E" w:rsidRPr="00CF7835" w:rsidRDefault="000A3A6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kern w:val="28"/>
                <w:sz w:val="28"/>
              </w:rPr>
              <w:t>Dot. części 1, 2, 3, 4, 7, 12 i 14</w:t>
            </w:r>
          </w:p>
        </w:tc>
      </w:tr>
    </w:tbl>
    <w:p w14:paraId="49B930CD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091F3EC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7989A03A" w14:textId="77777777">
        <w:tc>
          <w:tcPr>
            <w:tcW w:w="2269" w:type="dxa"/>
            <w:shd w:val="clear" w:color="auto" w:fill="auto"/>
          </w:tcPr>
          <w:p w14:paraId="5A47A190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0E02AF" w14:textId="77777777" w:rsidR="00DA7552" w:rsidRPr="004E4B64" w:rsidRDefault="00F45E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5E48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5E48" w:rsidRPr="004E4B64" w14:paraId="5FF90445" w14:textId="77777777" w:rsidTr="00EA373F">
        <w:tc>
          <w:tcPr>
            <w:tcW w:w="2269" w:type="dxa"/>
            <w:shd w:val="clear" w:color="auto" w:fill="auto"/>
          </w:tcPr>
          <w:p w14:paraId="2FD4DB2A" w14:textId="77777777" w:rsidR="00F45E48" w:rsidRPr="004E4B64" w:rsidRDefault="00F45E48" w:rsidP="00EA37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E8AB1C" w14:textId="77777777" w:rsidR="00F45E48" w:rsidRPr="004E4B64" w:rsidRDefault="00F45E48" w:rsidP="00EA37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5E48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6F25C69F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1741AFC2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F45E48" w:rsidRPr="00F45E48">
        <w:rPr>
          <w:rFonts w:ascii="Arial" w:hAnsi="Arial" w:cs="Arial"/>
          <w:sz w:val="24"/>
          <w:szCs w:val="24"/>
        </w:rPr>
        <w:t>(</w:t>
      </w:r>
      <w:proofErr w:type="spellStart"/>
      <w:r w:rsidR="00F45E48" w:rsidRPr="00F45E48">
        <w:rPr>
          <w:rFonts w:ascii="Arial" w:hAnsi="Arial" w:cs="Arial"/>
          <w:sz w:val="24"/>
          <w:szCs w:val="24"/>
        </w:rPr>
        <w:t>t.j</w:t>
      </w:r>
      <w:proofErr w:type="spellEnd"/>
      <w:r w:rsidR="00F45E48" w:rsidRPr="00F45E48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4E0071D4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F45E48" w:rsidRPr="00F45E48">
        <w:rPr>
          <w:rFonts w:ascii="Arial" w:hAnsi="Arial" w:cs="Arial"/>
          <w:sz w:val="24"/>
          <w:szCs w:val="24"/>
        </w:rPr>
        <w:t>18/03/2025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F45E48" w:rsidRPr="00F45E48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26ED9C01" w14:textId="77777777">
        <w:tc>
          <w:tcPr>
            <w:tcW w:w="1276" w:type="dxa"/>
            <w:shd w:val="clear" w:color="auto" w:fill="F2F2F2"/>
            <w:vAlign w:val="center"/>
          </w:tcPr>
          <w:p w14:paraId="021BAF61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B23DC26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9C19BB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37E7F7D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5E48" w:rsidRPr="00F916F6" w14:paraId="3D394284" w14:textId="77777777" w:rsidTr="00EA373F">
        <w:tc>
          <w:tcPr>
            <w:tcW w:w="1276" w:type="dxa"/>
            <w:shd w:val="clear" w:color="auto" w:fill="auto"/>
            <w:vAlign w:val="center"/>
          </w:tcPr>
          <w:p w14:paraId="048691AF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8F8658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21B868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AC50D5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A60086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6F0C58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286 590.00 zł</w:t>
            </w:r>
          </w:p>
        </w:tc>
      </w:tr>
      <w:tr w:rsidR="00F45E48" w:rsidRPr="00F916F6" w14:paraId="0AB9419C" w14:textId="77777777" w:rsidTr="00EA373F">
        <w:tc>
          <w:tcPr>
            <w:tcW w:w="1276" w:type="dxa"/>
            <w:shd w:val="clear" w:color="auto" w:fill="auto"/>
            <w:vAlign w:val="center"/>
          </w:tcPr>
          <w:p w14:paraId="58B9A4C8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37CE6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C0B6123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B9A76E7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D020B5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83A0B6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F45E48" w:rsidRPr="00F916F6" w14:paraId="0FC98A52" w14:textId="77777777" w:rsidTr="00EA373F">
        <w:tc>
          <w:tcPr>
            <w:tcW w:w="1276" w:type="dxa"/>
            <w:shd w:val="clear" w:color="auto" w:fill="auto"/>
            <w:vAlign w:val="center"/>
          </w:tcPr>
          <w:p w14:paraId="0016A8D6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57BED6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140C7D9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D3FA87D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2FB454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25CA2A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381 300.00 zł</w:t>
            </w:r>
          </w:p>
        </w:tc>
      </w:tr>
      <w:tr w:rsidR="00F45E48" w:rsidRPr="00F916F6" w14:paraId="7F4DE504" w14:textId="77777777" w:rsidTr="00EA373F">
        <w:tc>
          <w:tcPr>
            <w:tcW w:w="1276" w:type="dxa"/>
            <w:shd w:val="clear" w:color="auto" w:fill="auto"/>
            <w:vAlign w:val="center"/>
          </w:tcPr>
          <w:p w14:paraId="41CC3631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47DDCD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A14DFCF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DDAD5F9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FA020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lastRenderedPageBreak/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BED067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lastRenderedPageBreak/>
              <w:t>31 980.00 zł</w:t>
            </w:r>
          </w:p>
        </w:tc>
      </w:tr>
      <w:tr w:rsidR="00F45E48" w:rsidRPr="00F916F6" w14:paraId="5561ADA7" w14:textId="77777777" w:rsidTr="00EA373F">
        <w:tc>
          <w:tcPr>
            <w:tcW w:w="1276" w:type="dxa"/>
            <w:shd w:val="clear" w:color="auto" w:fill="auto"/>
            <w:vAlign w:val="center"/>
          </w:tcPr>
          <w:p w14:paraId="6A57D658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C6CC9A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3A41998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976BA67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D9E79F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978F4F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10 824.00 zł</w:t>
            </w:r>
          </w:p>
        </w:tc>
      </w:tr>
      <w:tr w:rsidR="00F45E48" w:rsidRPr="00F916F6" w14:paraId="70AE5E58" w14:textId="77777777" w:rsidTr="00EA373F">
        <w:tc>
          <w:tcPr>
            <w:tcW w:w="1276" w:type="dxa"/>
            <w:shd w:val="clear" w:color="auto" w:fill="auto"/>
            <w:vAlign w:val="center"/>
          </w:tcPr>
          <w:p w14:paraId="1F4FC559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52AD77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8D588AB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2E8EB2D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92FC21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DF7593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F45E48" w:rsidRPr="00F916F6" w14:paraId="2A5A8674" w14:textId="77777777" w:rsidTr="00EA373F">
        <w:tc>
          <w:tcPr>
            <w:tcW w:w="1276" w:type="dxa"/>
            <w:shd w:val="clear" w:color="auto" w:fill="auto"/>
            <w:vAlign w:val="center"/>
          </w:tcPr>
          <w:p w14:paraId="6C663CEB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3BF364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BF50C15" w14:textId="77777777" w:rsidR="00F45E48" w:rsidRPr="00DA7552" w:rsidRDefault="00F45E48" w:rsidP="00EA3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45E48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Pr="00F45E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DD69C9" w14:textId="77777777" w:rsidR="00F45E48" w:rsidRPr="00DA7552" w:rsidRDefault="00F45E48" w:rsidP="00EA373F">
            <w:pPr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Pasternik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26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2FE3B8" w14:textId="77777777" w:rsidR="00F45E48" w:rsidRPr="00DA7552" w:rsidRDefault="00F45E48" w:rsidP="00EA3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31-354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5E4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FB6F4" w14:textId="77777777" w:rsidR="00F45E48" w:rsidRPr="00DA7552" w:rsidRDefault="00F45E48" w:rsidP="00EA37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E48">
              <w:rPr>
                <w:rFonts w:ascii="Arial" w:hAnsi="Arial" w:cs="Arial"/>
                <w:sz w:val="24"/>
                <w:szCs w:val="24"/>
              </w:rPr>
              <w:t>19 440.00 zł</w:t>
            </w:r>
          </w:p>
        </w:tc>
      </w:tr>
    </w:tbl>
    <w:p w14:paraId="6DE4DDD7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p w14:paraId="001F68CF" w14:textId="4A8167B7" w:rsidR="00C236D3" w:rsidRPr="00792B27" w:rsidRDefault="000A3A6E" w:rsidP="00173B20">
      <w:pPr>
        <w:jc w:val="right"/>
        <w:rPr>
          <w:rFonts w:ascii="Arial" w:hAnsi="Arial" w:cs="Arial"/>
          <w:sz w:val="24"/>
          <w:szCs w:val="24"/>
        </w:rPr>
      </w:pPr>
      <w:r w:rsidRPr="00792B27">
        <w:rPr>
          <w:rFonts w:ascii="Arial" w:hAnsi="Arial" w:cs="Arial"/>
          <w:sz w:val="24"/>
          <w:szCs w:val="24"/>
        </w:rPr>
        <w:t>Dorota Góral</w:t>
      </w:r>
    </w:p>
    <w:p w14:paraId="542B0F50" w14:textId="0AAC64D9" w:rsidR="000A3A6E" w:rsidRPr="00792B27" w:rsidRDefault="000A3A6E" w:rsidP="00173B20">
      <w:pPr>
        <w:jc w:val="right"/>
        <w:rPr>
          <w:rFonts w:ascii="Arial" w:hAnsi="Arial" w:cs="Arial"/>
          <w:sz w:val="24"/>
          <w:szCs w:val="24"/>
        </w:rPr>
      </w:pPr>
      <w:r w:rsidRPr="00792B27">
        <w:rPr>
          <w:rFonts w:ascii="Arial" w:hAnsi="Arial" w:cs="Arial"/>
          <w:sz w:val="24"/>
          <w:szCs w:val="24"/>
        </w:rPr>
        <w:t>Z-ca Dyrektora ds. finansowych</w:t>
      </w:r>
    </w:p>
    <w:sectPr w:rsidR="000A3A6E" w:rsidRPr="00792B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D71CA" w14:textId="77777777" w:rsidR="004D52DB" w:rsidRDefault="004D52DB">
      <w:r>
        <w:separator/>
      </w:r>
    </w:p>
  </w:endnote>
  <w:endnote w:type="continuationSeparator" w:id="0">
    <w:p w14:paraId="12E2E33F" w14:textId="77777777" w:rsidR="004D52DB" w:rsidRDefault="004D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F4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31CD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1E534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C1C047">
        <v:line id="_x0000_s1025" style="position:absolute;left:0;text-align:left;z-index:251657728" from="-3.85pt,8.7pt" to="455.15pt,8.7pt"/>
      </w:pict>
    </w:r>
  </w:p>
  <w:p w14:paraId="2182EBB0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88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5BAB7" w14:textId="77777777" w:rsidR="009F189D" w:rsidRDefault="009F189D">
    <w:pPr>
      <w:pStyle w:val="Stopka"/>
      <w:tabs>
        <w:tab w:val="clear" w:pos="4536"/>
      </w:tabs>
      <w:jc w:val="center"/>
    </w:pPr>
  </w:p>
  <w:p w14:paraId="2C28C4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225EB" w14:textId="77777777" w:rsidR="004D52DB" w:rsidRDefault="004D52DB">
      <w:r>
        <w:separator/>
      </w:r>
    </w:p>
  </w:footnote>
  <w:footnote w:type="continuationSeparator" w:id="0">
    <w:p w14:paraId="46CC2665" w14:textId="77777777" w:rsidR="004D52DB" w:rsidRDefault="004D5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4FAE" w14:textId="77777777" w:rsidR="00F45E48" w:rsidRDefault="00F45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54B9575" w14:textId="77777777" w:rsidTr="7D35A581">
      <w:tc>
        <w:tcPr>
          <w:tcW w:w="3020" w:type="dxa"/>
        </w:tcPr>
        <w:p w14:paraId="2705CDB6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4B17CB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480A116E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FB183F0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9DAA" w14:textId="77777777" w:rsidR="00F45E48" w:rsidRDefault="00F45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2DB"/>
    <w:rsid w:val="00007727"/>
    <w:rsid w:val="00014A93"/>
    <w:rsid w:val="00017720"/>
    <w:rsid w:val="00025E52"/>
    <w:rsid w:val="00035488"/>
    <w:rsid w:val="000A3A6E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4D52D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792B27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45E48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23A56"/>
  <w15:chartTrackingRefBased/>
  <w15:docId w15:val="{A2C97581-E35E-4CAC-9E92-0BA53498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2025-03-18T08:54:00Z</cp:lastPrinted>
  <dcterms:created xsi:type="dcterms:W3CDTF">2025-03-18T08:51:00Z</dcterms:created>
  <dcterms:modified xsi:type="dcterms:W3CDTF">2025-03-18T08:54:00Z</dcterms:modified>
</cp:coreProperties>
</file>