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AAF74" w14:textId="77777777" w:rsidR="00505F4C" w:rsidRDefault="00505F4C" w:rsidP="00505F4C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128DD0C2" w14:textId="77777777" w:rsidR="00505F4C" w:rsidRDefault="00505F4C" w:rsidP="00505F4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658E5128" w14:textId="77777777" w:rsidR="00505F4C" w:rsidRDefault="00505F4C" w:rsidP="00505F4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FCC4B97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B7CB472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7A237C63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E67CF49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F87FDF6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F268310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37EB53C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EFB9005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3D0E5C2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00B2A6E" w14:textId="77777777" w:rsidR="00505F4C" w:rsidRDefault="00505F4C" w:rsidP="00505F4C">
      <w:pPr>
        <w:rPr>
          <w:rFonts w:ascii="Verdana" w:hAnsi="Verdana"/>
          <w:sz w:val="20"/>
          <w:szCs w:val="20"/>
        </w:rPr>
      </w:pPr>
    </w:p>
    <w:p w14:paraId="17678778" w14:textId="77777777" w:rsidR="00505F4C" w:rsidRDefault="00505F4C" w:rsidP="00505F4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79C4C156" w14:textId="77777777" w:rsidR="00505F4C" w:rsidRDefault="00505F4C" w:rsidP="00505F4C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0C39E9AB" w14:textId="77777777" w:rsidR="00505F4C" w:rsidRDefault="00505F4C" w:rsidP="00505F4C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4C60E7A" w14:textId="77777777" w:rsidR="00505F4C" w:rsidRDefault="00505F4C" w:rsidP="00505F4C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5D26317D" w14:textId="77777777" w:rsidR="00505F4C" w:rsidRDefault="00505F4C" w:rsidP="00505F4C">
      <w:pPr>
        <w:ind w:firstLine="3969"/>
        <w:rPr>
          <w:rFonts w:ascii="Verdana" w:hAnsi="Verdana"/>
          <w:b/>
          <w:sz w:val="20"/>
          <w:szCs w:val="20"/>
        </w:rPr>
      </w:pPr>
    </w:p>
    <w:p w14:paraId="1D457A14" w14:textId="2B9F54C8" w:rsidR="00505F4C" w:rsidRDefault="00505F4C" w:rsidP="00505F4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8062A" w:rsidRPr="0098062A">
        <w:rPr>
          <w:rFonts w:ascii="Verdana" w:hAnsi="Verdana"/>
          <w:b/>
          <w:sz w:val="20"/>
          <w:szCs w:val="20"/>
        </w:rPr>
        <w:t xml:space="preserve">dostawa laptopów dla </w:t>
      </w:r>
      <w:proofErr w:type="spellStart"/>
      <w:r w:rsidR="0098062A" w:rsidRPr="0098062A">
        <w:rPr>
          <w:rFonts w:ascii="Verdana" w:hAnsi="Verdana"/>
          <w:b/>
          <w:sz w:val="20"/>
          <w:szCs w:val="20"/>
        </w:rPr>
        <w:t>WEiP</w:t>
      </w:r>
      <w:proofErr w:type="spellEnd"/>
      <w:r w:rsidR="0098062A" w:rsidRPr="0098062A">
        <w:rPr>
          <w:rFonts w:ascii="Verdana" w:hAnsi="Verdana"/>
          <w:b/>
          <w:sz w:val="20"/>
          <w:szCs w:val="20"/>
        </w:rPr>
        <w:t xml:space="preserve"> - DE-dzp.272-124/25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0D6919CD" w14:textId="77777777" w:rsidR="00505F4C" w:rsidRDefault="00505F4C" w:rsidP="00505F4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40F7A5C" w14:textId="24C92DD5" w:rsidR="00505F4C" w:rsidRDefault="00505F4C" w:rsidP="00505F4C">
      <w:pPr>
        <w:tabs>
          <w:tab w:val="right" w:pos="9000"/>
        </w:tabs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>Zadanie nr 1</w:t>
      </w:r>
      <w:r w:rsidR="007F5E1D">
        <w:rPr>
          <w:rFonts w:ascii="Verdana" w:hAnsi="Verdana"/>
          <w:b/>
          <w:bCs/>
          <w:color w:val="FF0000"/>
          <w:sz w:val="20"/>
          <w:szCs w:val="20"/>
        </w:rPr>
        <w:t xml:space="preserve"> – dostawa laptopa I</w:t>
      </w:r>
    </w:p>
    <w:p w14:paraId="67255EA6" w14:textId="77777777" w:rsidR="00A363F7" w:rsidRDefault="00A363F7" w:rsidP="00505F4C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30D5C755" w14:textId="266761F3" w:rsidR="00505F4C" w:rsidRDefault="00505F4C" w:rsidP="00505F4C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144CCC4B" w14:textId="77777777" w:rsidR="00505F4C" w:rsidRDefault="00505F4C" w:rsidP="00505F4C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61460680" w14:textId="77777777" w:rsidR="00505F4C" w:rsidRDefault="00505F4C" w:rsidP="00505F4C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5674519D" w14:textId="77777777" w:rsidR="00505F4C" w:rsidRDefault="00505F4C" w:rsidP="00505F4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76BCA34" w14:textId="77777777" w:rsidR="00505F4C" w:rsidRDefault="00505F4C" w:rsidP="00505F4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</w:t>
      </w:r>
    </w:p>
    <w:p w14:paraId="0D390263" w14:textId="77777777" w:rsidR="00505F4C" w:rsidRDefault="00505F4C" w:rsidP="00505F4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F1D4D1B" w14:textId="77777777" w:rsidR="00505F4C" w:rsidRDefault="00505F4C" w:rsidP="00505F4C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tj.………………PLN</w:t>
      </w:r>
    </w:p>
    <w:p w14:paraId="0223E70B" w14:textId="77777777" w:rsidR="00505F4C" w:rsidRDefault="00505F4C" w:rsidP="00505F4C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Producent/model zaoferowanego urządzenia </w:t>
      </w:r>
      <w:r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3663497E" w14:textId="6B9FE996" w:rsidR="00505F4C" w:rsidRDefault="00505F4C" w:rsidP="00505F4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sz w:val="20"/>
          <w:szCs w:val="20"/>
        </w:rPr>
        <w:t>……… dni od daty podpisania umowy</w:t>
      </w:r>
      <w:r w:rsidR="007F5E1D">
        <w:rPr>
          <w:rFonts w:ascii="Verdana" w:hAnsi="Verdana"/>
          <w:sz w:val="20"/>
          <w:szCs w:val="20"/>
        </w:rPr>
        <w:t xml:space="preserve"> (</w:t>
      </w:r>
      <w:r w:rsidR="007F5E1D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1A073EF8" w14:textId="0C6A57EB" w:rsidR="00505F4C" w:rsidRDefault="00505F4C" w:rsidP="00505F4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wynosi:</w:t>
      </w:r>
      <w:r>
        <w:rPr>
          <w:rFonts w:ascii="Verdana" w:hAnsi="Verdana"/>
          <w:sz w:val="20"/>
          <w:szCs w:val="20"/>
        </w:rPr>
        <w:t xml:space="preserve"> …………</w:t>
      </w:r>
      <w:r>
        <w:rPr>
          <w:rFonts w:ascii="Verdana" w:hAnsi="Verdana"/>
          <w:b/>
          <w:bCs/>
          <w:sz w:val="20"/>
          <w:szCs w:val="20"/>
        </w:rPr>
        <w:t>miesięcy</w:t>
      </w:r>
      <w:r>
        <w:rPr>
          <w:rFonts w:ascii="Verdana" w:hAnsi="Verdana"/>
          <w:sz w:val="20"/>
          <w:szCs w:val="20"/>
        </w:rPr>
        <w:t xml:space="preserve"> </w:t>
      </w:r>
    </w:p>
    <w:p w14:paraId="2307728F" w14:textId="03631C5F" w:rsidR="00505F4C" w:rsidRDefault="00505F4C" w:rsidP="00505F4C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 xml:space="preserve">*W przypadku nie podania okresu gwarancji, Zamawiający przyjmie minimalny okres gwarancji tj. </w:t>
      </w:r>
      <w:r w:rsidR="007F5E1D">
        <w:rPr>
          <w:rFonts w:ascii="Verdana" w:hAnsi="Verdana"/>
          <w:bCs/>
          <w:i/>
          <w:sz w:val="16"/>
          <w:szCs w:val="16"/>
        </w:rPr>
        <w:t>24 miesiące</w:t>
      </w:r>
      <w:r>
        <w:rPr>
          <w:rFonts w:ascii="Verdana" w:hAnsi="Verdana"/>
          <w:bCs/>
          <w:i/>
          <w:sz w:val="16"/>
          <w:szCs w:val="16"/>
        </w:rPr>
        <w:t>.</w:t>
      </w:r>
    </w:p>
    <w:p w14:paraId="16153EA4" w14:textId="77777777" w:rsidR="00505F4C" w:rsidRDefault="00505F4C" w:rsidP="00505F4C">
      <w:pPr>
        <w:widowControl w:val="0"/>
        <w:jc w:val="both"/>
        <w:rPr>
          <w:rFonts w:ascii="Verdana" w:hAnsi="Verdana"/>
          <w:i/>
          <w:sz w:val="20"/>
          <w:szCs w:val="20"/>
        </w:rPr>
      </w:pPr>
    </w:p>
    <w:p w14:paraId="2DA054C0" w14:textId="22262693" w:rsidR="007F5E1D" w:rsidRDefault="00505F4C" w:rsidP="007F5E1D">
      <w:pPr>
        <w:tabs>
          <w:tab w:val="right" w:pos="9000"/>
        </w:tabs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>Zadanie nr 2</w:t>
      </w:r>
      <w:r w:rsidR="00A363F7">
        <w:rPr>
          <w:rFonts w:ascii="Verdana" w:hAnsi="Verdana"/>
          <w:b/>
          <w:bCs/>
          <w:color w:val="FF0000"/>
          <w:sz w:val="20"/>
          <w:szCs w:val="20"/>
        </w:rPr>
        <w:t xml:space="preserve"> </w:t>
      </w:r>
      <w:r w:rsidR="007F5E1D">
        <w:rPr>
          <w:rFonts w:ascii="Verdana" w:hAnsi="Verdana"/>
          <w:b/>
          <w:bCs/>
          <w:color w:val="FF0000"/>
          <w:sz w:val="20"/>
          <w:szCs w:val="20"/>
        </w:rPr>
        <w:t>– dostawa laptopa II</w:t>
      </w:r>
    </w:p>
    <w:p w14:paraId="4AE84605" w14:textId="77777777" w:rsidR="00A363F7" w:rsidRDefault="00A363F7" w:rsidP="007F5E1D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AE0126D" w14:textId="1FAD0011" w:rsidR="007F5E1D" w:rsidRDefault="007F5E1D" w:rsidP="007F5E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012FE726" w14:textId="77777777" w:rsidR="007F5E1D" w:rsidRDefault="007F5E1D" w:rsidP="007F5E1D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25C3408C" w14:textId="77777777" w:rsidR="007F5E1D" w:rsidRDefault="007F5E1D" w:rsidP="007F5E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E9006FD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668EBDF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</w:t>
      </w:r>
    </w:p>
    <w:p w14:paraId="022D7E9E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65F1425" w14:textId="77777777" w:rsidR="007F5E1D" w:rsidRDefault="007F5E1D" w:rsidP="007F5E1D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tj.………………PLN</w:t>
      </w:r>
    </w:p>
    <w:p w14:paraId="28949162" w14:textId="77777777" w:rsidR="007F5E1D" w:rsidRDefault="007F5E1D" w:rsidP="007F5E1D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Producent/model zaoferowanego urządzenia </w:t>
      </w:r>
      <w:r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669A2116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sz w:val="20"/>
          <w:szCs w:val="20"/>
        </w:rPr>
        <w:t>……… dni od daty podpisania umowy 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41F42395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wynosi:</w:t>
      </w:r>
      <w:r>
        <w:rPr>
          <w:rFonts w:ascii="Verdana" w:hAnsi="Verdana"/>
          <w:sz w:val="20"/>
          <w:szCs w:val="20"/>
        </w:rPr>
        <w:t xml:space="preserve"> …………</w:t>
      </w:r>
      <w:r>
        <w:rPr>
          <w:rFonts w:ascii="Verdana" w:hAnsi="Verdana"/>
          <w:b/>
          <w:bCs/>
          <w:sz w:val="20"/>
          <w:szCs w:val="20"/>
        </w:rPr>
        <w:t>miesięcy</w:t>
      </w:r>
      <w:r>
        <w:rPr>
          <w:rFonts w:ascii="Verdana" w:hAnsi="Verdana"/>
          <w:sz w:val="20"/>
          <w:szCs w:val="20"/>
        </w:rPr>
        <w:t xml:space="preserve"> </w:t>
      </w:r>
    </w:p>
    <w:p w14:paraId="127B19C6" w14:textId="05A91053" w:rsidR="00505F4C" w:rsidRDefault="007F5E1D" w:rsidP="007F5E1D">
      <w:pPr>
        <w:tabs>
          <w:tab w:val="right" w:pos="9000"/>
        </w:tabs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tj. 12 miesięcy</w:t>
      </w:r>
      <w:r w:rsidR="00505F4C">
        <w:rPr>
          <w:rFonts w:ascii="Verdana" w:hAnsi="Verdana"/>
          <w:bCs/>
          <w:i/>
          <w:sz w:val="16"/>
          <w:szCs w:val="16"/>
        </w:rPr>
        <w:t>.</w:t>
      </w:r>
    </w:p>
    <w:p w14:paraId="17988EB6" w14:textId="77777777" w:rsidR="00505F4C" w:rsidRDefault="00505F4C" w:rsidP="00505F4C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4ABD8B9B" w14:textId="79969D86" w:rsidR="007F5E1D" w:rsidRDefault="007F5E1D" w:rsidP="007F5E1D">
      <w:pPr>
        <w:tabs>
          <w:tab w:val="right" w:pos="9000"/>
        </w:tabs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 xml:space="preserve">Zadanie nr </w:t>
      </w:r>
      <w:r w:rsidR="00A363F7">
        <w:rPr>
          <w:rFonts w:ascii="Verdana" w:hAnsi="Verdana"/>
          <w:b/>
          <w:bCs/>
          <w:color w:val="FF0000"/>
          <w:sz w:val="20"/>
          <w:szCs w:val="20"/>
        </w:rPr>
        <w:t xml:space="preserve">3 </w:t>
      </w:r>
      <w:r>
        <w:rPr>
          <w:rFonts w:ascii="Verdana" w:hAnsi="Verdana"/>
          <w:b/>
          <w:bCs/>
          <w:color w:val="FF0000"/>
          <w:sz w:val="20"/>
          <w:szCs w:val="20"/>
        </w:rPr>
        <w:t xml:space="preserve">– dostawa laptopa III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B26FAB3" w14:textId="77777777" w:rsidR="00A363F7" w:rsidRDefault="00A363F7" w:rsidP="007F5E1D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64A19A57" w14:textId="4BD31059" w:rsidR="007F5E1D" w:rsidRDefault="007F5E1D" w:rsidP="007F5E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26AADE10" w14:textId="77777777" w:rsidR="007F5E1D" w:rsidRDefault="007F5E1D" w:rsidP="007F5E1D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0415D938" w14:textId="77777777" w:rsidR="007F5E1D" w:rsidRDefault="007F5E1D" w:rsidP="007F5E1D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553ADECF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E827E25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</w:t>
      </w:r>
    </w:p>
    <w:p w14:paraId="7F2E2E33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9AF55C9" w14:textId="77777777" w:rsidR="007F5E1D" w:rsidRDefault="007F5E1D" w:rsidP="007F5E1D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tj.………………PLN</w:t>
      </w:r>
    </w:p>
    <w:p w14:paraId="467AD237" w14:textId="77777777" w:rsidR="007F5E1D" w:rsidRDefault="007F5E1D" w:rsidP="007F5E1D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Producent/model zaoferowanego urządzenia </w:t>
      </w:r>
      <w:r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70DF6BC8" w14:textId="77777777" w:rsidR="007F5E1D" w:rsidRDefault="007F5E1D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sz w:val="20"/>
          <w:szCs w:val="20"/>
        </w:rPr>
        <w:t>……… dni od daty podpisania umowy 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6D281288" w14:textId="77777777" w:rsidR="00760223" w:rsidRDefault="00760223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636D5C3" w14:textId="326BD06F" w:rsidR="007F5E1D" w:rsidRDefault="007F5E1D" w:rsidP="007F5E1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wynosi:</w:t>
      </w:r>
      <w:r>
        <w:rPr>
          <w:rFonts w:ascii="Verdana" w:hAnsi="Verdana"/>
          <w:sz w:val="20"/>
          <w:szCs w:val="20"/>
        </w:rPr>
        <w:t xml:space="preserve"> …………</w:t>
      </w:r>
      <w:r>
        <w:rPr>
          <w:rFonts w:ascii="Verdana" w:hAnsi="Verdana"/>
          <w:b/>
          <w:bCs/>
          <w:sz w:val="20"/>
          <w:szCs w:val="20"/>
        </w:rPr>
        <w:t>miesięcy</w:t>
      </w:r>
      <w:r>
        <w:rPr>
          <w:rFonts w:ascii="Verdana" w:hAnsi="Verdana"/>
          <w:sz w:val="20"/>
          <w:szCs w:val="20"/>
        </w:rPr>
        <w:t xml:space="preserve"> </w:t>
      </w:r>
    </w:p>
    <w:p w14:paraId="40B3684A" w14:textId="77777777" w:rsidR="007F5E1D" w:rsidRDefault="007F5E1D" w:rsidP="007F5E1D">
      <w:pPr>
        <w:tabs>
          <w:tab w:val="right" w:pos="9000"/>
        </w:tabs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tj. 12 miesięcy.</w:t>
      </w:r>
    </w:p>
    <w:p w14:paraId="7C405303" w14:textId="77777777" w:rsidR="007F5E1D" w:rsidRDefault="007F5E1D" w:rsidP="00505F4C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216ABD01" w14:textId="5C7990D4" w:rsidR="00760223" w:rsidRDefault="00760223" w:rsidP="00505F4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14:paraId="52A79510" w14:textId="355BE4F1" w:rsidR="00505F4C" w:rsidRDefault="00505F4C" w:rsidP="00505F4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020E6274" w14:textId="77777777" w:rsidR="00505F4C" w:rsidRDefault="00505F4C" w:rsidP="00505F4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CE3B53C" w14:textId="6CCB53EF" w:rsidR="00505F4C" w:rsidRDefault="00505F4C" w:rsidP="00505F4C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Termin płatności: </w:t>
      </w:r>
      <w:r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</w:t>
      </w:r>
    </w:p>
    <w:p w14:paraId="46ACA860" w14:textId="77777777" w:rsidR="00505F4C" w:rsidRDefault="00505F4C" w:rsidP="00505F4C">
      <w:pPr>
        <w:jc w:val="both"/>
        <w:rPr>
          <w:rFonts w:ascii="Verdana" w:hAnsi="Verdana"/>
          <w:sz w:val="20"/>
          <w:szCs w:val="20"/>
        </w:rPr>
      </w:pPr>
    </w:p>
    <w:p w14:paraId="68C432BB" w14:textId="77777777" w:rsidR="00505F4C" w:rsidRDefault="00505F4C" w:rsidP="00505F4C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9DB1131" w14:textId="77777777" w:rsidR="00505F4C" w:rsidRDefault="00505F4C" w:rsidP="00505F4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1E72A725" w14:textId="77777777" w:rsidR="00A363F7" w:rsidRDefault="00A363F7" w:rsidP="00A363F7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20"/>
          <w:szCs w:val="20"/>
        </w:rPr>
      </w:pPr>
    </w:p>
    <w:p w14:paraId="742F55CC" w14:textId="77777777" w:rsidR="00505F4C" w:rsidRDefault="00505F4C" w:rsidP="00505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C26B01D" w14:textId="77777777" w:rsidR="00A363F7" w:rsidRDefault="00A363F7" w:rsidP="00A363F7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</w:p>
    <w:p w14:paraId="03CC208C" w14:textId="77777777" w:rsidR="00505F4C" w:rsidRDefault="00505F4C" w:rsidP="00505F4C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7E6E956" w14:textId="77777777" w:rsidR="00A363F7" w:rsidRDefault="00A363F7" w:rsidP="00A363F7">
      <w:p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</w:p>
    <w:p w14:paraId="49093CE0" w14:textId="77777777" w:rsidR="00505F4C" w:rsidRDefault="00505F4C" w:rsidP="00505F4C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71490D" w14:textId="77777777" w:rsidR="00505F4C" w:rsidRPr="007F5E1D" w:rsidRDefault="00505F4C" w:rsidP="00505F4C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7F5E1D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0C2BDF" w14:textId="77777777" w:rsidR="00505F4C" w:rsidRDefault="00505F4C" w:rsidP="00505F4C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7F5E1D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7A95B4" w14:textId="77777777" w:rsidR="00A363F7" w:rsidRPr="007F5E1D" w:rsidRDefault="00A363F7" w:rsidP="00A363F7">
      <w:pPr>
        <w:jc w:val="both"/>
        <w:rPr>
          <w:rFonts w:ascii="Verdana" w:hAnsi="Verdana"/>
          <w:i/>
          <w:sz w:val="16"/>
          <w:szCs w:val="16"/>
        </w:rPr>
      </w:pPr>
    </w:p>
    <w:p w14:paraId="20FBF40A" w14:textId="77777777" w:rsidR="00505F4C" w:rsidRDefault="00505F4C" w:rsidP="00505F4C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05F4C" w14:paraId="2338CEE7" w14:textId="77777777" w:rsidTr="00505F4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DEEEF" w14:textId="77777777" w:rsidR="00505F4C" w:rsidRDefault="00505F4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435B9" w14:textId="77777777" w:rsidR="00505F4C" w:rsidRDefault="00505F4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09DA717" w14:textId="77777777" w:rsidR="00505F4C" w:rsidRDefault="00505F4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FEFA1" w14:textId="77777777" w:rsidR="00505F4C" w:rsidRDefault="00505F4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505F4C" w14:paraId="7C026706" w14:textId="77777777" w:rsidTr="00505F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63E78" w14:textId="77777777" w:rsidR="00505F4C" w:rsidRDefault="00505F4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77788" w14:textId="77777777" w:rsidR="00505F4C" w:rsidRDefault="00505F4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1727F" w14:textId="77777777" w:rsidR="00505F4C" w:rsidRDefault="00505F4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05F4C" w14:paraId="7E1C20F9" w14:textId="77777777" w:rsidTr="00505F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738CF" w14:textId="77777777" w:rsidR="00505F4C" w:rsidRDefault="00505F4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B18C4" w14:textId="77777777" w:rsidR="00505F4C" w:rsidRDefault="00505F4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2008F" w14:textId="77777777" w:rsidR="00505F4C" w:rsidRDefault="00505F4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5056E44" w14:textId="77777777" w:rsidR="00A363F7" w:rsidRDefault="00A363F7" w:rsidP="00A363F7">
      <w:pPr>
        <w:ind w:left="360"/>
        <w:jc w:val="both"/>
        <w:rPr>
          <w:rFonts w:ascii="Verdana" w:hAnsi="Verdana"/>
          <w:sz w:val="20"/>
          <w:szCs w:val="20"/>
        </w:rPr>
      </w:pPr>
    </w:p>
    <w:p w14:paraId="1829E50C" w14:textId="21CDF38F" w:rsidR="00505F4C" w:rsidRDefault="00505F4C" w:rsidP="00505F4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A44C91D" w14:textId="77777777" w:rsidR="00505F4C" w:rsidRDefault="00505F4C" w:rsidP="00505F4C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5BE42983" w14:textId="77777777" w:rsidR="00505F4C" w:rsidRDefault="00505F4C" w:rsidP="00505F4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5B196779" w14:textId="77777777" w:rsidR="00505F4C" w:rsidRDefault="00505F4C" w:rsidP="00505F4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78A36179" w14:textId="77777777" w:rsidR="00505F4C" w:rsidRDefault="00505F4C" w:rsidP="00505F4C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 które dołączamy do oferty.</w:t>
      </w:r>
    </w:p>
    <w:p w14:paraId="58F346ED" w14:textId="77777777" w:rsidR="00A363F7" w:rsidRDefault="00A363F7" w:rsidP="00505F4C">
      <w:pPr>
        <w:jc w:val="both"/>
        <w:rPr>
          <w:rFonts w:ascii="Verdana" w:hAnsi="Verdana"/>
          <w:sz w:val="20"/>
          <w:szCs w:val="20"/>
        </w:rPr>
      </w:pPr>
    </w:p>
    <w:p w14:paraId="2EDF5AF7" w14:textId="77777777" w:rsidR="00505F4C" w:rsidRDefault="00505F4C" w:rsidP="00505F4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49B180E2" w14:textId="77777777" w:rsidR="00505F4C" w:rsidRDefault="00505F4C" w:rsidP="00505F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9AA3F0F" w14:textId="77777777" w:rsidR="00505F4C" w:rsidRDefault="00505F4C" w:rsidP="00505F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5341FDF0" w14:textId="77777777" w:rsidR="00505F4C" w:rsidRDefault="00505F4C" w:rsidP="00505F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25B7B1B6" w14:textId="77777777" w:rsidR="00505F4C" w:rsidRDefault="00505F4C" w:rsidP="00505F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3295E93" w14:textId="77777777" w:rsidR="00505F4C" w:rsidRDefault="00505F4C" w:rsidP="00505F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351DDD82" w14:textId="77777777" w:rsidR="00505F4C" w:rsidRDefault="00505F4C" w:rsidP="00505F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55C78F3B" w14:textId="77777777" w:rsidR="00505F4C" w:rsidRDefault="00505F4C" w:rsidP="00505F4C">
      <w:pPr>
        <w:jc w:val="right"/>
        <w:rPr>
          <w:rFonts w:ascii="Verdana" w:hAnsi="Verdana"/>
          <w:sz w:val="20"/>
          <w:szCs w:val="20"/>
        </w:rPr>
      </w:pPr>
    </w:p>
    <w:p w14:paraId="6FB8D8D2" w14:textId="77777777" w:rsidR="00FE545C" w:rsidRPr="00505F4C" w:rsidRDefault="00FE545C" w:rsidP="00505F4C"/>
    <w:sectPr w:rsidR="00FE545C" w:rsidRPr="00505F4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E76A8" w14:textId="77777777" w:rsidR="003C6CDB" w:rsidRDefault="003C6CDB">
      <w:r>
        <w:separator/>
      </w:r>
    </w:p>
  </w:endnote>
  <w:endnote w:type="continuationSeparator" w:id="0">
    <w:p w14:paraId="57C5D379" w14:textId="77777777" w:rsidR="003C6CDB" w:rsidRDefault="003C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5506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8F843" w14:textId="77777777" w:rsidR="003C6CDB" w:rsidRDefault="003C6CDB">
      <w:r>
        <w:separator/>
      </w:r>
    </w:p>
  </w:footnote>
  <w:footnote w:type="continuationSeparator" w:id="0">
    <w:p w14:paraId="3F3DE20D" w14:textId="77777777" w:rsidR="003C6CDB" w:rsidRDefault="003C6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1EA91" w14:textId="07080D20" w:rsidR="00484F9B" w:rsidRDefault="00A363F7">
    <w:pPr>
      <w:pStyle w:val="Nagwek"/>
    </w:pPr>
    <w:r>
      <w:rPr>
        <w:noProof/>
      </w:rPr>
      <w:pict w14:anchorId="05E670A0">
        <v:group id="Grupa 6" o:spid="_x0000_s2049" style="position:absolute;margin-left:0;margin-top:0;width:364.5pt;height:36.75pt;z-index:251659264" coordsize="87774,9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">
          <v:group id="Grupa 414544512" o:spid="_x0000_s2050" style="position:absolute;top:888;width:40805;height:8186" coordorigin=",888" coordsize="40805,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1165428937" o:spid="_x0000_s2051" type="#_x0000_t75" style="position:absolute;top:2323;width:2645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">
              <v:imagedata r:id="rId1" o:title=""/>
            </v:shape>
            <v:shape id="Obraz 2017519936" o:spid="_x0000_s2052" type="#_x0000_t75" style="position:absolute;left:32612;top:888;width:8193;height:8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">
              <v:imagedata r:id="rId2" o:title="" croptop="1555f" cropbottom="541f" cropleft="6185f"/>
            </v:shape>
          </v:group>
          <v:shape id="Obraz 1402126707" o:spid="_x0000_s2053" type="#_x0000_t75" style="position:absolute;left:49238;width:3853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">
            <v:imagedata r:id="rId3" o:title="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14431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51197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8735425">
    <w:abstractNumId w:val="0"/>
  </w:num>
  <w:num w:numId="4" w16cid:durableId="1366325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6CDB"/>
    <w:rsid w:val="00012286"/>
    <w:rsid w:val="000704FC"/>
    <w:rsid w:val="00071CCC"/>
    <w:rsid w:val="000A1638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6CDB"/>
    <w:rsid w:val="00484F9B"/>
    <w:rsid w:val="004B7300"/>
    <w:rsid w:val="004C6753"/>
    <w:rsid w:val="00505F4C"/>
    <w:rsid w:val="00595C87"/>
    <w:rsid w:val="005D2C65"/>
    <w:rsid w:val="005E6D94"/>
    <w:rsid w:val="0063384F"/>
    <w:rsid w:val="00643C6F"/>
    <w:rsid w:val="00646202"/>
    <w:rsid w:val="0065290F"/>
    <w:rsid w:val="006815F6"/>
    <w:rsid w:val="00760223"/>
    <w:rsid w:val="007748F0"/>
    <w:rsid w:val="007A4321"/>
    <w:rsid w:val="007F5E1D"/>
    <w:rsid w:val="00833933"/>
    <w:rsid w:val="00853083"/>
    <w:rsid w:val="008B2F0C"/>
    <w:rsid w:val="008B4928"/>
    <w:rsid w:val="008D2AB8"/>
    <w:rsid w:val="008F1C66"/>
    <w:rsid w:val="00970FE4"/>
    <w:rsid w:val="0098062A"/>
    <w:rsid w:val="00A0022B"/>
    <w:rsid w:val="00A22A00"/>
    <w:rsid w:val="00A346FE"/>
    <w:rsid w:val="00A363F7"/>
    <w:rsid w:val="00A47B4D"/>
    <w:rsid w:val="00A83018"/>
    <w:rsid w:val="00AD171D"/>
    <w:rsid w:val="00B774DC"/>
    <w:rsid w:val="00C969A6"/>
    <w:rsid w:val="00CA7D36"/>
    <w:rsid w:val="00D15DB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572AE161"/>
  <w15:chartTrackingRefBased/>
  <w15:docId w15:val="{A501331B-1362-4C78-A9C2-B286826B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F4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363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638</Words>
  <Characters>5668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2025-03-06T08:34:00Z</cp:lastPrinted>
  <dcterms:created xsi:type="dcterms:W3CDTF">2025-03-06T08:34:00Z</dcterms:created>
  <dcterms:modified xsi:type="dcterms:W3CDTF">2025-03-06T08:34:00Z</dcterms:modified>
</cp:coreProperties>
</file>