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7A0D83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sz w:val="18"/>
          <w:szCs w:val="18"/>
        </w:rPr>
        <w:t xml:space="preserve">Załącznik nr </w:t>
      </w:r>
      <w:r w:rsidR="00012286" w:rsidRPr="007A0D83">
        <w:rPr>
          <w:rFonts w:ascii="Verdana" w:hAnsi="Verdana"/>
          <w:sz w:val="18"/>
          <w:szCs w:val="18"/>
        </w:rPr>
        <w:t>1</w:t>
      </w:r>
    </w:p>
    <w:p w14:paraId="31ABFAFB" w14:textId="77777777" w:rsidR="008D2AB8" w:rsidRPr="007A0D83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7A0D83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7A0D83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7A0D83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  <w:lang w:val="de-DE"/>
        </w:rPr>
        <w:t>TEL.</w:t>
      </w:r>
      <w:r w:rsidRPr="007A0D83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  <w:lang w:val="de-DE"/>
        </w:rPr>
        <w:t xml:space="preserve">FAX </w:t>
      </w:r>
      <w:r w:rsidRPr="007A0D83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7A0D83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7A0D83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7A0D83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7A0D83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7A0D83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7A0D8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7A0D8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7A0D8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Dział Zamówień Publicznych</w:t>
      </w:r>
      <w:r w:rsidR="008D2AB8" w:rsidRPr="007A0D83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7A0D8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Al. Mickiewicza</w:t>
      </w:r>
      <w:r w:rsidR="008D2AB8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30</w:t>
      </w:r>
      <w:r w:rsidR="008D2AB8" w:rsidRPr="007A0D83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7A0D83" w:rsidRDefault="00D14AA4" w:rsidP="008D2AB8">
      <w:pPr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30-059</w:t>
      </w:r>
      <w:r w:rsidR="008D2AB8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Kraków</w:t>
      </w:r>
      <w:r w:rsidR="008D2AB8" w:rsidRPr="007A0D83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7A0D83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3F8A3542" w:rsidR="008D2AB8" w:rsidRPr="007A0D83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500CFD" w:rsidRPr="00500CFD">
        <w:rPr>
          <w:rFonts w:ascii="Verdana" w:hAnsi="Verdana"/>
          <w:b/>
          <w:sz w:val="18"/>
          <w:szCs w:val="18"/>
        </w:rPr>
        <w:t xml:space="preserve">dostawa 4 sztuk tabletów dla </w:t>
      </w:r>
      <w:proofErr w:type="spellStart"/>
      <w:r w:rsidR="00500CFD" w:rsidRPr="00500CFD">
        <w:rPr>
          <w:rFonts w:ascii="Verdana" w:hAnsi="Verdana"/>
          <w:b/>
          <w:sz w:val="18"/>
          <w:szCs w:val="18"/>
        </w:rPr>
        <w:t>WGGiOŚ</w:t>
      </w:r>
      <w:proofErr w:type="spellEnd"/>
      <w:r w:rsidR="00500CFD" w:rsidRPr="00500CFD">
        <w:rPr>
          <w:rFonts w:ascii="Verdana" w:hAnsi="Verdana"/>
          <w:b/>
          <w:sz w:val="18"/>
          <w:szCs w:val="18"/>
        </w:rPr>
        <w:t xml:space="preserve"> - DE-dzp.272-137/25</w:t>
      </w:r>
      <w:r w:rsidRPr="007A0D83">
        <w:rPr>
          <w:rFonts w:ascii="Verdana" w:hAnsi="Verdana"/>
          <w:b/>
          <w:sz w:val="18"/>
          <w:szCs w:val="18"/>
        </w:rPr>
        <w:t xml:space="preserve">, </w:t>
      </w:r>
      <w:r w:rsidRPr="007A0D83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7A0D83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E23C8E4" w14:textId="0269C8E6" w:rsidR="008D2AB8" w:rsidRPr="007A0D8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Cena netto</w:t>
      </w:r>
      <w:r w:rsidR="005667D2" w:rsidRPr="007A0D83">
        <w:rPr>
          <w:rFonts w:ascii="Verdana" w:hAnsi="Verdana"/>
          <w:b/>
          <w:sz w:val="18"/>
          <w:szCs w:val="18"/>
        </w:rPr>
        <w:t xml:space="preserve"> za całość zamówienia</w:t>
      </w:r>
      <w:r w:rsidRPr="007A0D83">
        <w:rPr>
          <w:rFonts w:ascii="Verdana" w:hAnsi="Verdana"/>
          <w:b/>
          <w:sz w:val="18"/>
          <w:szCs w:val="18"/>
        </w:rPr>
        <w:t>:</w:t>
      </w:r>
      <w:r w:rsidR="005667D2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.........................................................................</w:t>
      </w:r>
      <w:r w:rsidR="005667D2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PLN</w:t>
      </w:r>
    </w:p>
    <w:p w14:paraId="3DDED67A" w14:textId="77777777" w:rsidR="008D2AB8" w:rsidRPr="007A0D8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28D6E5B5" w14:textId="2F4CC073" w:rsidR="008D2AB8" w:rsidRPr="007A0D8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Cena brutto</w:t>
      </w:r>
      <w:r w:rsidR="005667D2" w:rsidRPr="007A0D83">
        <w:rPr>
          <w:rFonts w:ascii="Verdana" w:hAnsi="Verdana"/>
          <w:b/>
          <w:sz w:val="18"/>
          <w:szCs w:val="18"/>
        </w:rPr>
        <w:t xml:space="preserve"> za całość zamówienia</w:t>
      </w:r>
      <w:r w:rsidRPr="007A0D83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5667D2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PLN</w:t>
      </w:r>
    </w:p>
    <w:p w14:paraId="57370CFF" w14:textId="77777777" w:rsidR="008D2AB8" w:rsidRPr="007A0D83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75FA6DF9" w14:textId="379ACE35" w:rsidR="008D2AB8" w:rsidRPr="007A0D83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Słownie brutto:</w:t>
      </w:r>
      <w:r w:rsidR="005667D2" w:rsidRPr="007A0D83">
        <w:rPr>
          <w:rFonts w:ascii="Verdana" w:hAnsi="Verdana"/>
          <w:sz w:val="18"/>
          <w:szCs w:val="18"/>
        </w:rPr>
        <w:t xml:space="preserve"> </w:t>
      </w:r>
      <w:r w:rsidRPr="007A0D83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2359D368" w14:textId="77777777" w:rsidR="008D2AB8" w:rsidRPr="007A0D83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81010A0" w14:textId="5B5B70BB" w:rsidR="008D2AB8" w:rsidRPr="007A0D83" w:rsidRDefault="008D2AB8" w:rsidP="008D2AB8">
      <w:pPr>
        <w:pStyle w:val="Tekstpodstawowy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Powyższa cena zawiera podatek VAT w wysokości .......... % tj.</w:t>
      </w:r>
      <w:r w:rsidR="005667D2" w:rsidRPr="007A0D83">
        <w:rPr>
          <w:rFonts w:ascii="Verdana" w:hAnsi="Verdana"/>
          <w:sz w:val="18"/>
          <w:szCs w:val="18"/>
        </w:rPr>
        <w:t xml:space="preserve"> </w:t>
      </w:r>
      <w:r w:rsidRPr="007A0D83">
        <w:rPr>
          <w:rFonts w:ascii="Verdana" w:hAnsi="Verdana"/>
          <w:sz w:val="18"/>
          <w:szCs w:val="18"/>
        </w:rPr>
        <w:t>…………………….</w:t>
      </w:r>
      <w:r w:rsidR="005667D2" w:rsidRPr="007A0D83">
        <w:rPr>
          <w:rFonts w:ascii="Verdana" w:hAnsi="Verdana"/>
          <w:sz w:val="18"/>
          <w:szCs w:val="18"/>
        </w:rPr>
        <w:t xml:space="preserve"> </w:t>
      </w:r>
      <w:r w:rsidRPr="007A0D83">
        <w:rPr>
          <w:rFonts w:ascii="Verdana" w:hAnsi="Verdana"/>
          <w:sz w:val="18"/>
          <w:szCs w:val="18"/>
        </w:rPr>
        <w:t>PLN</w:t>
      </w:r>
    </w:p>
    <w:p w14:paraId="2B5AADC8" w14:textId="615E7D2F" w:rsidR="00FE545C" w:rsidRPr="0035096D" w:rsidRDefault="005667D2" w:rsidP="008D2AB8">
      <w:pPr>
        <w:pStyle w:val="Tekstpodstawowy"/>
        <w:rPr>
          <w:rFonts w:ascii="Verdana" w:hAnsi="Verdana"/>
          <w:sz w:val="18"/>
          <w:szCs w:val="18"/>
        </w:rPr>
      </w:pPr>
      <w:r w:rsidRPr="0035096D">
        <w:rPr>
          <w:rFonts w:ascii="Verdana" w:hAnsi="Verdana"/>
          <w:sz w:val="18"/>
          <w:szCs w:val="18"/>
        </w:rPr>
        <w:t>P</w:t>
      </w:r>
      <w:r w:rsidR="00FE545C" w:rsidRPr="0035096D">
        <w:rPr>
          <w:rFonts w:ascii="Verdana" w:hAnsi="Verdana"/>
          <w:sz w:val="18"/>
          <w:szCs w:val="18"/>
        </w:rPr>
        <w:t>roducent/model zaoferowan</w:t>
      </w:r>
      <w:r w:rsidR="004B2174" w:rsidRPr="0035096D">
        <w:rPr>
          <w:rFonts w:ascii="Verdana" w:hAnsi="Verdana"/>
          <w:sz w:val="18"/>
          <w:szCs w:val="18"/>
        </w:rPr>
        <w:t>ego sprzętu tj.</w:t>
      </w:r>
      <w:r w:rsidR="00EB7B6F" w:rsidRPr="0035096D">
        <w:rPr>
          <w:rFonts w:ascii="Verdana" w:hAnsi="Verdana"/>
          <w:sz w:val="18"/>
          <w:szCs w:val="18"/>
        </w:rPr>
        <w:t>:</w:t>
      </w:r>
      <w:r w:rsidR="00FE3B86" w:rsidRPr="0035096D">
        <w:rPr>
          <w:rFonts w:ascii="Verdana" w:hAnsi="Verdana"/>
          <w:sz w:val="18"/>
          <w:szCs w:val="18"/>
        </w:rPr>
        <w:t xml:space="preserve"> </w:t>
      </w:r>
    </w:p>
    <w:p w14:paraId="60475E52" w14:textId="3DC7D32C" w:rsidR="004B2174" w:rsidRPr="0035096D" w:rsidRDefault="004B2174" w:rsidP="008D2AB8">
      <w:pPr>
        <w:pStyle w:val="Tekstpodstawowy"/>
        <w:rPr>
          <w:rFonts w:ascii="Verdana" w:hAnsi="Verdana"/>
          <w:sz w:val="18"/>
          <w:szCs w:val="18"/>
        </w:rPr>
      </w:pPr>
      <w:r w:rsidRPr="0035096D">
        <w:rPr>
          <w:rFonts w:ascii="Verdana" w:hAnsi="Verdana"/>
          <w:sz w:val="18"/>
          <w:szCs w:val="18"/>
        </w:rPr>
        <w:t xml:space="preserve">- tabletów: </w:t>
      </w:r>
      <w:r w:rsidRPr="0035096D">
        <w:rPr>
          <w:rFonts w:ascii="Verdana" w:hAnsi="Verdana"/>
          <w:b w:val="0"/>
          <w:bCs/>
          <w:sz w:val="18"/>
          <w:szCs w:val="18"/>
        </w:rPr>
        <w:t>…………</w:t>
      </w:r>
      <w:r w:rsidR="00324935" w:rsidRPr="0035096D">
        <w:rPr>
          <w:rFonts w:ascii="Verdana" w:hAnsi="Verdana"/>
          <w:b w:val="0"/>
          <w:bCs/>
          <w:sz w:val="18"/>
          <w:szCs w:val="18"/>
        </w:rPr>
        <w:t>…………………………………………………………………………………………………</w:t>
      </w:r>
      <w:r w:rsidR="0035096D" w:rsidRPr="0035096D">
        <w:rPr>
          <w:rFonts w:ascii="Verdana" w:hAnsi="Verdana"/>
          <w:b w:val="0"/>
          <w:bCs/>
          <w:sz w:val="18"/>
          <w:szCs w:val="18"/>
        </w:rPr>
        <w:t>…………………………</w:t>
      </w:r>
    </w:p>
    <w:p w14:paraId="393FCFA8" w14:textId="6097D6DD" w:rsidR="004B2174" w:rsidRPr="00324935" w:rsidRDefault="004B2174" w:rsidP="008D2AB8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35096D">
        <w:rPr>
          <w:rFonts w:ascii="Verdana" w:hAnsi="Verdana"/>
          <w:sz w:val="18"/>
          <w:szCs w:val="18"/>
        </w:rPr>
        <w:t xml:space="preserve">- </w:t>
      </w:r>
      <w:r w:rsidR="0035096D" w:rsidRPr="0035096D">
        <w:rPr>
          <w:rFonts w:ascii="Verdana" w:hAnsi="Verdana"/>
          <w:sz w:val="18"/>
          <w:szCs w:val="18"/>
        </w:rPr>
        <w:t>rysików</w:t>
      </w:r>
      <w:r w:rsidRPr="0035096D">
        <w:rPr>
          <w:rFonts w:ascii="Verdana" w:hAnsi="Verdana"/>
          <w:sz w:val="18"/>
          <w:szCs w:val="18"/>
        </w:rPr>
        <w:t xml:space="preserve">: </w:t>
      </w:r>
      <w:r w:rsidRPr="0035096D">
        <w:rPr>
          <w:rFonts w:ascii="Verdana" w:hAnsi="Verdana"/>
          <w:b w:val="0"/>
          <w:bCs/>
          <w:sz w:val="18"/>
          <w:szCs w:val="18"/>
        </w:rPr>
        <w:t>………</w:t>
      </w:r>
      <w:r w:rsidR="00324935" w:rsidRPr="0035096D">
        <w:rPr>
          <w:rFonts w:ascii="Verdana" w:hAnsi="Verdana"/>
          <w:b w:val="0"/>
          <w:bCs/>
          <w:sz w:val="18"/>
          <w:szCs w:val="18"/>
        </w:rPr>
        <w:t>…………………………………………………………………………………………………</w:t>
      </w:r>
      <w:r w:rsidR="0035096D" w:rsidRPr="0035096D">
        <w:rPr>
          <w:rFonts w:ascii="Verdana" w:hAnsi="Verdana"/>
          <w:b w:val="0"/>
          <w:bCs/>
          <w:sz w:val="18"/>
          <w:szCs w:val="18"/>
        </w:rPr>
        <w:t>…………………………….</w:t>
      </w:r>
    </w:p>
    <w:p w14:paraId="728994D4" w14:textId="24EA65F0" w:rsidR="004B2174" w:rsidRDefault="004B2174" w:rsidP="008D2AB8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Nazwa zaoferowanego systemy operacyjnego:</w:t>
      </w:r>
      <w:r w:rsidRPr="004B2174">
        <w:rPr>
          <w:rFonts w:ascii="Verdana" w:hAnsi="Verdana"/>
          <w:b w:val="0"/>
          <w:bCs/>
          <w:sz w:val="18"/>
          <w:szCs w:val="18"/>
        </w:rPr>
        <w:t xml:space="preserve"> …………………………………………………………</w:t>
      </w:r>
      <w:r w:rsidR="0035096D">
        <w:rPr>
          <w:rFonts w:ascii="Verdana" w:hAnsi="Verdana"/>
          <w:b w:val="0"/>
          <w:bCs/>
          <w:sz w:val="18"/>
          <w:szCs w:val="18"/>
        </w:rPr>
        <w:t>…………</w:t>
      </w:r>
    </w:p>
    <w:p w14:paraId="50C99B76" w14:textId="1202B281" w:rsidR="008D2AB8" w:rsidRPr="007A0D83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Termin realizacji umowy:</w:t>
      </w:r>
      <w:r w:rsidR="005667D2" w:rsidRPr="007A0D83">
        <w:rPr>
          <w:rFonts w:ascii="Verdana" w:hAnsi="Verdana"/>
          <w:b/>
          <w:sz w:val="18"/>
          <w:szCs w:val="18"/>
        </w:rPr>
        <w:t xml:space="preserve"> </w:t>
      </w:r>
      <w:r w:rsidR="00500CFD">
        <w:rPr>
          <w:rFonts w:ascii="Verdana" w:hAnsi="Verdana"/>
          <w:b/>
          <w:sz w:val="18"/>
          <w:szCs w:val="18"/>
        </w:rPr>
        <w:t xml:space="preserve">……….  </w:t>
      </w:r>
      <w:r w:rsidR="005667D2" w:rsidRPr="007A0D83">
        <w:rPr>
          <w:rFonts w:ascii="Verdana" w:hAnsi="Verdana"/>
          <w:b/>
          <w:sz w:val="18"/>
          <w:szCs w:val="18"/>
        </w:rPr>
        <w:t>dni od daty podpisania umowy</w:t>
      </w:r>
      <w:r w:rsidR="00500CFD">
        <w:rPr>
          <w:rFonts w:ascii="Verdana" w:hAnsi="Verdana"/>
          <w:b/>
          <w:sz w:val="18"/>
          <w:szCs w:val="18"/>
        </w:rPr>
        <w:t xml:space="preserve"> </w:t>
      </w:r>
      <w:r w:rsidR="00500CFD" w:rsidRPr="00500CFD">
        <w:rPr>
          <w:rFonts w:ascii="Verdana" w:hAnsi="Verdana"/>
          <w:sz w:val="18"/>
          <w:szCs w:val="18"/>
          <w:highlight w:val="yellow"/>
        </w:rPr>
        <w:t>(</w:t>
      </w:r>
      <w:r w:rsidR="00500CFD" w:rsidRPr="00500CFD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615DD47C" w14:textId="1C30A504" w:rsidR="008D2AB8" w:rsidRPr="007A0D83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Okres udzielonej gwarancji wynosi:</w:t>
      </w:r>
      <w:r w:rsidRPr="007A0D83">
        <w:rPr>
          <w:rFonts w:ascii="Verdana" w:hAnsi="Verdana"/>
          <w:sz w:val="18"/>
          <w:szCs w:val="18"/>
        </w:rPr>
        <w:t xml:space="preserve"> </w:t>
      </w:r>
      <w:r w:rsidRPr="007A0D83">
        <w:rPr>
          <w:rFonts w:ascii="Verdana" w:hAnsi="Verdana"/>
          <w:b/>
          <w:bCs/>
          <w:sz w:val="18"/>
          <w:szCs w:val="18"/>
        </w:rPr>
        <w:t>………</w:t>
      </w:r>
      <w:r w:rsidR="005667D2" w:rsidRPr="007A0D83">
        <w:rPr>
          <w:rFonts w:ascii="Verdana" w:hAnsi="Verdana"/>
          <w:b/>
          <w:bCs/>
          <w:sz w:val="18"/>
          <w:szCs w:val="18"/>
        </w:rPr>
        <w:t xml:space="preserve"> miesięcy</w:t>
      </w:r>
      <w:r w:rsidR="0005028C" w:rsidRPr="007A0D83">
        <w:rPr>
          <w:rFonts w:ascii="Verdana" w:hAnsi="Verdana"/>
          <w:sz w:val="18"/>
          <w:szCs w:val="18"/>
        </w:rPr>
        <w:t xml:space="preserve"> </w:t>
      </w:r>
      <w:r w:rsidRPr="00500CFD">
        <w:rPr>
          <w:rFonts w:ascii="Verdana" w:hAnsi="Verdana"/>
          <w:sz w:val="18"/>
          <w:szCs w:val="18"/>
          <w:highlight w:val="yellow"/>
        </w:rPr>
        <w:t>(</w:t>
      </w:r>
      <w:r w:rsidRPr="00500CFD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="00AF704D" w:rsidRPr="007A0D83">
        <w:rPr>
          <w:rFonts w:ascii="Verdana" w:hAnsi="Verdana"/>
          <w:i/>
          <w:sz w:val="18"/>
          <w:szCs w:val="18"/>
        </w:rPr>
        <w:t xml:space="preserve"> *)</w:t>
      </w:r>
    </w:p>
    <w:p w14:paraId="4F723ED3" w14:textId="37EFF031" w:rsidR="00AF704D" w:rsidRPr="007A0D83" w:rsidRDefault="00AF704D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7A0D83">
        <w:rPr>
          <w:rFonts w:ascii="Verdana" w:hAnsi="Verdana"/>
          <w:b/>
          <w:bCs/>
          <w:iCs/>
          <w:sz w:val="18"/>
          <w:szCs w:val="18"/>
        </w:rPr>
        <w:t>*) W przypadku nie podania okresu gwarancji, Zamawiający przyjmie minimalny okres gwarancji.</w:t>
      </w:r>
    </w:p>
    <w:p w14:paraId="67AD71FC" w14:textId="77777777" w:rsidR="008D2AB8" w:rsidRPr="007A0D83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7A0D83">
        <w:rPr>
          <w:rFonts w:ascii="Verdana" w:hAnsi="Verdana"/>
          <w:sz w:val="18"/>
          <w:szCs w:val="18"/>
        </w:rPr>
        <w:t>6 marca 2018 r</w:t>
      </w:r>
      <w:r w:rsidRPr="007A0D83">
        <w:rPr>
          <w:rFonts w:ascii="Verdana" w:hAnsi="Verdana"/>
          <w:sz w:val="18"/>
          <w:szCs w:val="18"/>
        </w:rPr>
        <w:t>.</w:t>
      </w:r>
      <w:r w:rsidR="00A0022B" w:rsidRPr="007A0D83">
        <w:rPr>
          <w:rFonts w:ascii="Verdana" w:hAnsi="Verdana"/>
          <w:sz w:val="18"/>
          <w:szCs w:val="18"/>
        </w:rPr>
        <w:t xml:space="preserve"> Prawo przedsiębiorców, </w:t>
      </w:r>
      <w:r w:rsidRPr="007A0D83">
        <w:rPr>
          <w:rFonts w:ascii="Verdana" w:hAnsi="Verdana"/>
          <w:sz w:val="18"/>
          <w:szCs w:val="18"/>
        </w:rPr>
        <w:t>należymy do małych lub średnich przedsiębiorców:</w:t>
      </w:r>
      <w:r w:rsidRPr="007A0D83">
        <w:rPr>
          <w:rFonts w:ascii="Verdana" w:hAnsi="Verdana"/>
          <w:b/>
          <w:sz w:val="18"/>
          <w:szCs w:val="18"/>
        </w:rPr>
        <w:t xml:space="preserve"> TAK/NIE</w:t>
      </w:r>
    </w:p>
    <w:p w14:paraId="589B03FB" w14:textId="77777777" w:rsidR="00D24B7D" w:rsidRPr="007A0D83" w:rsidRDefault="00D24B7D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 xml:space="preserve">Termin płatności: </w:t>
      </w:r>
      <w:r w:rsidRPr="007A0D83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3396C928" w14:textId="77777777" w:rsidR="000B4946" w:rsidRDefault="000B4946" w:rsidP="007A0D83">
      <w:pPr>
        <w:rPr>
          <w:rFonts w:ascii="Verdana" w:hAnsi="Verdana"/>
          <w:bCs/>
          <w:sz w:val="18"/>
          <w:szCs w:val="18"/>
        </w:rPr>
      </w:pPr>
    </w:p>
    <w:p w14:paraId="130DE905" w14:textId="1ADDF308" w:rsidR="000F5256" w:rsidRPr="007A0D83" w:rsidRDefault="007A0D83" w:rsidP="00686C06">
      <w:pPr>
        <w:rPr>
          <w:rFonts w:ascii="Verdana" w:hAnsi="Verdana"/>
          <w:bCs/>
          <w:sz w:val="18"/>
          <w:szCs w:val="18"/>
        </w:rPr>
      </w:pPr>
      <w:r w:rsidRPr="00E361C1">
        <w:rPr>
          <w:rFonts w:ascii="Verdana" w:hAnsi="Verdana"/>
          <w:b/>
          <w:sz w:val="18"/>
          <w:szCs w:val="18"/>
        </w:rPr>
        <w:t>ZOBOWIĄZUJEMY SIĘ</w:t>
      </w:r>
      <w:r w:rsidRPr="007A0D83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</w:t>
      </w:r>
      <w:r w:rsidRPr="007A0D83">
        <w:rPr>
          <w:rFonts w:ascii="Verdana" w:hAnsi="Verdana"/>
          <w:bCs/>
          <w:sz w:val="18"/>
          <w:szCs w:val="18"/>
        </w:rPr>
        <w:lastRenderedPageBreak/>
        <w:t>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2A6E177F" w14:textId="77777777" w:rsidR="00500CFD" w:rsidRPr="007A0D83" w:rsidRDefault="00500CF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7A0D83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7A0D83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0F9A4D2" w14:textId="77777777" w:rsidR="00D24B7D" w:rsidRPr="007A0D83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7A0D83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434AC96" w14:textId="27DDE77E" w:rsidR="00D24B7D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7A0D83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7A0D83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7A0D83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7A0D83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4D2E20C5" w14:textId="6885FF5B" w:rsidR="00FB7E74" w:rsidRPr="0035096D" w:rsidRDefault="00FB7E74" w:rsidP="0035096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  <w:lang w:eastAsia="ar-SA"/>
        </w:rPr>
      </w:pPr>
      <w:r w:rsidRPr="0035096D">
        <w:rPr>
          <w:rFonts w:ascii="Verdana" w:hAnsi="Verdana"/>
          <w:b/>
          <w:bCs/>
          <w:color w:val="000000"/>
          <w:sz w:val="18"/>
          <w:szCs w:val="18"/>
          <w:lang w:eastAsia="ar-SA"/>
        </w:rPr>
        <w:t>Oświadczamy, że każdy z zaoferowanych przez nas elementów przedmiotu zamówienia jest fabrycznie nowy.</w:t>
      </w:r>
    </w:p>
    <w:p w14:paraId="35A4F941" w14:textId="77777777" w:rsidR="00D24B7D" w:rsidRPr="007A0D8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7A0D83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A0D83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7A0D83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A0D83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7A0D83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7A0D83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7A0D8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0D83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7A0D8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0D83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7A0D8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0D83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7A0D8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0D83">
              <w:rPr>
                <w:rFonts w:ascii="Verdana" w:hAnsi="Verdana"/>
                <w:sz w:val="18"/>
                <w:szCs w:val="18"/>
              </w:rPr>
              <w:t>Nazwa podwykonawcy</w:t>
            </w:r>
            <w:r w:rsidRPr="007A0D83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7A0D83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7A0D83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7A0D8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7A0D8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7A0D83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7A0D83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7A0D8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7A0D8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7A0D8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7A0D83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7A0D83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E4868DA" w14:textId="77777777" w:rsidR="00D24B7D" w:rsidRPr="007A0D8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A0D83">
        <w:rPr>
          <w:rFonts w:ascii="Verdana" w:hAnsi="Verdana"/>
          <w:sz w:val="18"/>
          <w:szCs w:val="18"/>
        </w:rPr>
        <w:tab/>
      </w:r>
      <w:r w:rsidRPr="007A0D83">
        <w:rPr>
          <w:rFonts w:ascii="Verdana" w:hAnsi="Verdana"/>
          <w:sz w:val="18"/>
          <w:szCs w:val="18"/>
        </w:rPr>
        <w:tab/>
      </w:r>
    </w:p>
    <w:p w14:paraId="6AEB5DE4" w14:textId="77777777" w:rsidR="00D24B7D" w:rsidRPr="007A0D8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7DE6D7" w14:textId="77777777" w:rsidR="00D24B7D" w:rsidRPr="007A0D8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A0D83">
        <w:rPr>
          <w:rFonts w:ascii="Verdana" w:hAnsi="Verdana"/>
          <w:sz w:val="18"/>
          <w:szCs w:val="18"/>
        </w:rPr>
        <w:tab/>
      </w:r>
      <w:r w:rsidRPr="007A0D83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7A0D8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7A0D8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7A0D83">
        <w:rPr>
          <w:rFonts w:ascii="Verdana" w:hAnsi="Verdana"/>
          <w:sz w:val="18"/>
          <w:szCs w:val="18"/>
        </w:rPr>
        <w:t>ych</w:t>
      </w:r>
      <w:proofErr w:type="spellEnd"/>
      <w:r w:rsidRPr="007A0D83">
        <w:rPr>
          <w:rFonts w:ascii="Verdana" w:hAnsi="Verdana"/>
          <w:sz w:val="18"/>
          <w:szCs w:val="18"/>
        </w:rPr>
        <w:t>) dokumentu(ów)</w:t>
      </w:r>
    </w:p>
    <w:p w14:paraId="55B085F6" w14:textId="77777777" w:rsidR="00D24B7D" w:rsidRPr="007A0D83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7A0D8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D6D9EBA" w14:textId="77777777"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16F209D" w14:textId="77777777" w:rsidR="00D24B7D" w:rsidRPr="007A0D83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64C51546" w14:textId="77777777" w:rsidR="006E37A2" w:rsidRPr="007A0D83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35CB28F1" w14:textId="77777777" w:rsidR="006E37A2" w:rsidRPr="007A0D83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1F42CEC0" w14:textId="77777777" w:rsidR="00D24B7D" w:rsidRPr="007A0D83" w:rsidRDefault="00D24B7D" w:rsidP="00D24B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7A0D83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7A0D83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61025991" w14:textId="77777777" w:rsidR="00D24B7D" w:rsidRPr="007A0D83" w:rsidRDefault="00D24B7D" w:rsidP="00D24B7D">
      <w:pPr>
        <w:jc w:val="right"/>
        <w:rPr>
          <w:rFonts w:ascii="Verdana" w:hAnsi="Verdana"/>
          <w:sz w:val="18"/>
          <w:szCs w:val="18"/>
        </w:rPr>
      </w:pPr>
    </w:p>
    <w:p w14:paraId="3232EF66" w14:textId="77777777" w:rsidR="00D24B7D" w:rsidRPr="007A0D83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449FC79D" w14:textId="54D0244C" w:rsidR="00FE545C" w:rsidRPr="007A0D83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7A0D83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3E8D9" w14:textId="77777777" w:rsidR="00EE48AA" w:rsidRDefault="00EE48AA">
      <w:r>
        <w:separator/>
      </w:r>
    </w:p>
  </w:endnote>
  <w:endnote w:type="continuationSeparator" w:id="0">
    <w:p w14:paraId="00795E3B" w14:textId="77777777" w:rsidR="00EE48AA" w:rsidRDefault="00EE4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9509E" w14:textId="77777777" w:rsidR="00EE48AA" w:rsidRDefault="00EE48AA">
      <w:r>
        <w:separator/>
      </w:r>
    </w:p>
  </w:footnote>
  <w:footnote w:type="continuationSeparator" w:id="0">
    <w:p w14:paraId="30195BC1" w14:textId="77777777" w:rsidR="00EE48AA" w:rsidRDefault="00EE4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562FCCB2" w14:textId="03ED764F" w:rsidR="008D5473" w:rsidRDefault="008D5473" w:rsidP="008D5473">
    <w:pPr>
      <w:pStyle w:val="Nagwek"/>
      <w:jc w:val="center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3"/>
  </w:num>
  <w:num w:numId="5" w16cid:durableId="1409040260">
    <w:abstractNumId w:val="1"/>
  </w:num>
  <w:num w:numId="6" w16cid:durableId="14455373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34150"/>
    <w:rsid w:val="000365AE"/>
    <w:rsid w:val="0005028C"/>
    <w:rsid w:val="00052B44"/>
    <w:rsid w:val="000704FC"/>
    <w:rsid w:val="00071CCC"/>
    <w:rsid w:val="000A1D41"/>
    <w:rsid w:val="000B4946"/>
    <w:rsid w:val="000B731D"/>
    <w:rsid w:val="000D6134"/>
    <w:rsid w:val="000E09C7"/>
    <w:rsid w:val="000F5256"/>
    <w:rsid w:val="000F6589"/>
    <w:rsid w:val="00106636"/>
    <w:rsid w:val="00116EC6"/>
    <w:rsid w:val="001801DD"/>
    <w:rsid w:val="001871ED"/>
    <w:rsid w:val="001D4612"/>
    <w:rsid w:val="00207E98"/>
    <w:rsid w:val="002333D7"/>
    <w:rsid w:val="002723B0"/>
    <w:rsid w:val="002C151E"/>
    <w:rsid w:val="002E333B"/>
    <w:rsid w:val="00315A4A"/>
    <w:rsid w:val="00324935"/>
    <w:rsid w:val="00332124"/>
    <w:rsid w:val="0035096D"/>
    <w:rsid w:val="003B53A3"/>
    <w:rsid w:val="003C78AA"/>
    <w:rsid w:val="00481FB1"/>
    <w:rsid w:val="004B2174"/>
    <w:rsid w:val="004B7300"/>
    <w:rsid w:val="004C6753"/>
    <w:rsid w:val="00500CFD"/>
    <w:rsid w:val="005667D2"/>
    <w:rsid w:val="00595C87"/>
    <w:rsid w:val="005D2C65"/>
    <w:rsid w:val="005E6D94"/>
    <w:rsid w:val="005F6D30"/>
    <w:rsid w:val="0061545B"/>
    <w:rsid w:val="0063384F"/>
    <w:rsid w:val="00643C6F"/>
    <w:rsid w:val="00646202"/>
    <w:rsid w:val="0065290F"/>
    <w:rsid w:val="00663905"/>
    <w:rsid w:val="006815F6"/>
    <w:rsid w:val="00686C06"/>
    <w:rsid w:val="006E37A2"/>
    <w:rsid w:val="006E4A4C"/>
    <w:rsid w:val="00724265"/>
    <w:rsid w:val="007748F0"/>
    <w:rsid w:val="007A0D83"/>
    <w:rsid w:val="007A4321"/>
    <w:rsid w:val="00833933"/>
    <w:rsid w:val="00853083"/>
    <w:rsid w:val="00876E82"/>
    <w:rsid w:val="008B2F0C"/>
    <w:rsid w:val="008B4928"/>
    <w:rsid w:val="008D2AB8"/>
    <w:rsid w:val="008D5473"/>
    <w:rsid w:val="008F1C66"/>
    <w:rsid w:val="00950F94"/>
    <w:rsid w:val="00955A6A"/>
    <w:rsid w:val="00970FE4"/>
    <w:rsid w:val="00A0022B"/>
    <w:rsid w:val="00A346FE"/>
    <w:rsid w:val="00A47B4D"/>
    <w:rsid w:val="00A83018"/>
    <w:rsid w:val="00AF4095"/>
    <w:rsid w:val="00AF704D"/>
    <w:rsid w:val="00B13E4F"/>
    <w:rsid w:val="00B774DC"/>
    <w:rsid w:val="00B90789"/>
    <w:rsid w:val="00BC2679"/>
    <w:rsid w:val="00C72428"/>
    <w:rsid w:val="00C969A6"/>
    <w:rsid w:val="00CA7D36"/>
    <w:rsid w:val="00D14AA4"/>
    <w:rsid w:val="00D24208"/>
    <w:rsid w:val="00D24B7D"/>
    <w:rsid w:val="00D4654C"/>
    <w:rsid w:val="00D5222E"/>
    <w:rsid w:val="00D60C38"/>
    <w:rsid w:val="00D6378D"/>
    <w:rsid w:val="00D66893"/>
    <w:rsid w:val="00D90ACB"/>
    <w:rsid w:val="00DC1500"/>
    <w:rsid w:val="00DF7E08"/>
    <w:rsid w:val="00E361C1"/>
    <w:rsid w:val="00E44371"/>
    <w:rsid w:val="00E5470B"/>
    <w:rsid w:val="00E949B0"/>
    <w:rsid w:val="00EB7B6F"/>
    <w:rsid w:val="00EC0BEA"/>
    <w:rsid w:val="00EC41E9"/>
    <w:rsid w:val="00EE48AA"/>
    <w:rsid w:val="00F00591"/>
    <w:rsid w:val="00F51688"/>
    <w:rsid w:val="00F53146"/>
    <w:rsid w:val="00F64F35"/>
    <w:rsid w:val="00F91018"/>
    <w:rsid w:val="00FA0F30"/>
    <w:rsid w:val="00FA51A4"/>
    <w:rsid w:val="00FB7E74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unhideWhenUsed/>
    <w:rsid w:val="0066390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63905"/>
  </w:style>
  <w:style w:type="character" w:styleId="Odwoaniedokomentarza">
    <w:name w:val="annotation reference"/>
    <w:semiHidden/>
    <w:unhideWhenUsed/>
    <w:rsid w:val="0066390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8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598</Words>
  <Characters>5193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2025-01-24T08:29:00Z</cp:lastPrinted>
  <dcterms:created xsi:type="dcterms:W3CDTF">2025-03-10T13:19:00Z</dcterms:created>
  <dcterms:modified xsi:type="dcterms:W3CDTF">2025-03-10T13:19:00Z</dcterms:modified>
</cp:coreProperties>
</file>