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D48DC" w14:textId="77777777" w:rsidR="00CF7835" w:rsidRPr="009432A1" w:rsidRDefault="0041601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1601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16012">
        <w:rPr>
          <w:rFonts w:ascii="Arial" w:hAnsi="Arial" w:cs="Arial"/>
          <w:sz w:val="24"/>
          <w:szCs w:val="24"/>
        </w:rPr>
        <w:t>2025-03-18</w:t>
      </w:r>
    </w:p>
    <w:p w14:paraId="77F10659" w14:textId="77777777" w:rsidR="00CF7835" w:rsidRPr="009432A1" w:rsidRDefault="0041601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1601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8D69C8" w14:textId="77777777" w:rsidR="00CF7835" w:rsidRPr="009432A1" w:rsidRDefault="0041601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16012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16012">
        <w:rPr>
          <w:rFonts w:ascii="Arial" w:hAnsi="Arial" w:cs="Arial"/>
          <w:sz w:val="24"/>
          <w:szCs w:val="24"/>
        </w:rPr>
        <w:t>66</w:t>
      </w:r>
    </w:p>
    <w:p w14:paraId="70201BC2" w14:textId="77777777" w:rsidR="00CF7835" w:rsidRPr="009432A1" w:rsidRDefault="00416012" w:rsidP="00CF7835">
      <w:pPr>
        <w:rPr>
          <w:rFonts w:ascii="Arial" w:hAnsi="Arial" w:cs="Arial"/>
          <w:sz w:val="24"/>
          <w:szCs w:val="24"/>
        </w:rPr>
      </w:pPr>
      <w:r w:rsidRPr="00416012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16012">
        <w:rPr>
          <w:rFonts w:ascii="Arial" w:hAnsi="Arial" w:cs="Arial"/>
          <w:sz w:val="24"/>
          <w:szCs w:val="24"/>
        </w:rPr>
        <w:t>Kraków</w:t>
      </w:r>
    </w:p>
    <w:p w14:paraId="1AD5D64B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2052EE" w14:textId="17B94AFF" w:rsidR="00844D33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A7EE79D" w14:textId="77448AAB" w:rsidR="00844D33" w:rsidRPr="00844D33" w:rsidRDefault="00844D33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SZP-271-14/25 – 260.MM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80B5F1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6634FC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74AFFDF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46C8AE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05DBE82" w14:textId="77777777" w:rsidTr="000C1C6D">
        <w:tc>
          <w:tcPr>
            <w:tcW w:w="2269" w:type="dxa"/>
            <w:shd w:val="clear" w:color="auto" w:fill="auto"/>
          </w:tcPr>
          <w:p w14:paraId="2D8D9DA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E67686" w14:textId="77777777" w:rsidR="00CF7835" w:rsidRPr="004E4B64" w:rsidRDefault="0041601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6012">
              <w:rPr>
                <w:rFonts w:ascii="Arial" w:hAnsi="Arial" w:cs="Arial"/>
                <w:bCs/>
                <w:sz w:val="24"/>
                <w:szCs w:val="24"/>
              </w:rPr>
              <w:t>Sprzęt sterylny do badań MR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16012" w:rsidRPr="004E4B64" w14:paraId="24AA8C48" w14:textId="77777777" w:rsidTr="001322D3">
        <w:tc>
          <w:tcPr>
            <w:tcW w:w="2269" w:type="dxa"/>
            <w:shd w:val="clear" w:color="auto" w:fill="auto"/>
          </w:tcPr>
          <w:p w14:paraId="4762542C" w14:textId="77777777" w:rsidR="00416012" w:rsidRPr="004E4B64" w:rsidRDefault="00416012" w:rsidP="001322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43F8BF" w14:textId="77777777" w:rsidR="00416012" w:rsidRPr="004E4B64" w:rsidRDefault="00416012" w:rsidP="001322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6012">
              <w:rPr>
                <w:rFonts w:ascii="Arial" w:hAnsi="Arial" w:cs="Arial"/>
                <w:bCs/>
                <w:sz w:val="24"/>
                <w:szCs w:val="24"/>
              </w:rPr>
              <w:t>SZP-271-14/25</w:t>
            </w:r>
          </w:p>
        </w:tc>
      </w:tr>
    </w:tbl>
    <w:p w14:paraId="3DD47847" w14:textId="11F17320" w:rsidR="00D665F5" w:rsidRDefault="00416012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16012">
        <w:rPr>
          <w:rFonts w:ascii="Arial" w:hAnsi="Arial" w:cs="Arial"/>
          <w:sz w:val="24"/>
          <w:szCs w:val="24"/>
        </w:rPr>
        <w:t>(</w:t>
      </w:r>
      <w:proofErr w:type="spellStart"/>
      <w:r w:rsidRPr="00416012">
        <w:rPr>
          <w:rFonts w:ascii="Arial" w:hAnsi="Arial" w:cs="Arial"/>
          <w:sz w:val="24"/>
          <w:szCs w:val="24"/>
        </w:rPr>
        <w:t>t.j</w:t>
      </w:r>
      <w:proofErr w:type="spellEnd"/>
      <w:r w:rsidRPr="0041601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B1718A2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16012" w:rsidRPr="00416012">
        <w:rPr>
          <w:rFonts w:ascii="Arial" w:hAnsi="Arial" w:cs="Arial"/>
          <w:sz w:val="24"/>
          <w:szCs w:val="24"/>
        </w:rPr>
        <w:t>18/03/2025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16012" w:rsidRPr="0041601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642CCB7" w14:textId="77777777" w:rsidTr="000C1C6D">
        <w:tc>
          <w:tcPr>
            <w:tcW w:w="1276" w:type="dxa"/>
            <w:shd w:val="clear" w:color="auto" w:fill="F2F2F2"/>
            <w:vAlign w:val="center"/>
          </w:tcPr>
          <w:p w14:paraId="6018B459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ECBAEB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6F9BFE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16012" w:rsidRPr="00355C9D" w14:paraId="28D9D887" w14:textId="77777777" w:rsidTr="00844D33">
        <w:tc>
          <w:tcPr>
            <w:tcW w:w="1276" w:type="dxa"/>
            <w:shd w:val="clear" w:color="auto" w:fill="auto"/>
            <w:vAlign w:val="center"/>
          </w:tcPr>
          <w:p w14:paraId="0BB4683E" w14:textId="77777777" w:rsidR="00416012" w:rsidRPr="00CF7835" w:rsidRDefault="00416012" w:rsidP="001322D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0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4520B2E" w14:textId="77777777" w:rsidR="00955B7A" w:rsidRPr="00844D33" w:rsidRDefault="00955B7A" w:rsidP="00955B7A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844D33">
              <w:rPr>
                <w:rFonts w:ascii="Arial" w:hAnsi="Arial" w:cs="Arial"/>
                <w:sz w:val="24"/>
                <w:szCs w:val="24"/>
                <w:lang w:val="de-DE"/>
              </w:rPr>
              <w:t>Kons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orcjum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de-DE"/>
              </w:rPr>
              <w:t>:</w:t>
            </w:r>
          </w:p>
          <w:p w14:paraId="4A83B709" w14:textId="77777777" w:rsidR="00955B7A" w:rsidRPr="00955B7A" w:rsidRDefault="00955B7A" w:rsidP="00955B7A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955B7A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Nettle</w:t>
            </w:r>
            <w:proofErr w:type="spellEnd"/>
            <w:r w:rsidRPr="00955B7A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 xml:space="preserve"> S.A. </w:t>
            </w:r>
          </w:p>
          <w:p w14:paraId="3A119E26" w14:textId="77777777" w:rsidR="00955B7A" w:rsidRPr="00955B7A" w:rsidRDefault="00955B7A" w:rsidP="00955B7A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955B7A">
              <w:rPr>
                <w:rFonts w:ascii="Arial" w:hAnsi="Arial" w:cs="Arial"/>
                <w:sz w:val="24"/>
                <w:szCs w:val="24"/>
                <w:lang w:val="de-DE"/>
              </w:rPr>
              <w:t>Hubska</w:t>
            </w:r>
            <w:proofErr w:type="spellEnd"/>
            <w:r w:rsidRPr="00955B7A">
              <w:rPr>
                <w:rFonts w:ascii="Arial" w:hAnsi="Arial" w:cs="Arial"/>
                <w:sz w:val="24"/>
                <w:szCs w:val="24"/>
                <w:lang w:val="de-DE"/>
              </w:rPr>
              <w:t xml:space="preserve"> 44 </w:t>
            </w:r>
          </w:p>
          <w:p w14:paraId="50ECF564" w14:textId="77777777" w:rsidR="00955B7A" w:rsidRDefault="00955B7A" w:rsidP="00955B7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012">
              <w:rPr>
                <w:rFonts w:ascii="Arial" w:hAnsi="Arial" w:cs="Arial"/>
                <w:sz w:val="24"/>
                <w:szCs w:val="24"/>
              </w:rPr>
              <w:t>50-502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6012">
              <w:rPr>
                <w:rFonts w:ascii="Arial" w:hAnsi="Arial" w:cs="Arial"/>
                <w:sz w:val="24"/>
                <w:szCs w:val="24"/>
              </w:rPr>
              <w:t>Wrocław</w:t>
            </w:r>
            <w:r>
              <w:t xml:space="preserve"> </w:t>
            </w:r>
          </w:p>
          <w:p w14:paraId="2D8ED226" w14:textId="77777777" w:rsidR="00955B7A" w:rsidRPr="00955B7A" w:rsidRDefault="00955B7A" w:rsidP="00955B7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5B7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Bayer Sp. z o. o. </w:t>
            </w:r>
          </w:p>
          <w:p w14:paraId="5B20C6F5" w14:textId="77777777" w:rsidR="00955B7A" w:rsidRDefault="00955B7A" w:rsidP="00955B7A">
            <w:pPr>
              <w:jc w:val="both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de-DE"/>
              </w:rPr>
              <w:t>Aleje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de-DE"/>
              </w:rPr>
              <w:t xml:space="preserve"> Jerozolimskie 158</w:t>
            </w:r>
          </w:p>
          <w:p w14:paraId="137D85F7" w14:textId="77777777" w:rsidR="00955B7A" w:rsidRPr="00355C9D" w:rsidRDefault="00955B7A" w:rsidP="00955B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de-DE"/>
              </w:rPr>
              <w:t>02-326 Warszawa</w:t>
            </w:r>
          </w:p>
          <w:p w14:paraId="63A5F738" w14:textId="7C73B64D" w:rsidR="00844D33" w:rsidRPr="00844D33" w:rsidRDefault="00844D33" w:rsidP="00844D3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10A07CB" w14:textId="77777777" w:rsidR="00416012" w:rsidRPr="00CF7835" w:rsidRDefault="00416012" w:rsidP="001322D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012">
              <w:rPr>
                <w:rFonts w:ascii="Arial" w:hAnsi="Arial" w:cs="Arial"/>
                <w:sz w:val="24"/>
                <w:szCs w:val="24"/>
              </w:rPr>
              <w:t>187 131.60 zł</w:t>
            </w:r>
          </w:p>
        </w:tc>
      </w:tr>
    </w:tbl>
    <w:p w14:paraId="48548E8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CB9708D" w14:textId="5FA0325D" w:rsidR="00C236D3" w:rsidRPr="00844D33" w:rsidRDefault="00A80738" w:rsidP="00844D33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C236D3" w:rsidRPr="00844D3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6E174" w14:textId="77777777" w:rsidR="003034D3" w:rsidRDefault="003034D3">
      <w:r>
        <w:separator/>
      </w:r>
    </w:p>
  </w:endnote>
  <w:endnote w:type="continuationSeparator" w:id="0">
    <w:p w14:paraId="1EAF0C7E" w14:textId="77777777" w:rsidR="003034D3" w:rsidRDefault="00303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789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127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52531" w14:textId="77777777" w:rsidR="00960CEB" w:rsidRPr="00986737" w:rsidRDefault="00955B7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A4F32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1707F8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E82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3263DC" w14:textId="77777777" w:rsidR="009F189D" w:rsidRDefault="009F189D">
    <w:pPr>
      <w:pStyle w:val="Stopka"/>
      <w:tabs>
        <w:tab w:val="clear" w:pos="4536"/>
      </w:tabs>
      <w:jc w:val="center"/>
    </w:pPr>
  </w:p>
  <w:p w14:paraId="362DE1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69643" w14:textId="77777777" w:rsidR="003034D3" w:rsidRDefault="003034D3">
      <w:r>
        <w:separator/>
      </w:r>
    </w:p>
  </w:footnote>
  <w:footnote w:type="continuationSeparator" w:id="0">
    <w:p w14:paraId="25674324" w14:textId="77777777" w:rsidR="003034D3" w:rsidRDefault="00303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7057F" w14:textId="77777777" w:rsidR="00416012" w:rsidRDefault="004160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DBB9A" w14:textId="77777777" w:rsidR="00416012" w:rsidRDefault="004160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354EB" w14:textId="77777777" w:rsidR="00416012" w:rsidRDefault="004160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4D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034D3"/>
    <w:rsid w:val="00355C9D"/>
    <w:rsid w:val="003B6B36"/>
    <w:rsid w:val="003D72FD"/>
    <w:rsid w:val="003F57CD"/>
    <w:rsid w:val="00416012"/>
    <w:rsid w:val="00423179"/>
    <w:rsid w:val="00490DC0"/>
    <w:rsid w:val="00493F8C"/>
    <w:rsid w:val="004C7E9B"/>
    <w:rsid w:val="00577BC6"/>
    <w:rsid w:val="00601802"/>
    <w:rsid w:val="0069085C"/>
    <w:rsid w:val="00843263"/>
    <w:rsid w:val="00844D33"/>
    <w:rsid w:val="00861E75"/>
    <w:rsid w:val="008A26A5"/>
    <w:rsid w:val="008F318B"/>
    <w:rsid w:val="00955B7A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08791"/>
  <w15:chartTrackingRefBased/>
  <w15:docId w15:val="{3F1592FB-9C25-4621-AD3C-B03DA014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119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2025-03-18T08:46:00Z</dcterms:created>
  <dcterms:modified xsi:type="dcterms:W3CDTF">2025-03-18T08:47:00Z</dcterms:modified>
</cp:coreProperties>
</file>