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01E815" w14:textId="2FDC16E4" w:rsidR="00554D72" w:rsidRPr="005B40F9" w:rsidRDefault="00E1271D" w:rsidP="005B40F9">
      <w:pPr>
        <w:spacing w:after="480"/>
        <w:jc w:val="right"/>
        <w:rPr>
          <w:sz w:val="24"/>
          <w:szCs w:val="24"/>
        </w:rPr>
      </w:pPr>
      <w:r w:rsidRPr="005B40F9">
        <w:rPr>
          <w:sz w:val="24"/>
          <w:szCs w:val="24"/>
        </w:rPr>
        <w:t>Poznań</w:t>
      </w:r>
      <w:r w:rsidR="00554D72" w:rsidRPr="005B40F9">
        <w:rPr>
          <w:sz w:val="24"/>
          <w:szCs w:val="24"/>
        </w:rPr>
        <w:t xml:space="preserve"> dnia: </w:t>
      </w:r>
      <w:r w:rsidRPr="005B40F9">
        <w:rPr>
          <w:sz w:val="24"/>
          <w:szCs w:val="24"/>
        </w:rPr>
        <w:t>2025-03-1</w:t>
      </w:r>
      <w:r w:rsidR="001E0AB6">
        <w:rPr>
          <w:sz w:val="24"/>
          <w:szCs w:val="24"/>
        </w:rPr>
        <w:t>7</w:t>
      </w:r>
    </w:p>
    <w:p w14:paraId="46313E54" w14:textId="77777777" w:rsidR="00E1271D" w:rsidRPr="005B40F9" w:rsidRDefault="00E1271D" w:rsidP="005B40F9">
      <w:pPr>
        <w:rPr>
          <w:b/>
          <w:bCs/>
          <w:sz w:val="24"/>
          <w:szCs w:val="24"/>
        </w:rPr>
      </w:pPr>
      <w:r w:rsidRPr="005B40F9">
        <w:rPr>
          <w:b/>
          <w:bCs/>
          <w:sz w:val="24"/>
          <w:szCs w:val="24"/>
        </w:rPr>
        <w:t>Szpital Wojewódzki w Poznaniu</w:t>
      </w:r>
    </w:p>
    <w:p w14:paraId="6A30E80B" w14:textId="77777777" w:rsidR="00554D72" w:rsidRPr="005B40F9" w:rsidRDefault="00E1271D" w:rsidP="005B40F9">
      <w:pPr>
        <w:rPr>
          <w:b/>
          <w:bCs/>
          <w:sz w:val="24"/>
          <w:szCs w:val="24"/>
        </w:rPr>
      </w:pPr>
      <w:r w:rsidRPr="005B40F9">
        <w:rPr>
          <w:b/>
          <w:bCs/>
          <w:sz w:val="24"/>
          <w:szCs w:val="24"/>
        </w:rPr>
        <w:t>Dział Zamówień Publicznych</w:t>
      </w:r>
    </w:p>
    <w:p w14:paraId="7142CB6E" w14:textId="77777777" w:rsidR="00554D72" w:rsidRPr="005B40F9" w:rsidRDefault="00E1271D" w:rsidP="005B40F9">
      <w:pPr>
        <w:rPr>
          <w:sz w:val="24"/>
          <w:szCs w:val="24"/>
        </w:rPr>
      </w:pPr>
      <w:r w:rsidRPr="005B40F9">
        <w:rPr>
          <w:sz w:val="24"/>
          <w:szCs w:val="24"/>
        </w:rPr>
        <w:t>Juraszów</w:t>
      </w:r>
      <w:r w:rsidR="00554D72" w:rsidRPr="005B40F9">
        <w:rPr>
          <w:sz w:val="24"/>
          <w:szCs w:val="24"/>
        </w:rPr>
        <w:t xml:space="preserve"> </w:t>
      </w:r>
      <w:r w:rsidRPr="005B40F9">
        <w:rPr>
          <w:sz w:val="24"/>
          <w:szCs w:val="24"/>
        </w:rPr>
        <w:t>7/19</w:t>
      </w:r>
    </w:p>
    <w:p w14:paraId="2A832835" w14:textId="77777777" w:rsidR="00554D72" w:rsidRPr="005B40F9" w:rsidRDefault="00E1271D" w:rsidP="005B40F9">
      <w:pPr>
        <w:rPr>
          <w:sz w:val="24"/>
          <w:szCs w:val="24"/>
        </w:rPr>
      </w:pPr>
      <w:r w:rsidRPr="005B40F9">
        <w:rPr>
          <w:sz w:val="24"/>
          <w:szCs w:val="24"/>
        </w:rPr>
        <w:t>60-479</w:t>
      </w:r>
      <w:r w:rsidR="00554D72" w:rsidRPr="005B40F9">
        <w:rPr>
          <w:sz w:val="24"/>
          <w:szCs w:val="24"/>
        </w:rPr>
        <w:t xml:space="preserve"> </w:t>
      </w:r>
      <w:r w:rsidRPr="005B40F9">
        <w:rPr>
          <w:sz w:val="24"/>
          <w:szCs w:val="24"/>
        </w:rPr>
        <w:t>Poznań</w:t>
      </w:r>
    </w:p>
    <w:p w14:paraId="06B5C3E8" w14:textId="77777777" w:rsidR="00554D72" w:rsidRPr="005B40F9" w:rsidRDefault="00554D72" w:rsidP="005B40F9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5B40F9">
        <w:rPr>
          <w:b/>
          <w:sz w:val="24"/>
          <w:szCs w:val="24"/>
        </w:rPr>
        <w:t>WYKONAWCY</w:t>
      </w:r>
    </w:p>
    <w:p w14:paraId="06294A0A" w14:textId="77777777" w:rsidR="00554D72" w:rsidRPr="005B40F9" w:rsidRDefault="00554D72" w:rsidP="005B40F9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5B40F9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5B40F9" w14:paraId="6CA198C3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90A224B" w14:textId="77777777" w:rsidR="00AB5D68" w:rsidRPr="005B40F9" w:rsidRDefault="00AB5D68" w:rsidP="005B40F9">
            <w:pPr>
              <w:pStyle w:val="Nagwek1"/>
              <w:spacing w:after="0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5B40F9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</w:p>
          <w:p w14:paraId="14D28E16" w14:textId="77777777" w:rsidR="00AB5D68" w:rsidRPr="005B40F9" w:rsidRDefault="00AB5D68" w:rsidP="005B40F9">
            <w:pPr>
              <w:keepNext/>
              <w:suppressAutoHyphens/>
              <w:spacing w:after="240"/>
              <w:jc w:val="center"/>
              <w:outlineLvl w:val="1"/>
              <w:rPr>
                <w:sz w:val="28"/>
                <w:szCs w:val="28"/>
              </w:rPr>
            </w:pPr>
            <w:r w:rsidRPr="005B40F9">
              <w:rPr>
                <w:sz w:val="28"/>
                <w:szCs w:val="28"/>
              </w:rPr>
              <w:t xml:space="preserve">o zmianie treści Specyfikacji Warunków Zamówienia </w:t>
            </w:r>
            <w:r w:rsidR="00E32881" w:rsidRPr="005B40F9">
              <w:rPr>
                <w:sz w:val="28"/>
                <w:szCs w:val="28"/>
              </w:rPr>
              <w:t xml:space="preserve">(dalej </w:t>
            </w:r>
            <w:r w:rsidR="00E32881" w:rsidRPr="005B40F9">
              <w:rPr>
                <w:b/>
                <w:bCs/>
                <w:sz w:val="28"/>
                <w:szCs w:val="28"/>
              </w:rPr>
              <w:t>SWZ</w:t>
            </w:r>
            <w:r w:rsidR="00E32881" w:rsidRPr="005B40F9">
              <w:rPr>
                <w:sz w:val="28"/>
                <w:szCs w:val="28"/>
              </w:rPr>
              <w:t>)</w:t>
            </w:r>
          </w:p>
        </w:tc>
      </w:tr>
    </w:tbl>
    <w:p w14:paraId="0E6E6894" w14:textId="77777777" w:rsidR="00EF1037" w:rsidRPr="005B40F9" w:rsidRDefault="00EF1037" w:rsidP="005B40F9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3CAEB36F" w14:textId="77777777" w:rsidR="00554D72" w:rsidRPr="005B40F9" w:rsidRDefault="00554D72" w:rsidP="005B40F9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5B40F9">
        <w:rPr>
          <w:rFonts w:eastAsia="Calibri"/>
          <w:sz w:val="24"/>
          <w:szCs w:val="24"/>
          <w:lang w:eastAsia="en-US"/>
        </w:rPr>
        <w:t xml:space="preserve">Dotyczy </w:t>
      </w:r>
      <w:r w:rsidRPr="005B40F9">
        <w:rPr>
          <w:sz w:val="24"/>
          <w:szCs w:val="24"/>
        </w:rPr>
        <w:t>postępowania o udzielenie zamówienia publicznego</w:t>
      </w:r>
      <w:r w:rsidRPr="005B40F9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5B40F9" w14:paraId="20739564" w14:textId="77777777" w:rsidTr="00860A6D">
        <w:tc>
          <w:tcPr>
            <w:tcW w:w="2269" w:type="dxa"/>
            <w:shd w:val="clear" w:color="auto" w:fill="auto"/>
          </w:tcPr>
          <w:p w14:paraId="15266F9C" w14:textId="77777777" w:rsidR="00554D72" w:rsidRPr="005B40F9" w:rsidRDefault="00554D72" w:rsidP="005B40F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5B40F9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E9475AE" w14:textId="77777777" w:rsidR="00554D72" w:rsidRPr="005B40F9" w:rsidRDefault="00E1271D" w:rsidP="005B40F9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5B40F9">
              <w:rPr>
                <w:bCs/>
                <w:sz w:val="24"/>
                <w:szCs w:val="24"/>
              </w:rPr>
              <w:t>Przegląd urządzeń przeciwpożarowych w budynkach Szpitala Wojewódzkiego w Poznaniu ul. Juraszów 7/19, 60-479 Poznań - Filia nr 1, nr 2, nr 3</w:t>
            </w:r>
            <w:r w:rsidR="00554D72" w:rsidRPr="005B40F9">
              <w:rPr>
                <w:bCs/>
                <w:sz w:val="24"/>
                <w:szCs w:val="24"/>
              </w:rPr>
              <w:t>.</w:t>
            </w:r>
          </w:p>
        </w:tc>
      </w:tr>
      <w:tr w:rsidR="00E1271D" w:rsidRPr="005B40F9" w14:paraId="3AA0044F" w14:textId="77777777" w:rsidTr="004A4325">
        <w:tc>
          <w:tcPr>
            <w:tcW w:w="2269" w:type="dxa"/>
            <w:shd w:val="clear" w:color="auto" w:fill="auto"/>
          </w:tcPr>
          <w:p w14:paraId="0D36D680" w14:textId="77777777" w:rsidR="00E1271D" w:rsidRPr="005B40F9" w:rsidRDefault="00E1271D" w:rsidP="005B40F9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5B40F9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BCFB6AF" w14:textId="77777777" w:rsidR="00E1271D" w:rsidRPr="005B40F9" w:rsidRDefault="00E1271D" w:rsidP="005B40F9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5B40F9">
              <w:rPr>
                <w:bCs/>
                <w:sz w:val="24"/>
                <w:szCs w:val="24"/>
              </w:rPr>
              <w:t>SZW/DZP/9/2025</w:t>
            </w:r>
          </w:p>
        </w:tc>
      </w:tr>
    </w:tbl>
    <w:p w14:paraId="27D20F09" w14:textId="77777777" w:rsidR="00E1271D" w:rsidRPr="005B40F9" w:rsidRDefault="005C0930" w:rsidP="005B40F9">
      <w:pPr>
        <w:spacing w:before="480" w:after="120"/>
        <w:jc w:val="both"/>
        <w:rPr>
          <w:b/>
          <w:sz w:val="24"/>
          <w:szCs w:val="24"/>
        </w:rPr>
      </w:pPr>
      <w:r w:rsidRPr="005B40F9">
        <w:rPr>
          <w:sz w:val="24"/>
          <w:szCs w:val="24"/>
        </w:rPr>
        <w:t xml:space="preserve">Zamawiający, </w:t>
      </w:r>
      <w:r w:rsidR="00E1271D" w:rsidRPr="005B40F9">
        <w:rPr>
          <w:b/>
          <w:sz w:val="24"/>
          <w:szCs w:val="24"/>
        </w:rPr>
        <w:t>Szpital Wojewódzki w Poznaniu</w:t>
      </w:r>
    </w:p>
    <w:p w14:paraId="698AA1C3" w14:textId="4820903F" w:rsidR="005B40F9" w:rsidRPr="005B40F9" w:rsidRDefault="005B40F9" w:rsidP="005B40F9">
      <w:pPr>
        <w:spacing w:before="480" w:after="120" w:line="276" w:lineRule="auto"/>
        <w:jc w:val="both"/>
        <w:rPr>
          <w:sz w:val="24"/>
          <w:szCs w:val="24"/>
        </w:rPr>
      </w:pPr>
      <w:r w:rsidRPr="005B40F9">
        <w:rPr>
          <w:b/>
          <w:sz w:val="24"/>
          <w:szCs w:val="24"/>
        </w:rPr>
        <w:t>Dział Zamówień Publicznych</w:t>
      </w:r>
      <w:r w:rsidRPr="005B40F9">
        <w:rPr>
          <w:sz w:val="24"/>
          <w:szCs w:val="24"/>
        </w:rPr>
        <w:t>, działając na podstawie art. 137 ust. 1 i 2 ustawy z dnia 11 września 2019r. Prawo zamówień publicznych (t.j. Dz. U. z 2024 poz. 1320), informuje o dokonaniu zmian w zapisach SWZ w następującym zakresie:</w:t>
      </w:r>
    </w:p>
    <w:p w14:paraId="3FFE4944" w14:textId="77777777" w:rsidR="005B40F9" w:rsidRDefault="005B40F9" w:rsidP="005B40F9">
      <w:pPr>
        <w:spacing w:line="360" w:lineRule="auto"/>
        <w:jc w:val="both"/>
        <w:rPr>
          <w:b/>
          <w:bCs/>
          <w:sz w:val="22"/>
          <w:szCs w:val="22"/>
        </w:rPr>
      </w:pPr>
    </w:p>
    <w:p w14:paraId="194D8FD8" w14:textId="29B3F119" w:rsidR="005B40F9" w:rsidRDefault="005B40F9" w:rsidP="005B40F9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Rozdział 3.2 SWZ </w:t>
      </w:r>
    </w:p>
    <w:p w14:paraId="4F9418A6" w14:textId="77777777" w:rsidR="005B40F9" w:rsidRDefault="005B40F9" w:rsidP="005B40F9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Było:</w:t>
      </w:r>
    </w:p>
    <w:p w14:paraId="7313361C" w14:textId="77777777" w:rsidR="008856A9" w:rsidRPr="008856A9" w:rsidRDefault="008856A9" w:rsidP="008856A9">
      <w:pPr>
        <w:spacing w:after="60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8856A9">
        <w:rPr>
          <w:bCs/>
          <w:iCs/>
          <w:color w:val="000000"/>
          <w:sz w:val="24"/>
          <w:szCs w:val="24"/>
          <w:lang w:eastAsia="x-none"/>
        </w:rPr>
        <w:t xml:space="preserve">Zamawiający, </w:t>
      </w:r>
      <w:r w:rsidRPr="008856A9">
        <w:rPr>
          <w:bCs/>
          <w:iCs/>
          <w:color w:val="000000"/>
          <w:sz w:val="24"/>
          <w:szCs w:val="24"/>
          <w:lang w:val="x-none" w:eastAsia="x-none"/>
        </w:rPr>
        <w:t xml:space="preserve">przed złożeniem oferty, </w:t>
      </w:r>
      <w:r w:rsidRPr="008856A9">
        <w:rPr>
          <w:bCs/>
          <w:iCs/>
          <w:color w:val="000000"/>
          <w:sz w:val="24"/>
          <w:szCs w:val="24"/>
          <w:lang w:val="x-none" w:eastAsia="x-none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0" w:name="Wybór3"/>
      <w:r w:rsidRPr="008856A9">
        <w:rPr>
          <w:bCs/>
          <w:iCs/>
          <w:color w:val="000000"/>
          <w:sz w:val="24"/>
          <w:szCs w:val="24"/>
          <w:lang w:val="x-none" w:eastAsia="x-none"/>
        </w:rPr>
        <w:instrText xml:space="preserve"> FORMCHECKBOX </w:instrText>
      </w:r>
      <w:r w:rsidRPr="008856A9">
        <w:rPr>
          <w:bCs/>
          <w:iCs/>
          <w:color w:val="000000"/>
          <w:sz w:val="24"/>
          <w:szCs w:val="24"/>
          <w:lang w:val="x-none" w:eastAsia="x-none"/>
        </w:rPr>
      </w:r>
      <w:r w:rsidRPr="008856A9">
        <w:rPr>
          <w:bCs/>
          <w:iCs/>
          <w:color w:val="000000"/>
          <w:sz w:val="24"/>
          <w:szCs w:val="24"/>
          <w:lang w:val="x-none" w:eastAsia="x-none"/>
        </w:rPr>
        <w:fldChar w:fldCharType="separate"/>
      </w:r>
      <w:r w:rsidRPr="008856A9">
        <w:rPr>
          <w:bCs/>
          <w:iCs/>
          <w:color w:val="000000"/>
          <w:sz w:val="24"/>
          <w:szCs w:val="24"/>
          <w:lang w:val="x-none" w:eastAsia="x-none"/>
        </w:rPr>
        <w:fldChar w:fldCharType="end"/>
      </w:r>
      <w:bookmarkEnd w:id="0"/>
      <w:r w:rsidRPr="008856A9">
        <w:rPr>
          <w:bCs/>
          <w:iCs/>
          <w:color w:val="000000"/>
          <w:sz w:val="24"/>
          <w:szCs w:val="24"/>
          <w:lang w:val="x-none" w:eastAsia="x-none"/>
        </w:rPr>
        <w:t xml:space="preserve"> przewiduje możliwość</w:t>
      </w:r>
      <w:r w:rsidRPr="008856A9">
        <w:rPr>
          <w:bCs/>
          <w:iCs/>
          <w:color w:val="000000"/>
          <w:sz w:val="24"/>
          <w:szCs w:val="24"/>
          <w:lang w:eastAsia="x-none"/>
        </w:rPr>
        <w:t xml:space="preserve"> </w:t>
      </w:r>
      <w:r w:rsidRPr="008856A9">
        <w:rPr>
          <w:bCs/>
          <w:iCs/>
          <w:color w:val="000000"/>
          <w:sz w:val="24"/>
          <w:szCs w:val="24"/>
          <w:lang w:val="x-none" w:eastAsia="x-none"/>
        </w:rPr>
        <w:t>odbycia przez Wykonawcę wizji lokalnej lub sprawdzenia przez Wykonawcę dokumentów niezbędnych do realizacji zamówienia dostępnych na miejscu u Zamawiającego, w terminie i na</w:t>
      </w:r>
      <w:r w:rsidRPr="008856A9">
        <w:rPr>
          <w:bCs/>
          <w:iCs/>
          <w:color w:val="000000"/>
          <w:sz w:val="24"/>
          <w:szCs w:val="24"/>
          <w:lang w:eastAsia="x-none"/>
        </w:rPr>
        <w:t xml:space="preserve"> określonych</w:t>
      </w:r>
      <w:r w:rsidRPr="008856A9">
        <w:rPr>
          <w:bCs/>
          <w:iCs/>
          <w:color w:val="000000"/>
          <w:sz w:val="24"/>
          <w:szCs w:val="24"/>
          <w:lang w:val="x-none" w:eastAsia="x-none"/>
        </w:rPr>
        <w:t xml:space="preserve"> zasada</w:t>
      </w:r>
      <w:r w:rsidRPr="008856A9">
        <w:rPr>
          <w:bCs/>
          <w:iCs/>
          <w:color w:val="000000"/>
          <w:sz w:val="24"/>
          <w:szCs w:val="24"/>
          <w:lang w:eastAsia="x-none"/>
        </w:rPr>
        <w:t xml:space="preserve">ch: W związku z charakterem przedmiotu zamówienia i specyfikę zainstalowanych na obiekcie systemów </w:t>
      </w:r>
      <w:r w:rsidRPr="008856A9">
        <w:rPr>
          <w:bCs/>
          <w:iCs/>
          <w:color w:val="000000"/>
          <w:sz w:val="24"/>
          <w:szCs w:val="24"/>
          <w:u w:val="single"/>
          <w:lang w:eastAsia="x-none"/>
        </w:rPr>
        <w:t>Zamawiający zaleca odbycie wizji lokalnej, celem</w:t>
      </w:r>
      <w:r w:rsidRPr="008856A9">
        <w:rPr>
          <w:bCs/>
          <w:iCs/>
          <w:color w:val="000000"/>
          <w:sz w:val="24"/>
          <w:szCs w:val="24"/>
          <w:lang w:eastAsia="x-none"/>
        </w:rPr>
        <w:t xml:space="preserve"> uzyskania niezbędnych informacji istotnych dla Wykonawców na etapie przygotowania ofert. </w:t>
      </w:r>
    </w:p>
    <w:p w14:paraId="430FBBD8" w14:textId="77777777" w:rsidR="008856A9" w:rsidRPr="008856A9" w:rsidRDefault="008856A9" w:rsidP="008856A9">
      <w:pPr>
        <w:spacing w:after="60"/>
        <w:jc w:val="both"/>
        <w:outlineLvl w:val="1"/>
        <w:rPr>
          <w:bCs/>
          <w:iCs/>
          <w:color w:val="000000"/>
          <w:sz w:val="24"/>
          <w:szCs w:val="24"/>
          <w:u w:val="single"/>
          <w:lang w:eastAsia="x-none"/>
        </w:rPr>
      </w:pPr>
      <w:r w:rsidRPr="008856A9">
        <w:rPr>
          <w:bCs/>
          <w:iCs/>
          <w:color w:val="000000"/>
          <w:sz w:val="24"/>
          <w:szCs w:val="24"/>
          <w:u w:val="single"/>
          <w:lang w:eastAsia="x-none"/>
        </w:rPr>
        <w:t>Zamawiający wyznacza termin odbycia przez Wykonawców wizji lokalnej:</w:t>
      </w:r>
    </w:p>
    <w:p w14:paraId="4DA6280E" w14:textId="77777777" w:rsidR="008856A9" w:rsidRPr="008856A9" w:rsidRDefault="008856A9" w:rsidP="008856A9">
      <w:pPr>
        <w:spacing w:after="60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8856A9">
        <w:rPr>
          <w:bCs/>
          <w:iCs/>
          <w:color w:val="000000"/>
          <w:sz w:val="24"/>
          <w:szCs w:val="24"/>
          <w:lang w:eastAsia="x-none"/>
        </w:rPr>
        <w:t>a) Filia nr 1 - Poznań, ul. Juraszów 7/19, 60-479 Poznań w dniu 19.03.2025r.w godzinach od 10. 00 do 12.00</w:t>
      </w:r>
    </w:p>
    <w:p w14:paraId="7A5B9213" w14:textId="77777777" w:rsidR="008856A9" w:rsidRPr="008856A9" w:rsidRDefault="008856A9" w:rsidP="008856A9">
      <w:pPr>
        <w:spacing w:after="60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8856A9">
        <w:rPr>
          <w:bCs/>
          <w:iCs/>
          <w:color w:val="000000"/>
          <w:sz w:val="24"/>
          <w:szCs w:val="24"/>
          <w:lang w:eastAsia="x-none"/>
        </w:rPr>
        <w:t>b) ) Filia nr 2 - Szpital Rehabilitacyjno - Kardiologiczny, Kowanówko w dniu  20.03.2025r w godzinach od 10.00 do 11.00</w:t>
      </w:r>
    </w:p>
    <w:p w14:paraId="25FFDFCF" w14:textId="77777777" w:rsidR="008856A9" w:rsidRPr="008856A9" w:rsidRDefault="008856A9" w:rsidP="008856A9">
      <w:pPr>
        <w:spacing w:after="60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8856A9">
        <w:rPr>
          <w:bCs/>
          <w:iCs/>
          <w:color w:val="000000"/>
          <w:sz w:val="24"/>
          <w:szCs w:val="24"/>
          <w:lang w:eastAsia="x-none"/>
        </w:rPr>
        <w:t xml:space="preserve">c) Filia nr 3 - Wielkopolskie Centrum Rehabilitacji, Kiekrz w dniu 21.03.2025r w godzinach od 10.00 do 11.00 </w:t>
      </w:r>
    </w:p>
    <w:p w14:paraId="6439DA3E" w14:textId="77777777" w:rsidR="008856A9" w:rsidRPr="008856A9" w:rsidRDefault="008856A9" w:rsidP="008856A9">
      <w:pPr>
        <w:spacing w:after="60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8856A9">
        <w:rPr>
          <w:bCs/>
          <w:iCs/>
          <w:color w:val="000000"/>
          <w:sz w:val="24"/>
          <w:szCs w:val="24"/>
          <w:lang w:eastAsia="x-none"/>
        </w:rPr>
        <w:lastRenderedPageBreak/>
        <w:t>W sprawie ustalenia miejsca zbiórki wizji lokalnej dla Filii nr 2 i 3 należy kontaktować się bezpośrednio z osobą wyznaczoną przez Zamawiającego jako uprawnioną do przeprowadzenia wizji - wizje lokalną poprowadzi Specjalista ds. Ochrony Przeciwpożarowej - Pan mgr inż. Piotr Koper, nr tel. 668 173 643</w:t>
      </w:r>
    </w:p>
    <w:p w14:paraId="1A7678C2" w14:textId="77777777" w:rsidR="008856A9" w:rsidRPr="008856A9" w:rsidRDefault="008856A9" w:rsidP="008856A9">
      <w:pPr>
        <w:spacing w:after="60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8856A9">
        <w:rPr>
          <w:bCs/>
          <w:iCs/>
          <w:color w:val="000000"/>
          <w:sz w:val="24"/>
          <w:szCs w:val="24"/>
          <w:lang w:eastAsia="x-none"/>
        </w:rPr>
        <w:t>Wykonawcy uczestniczący w wizji lokalnej posiadają uprawnienia do reprezentowania Wykonawcy (wymagane pełnomocnictwo do reprezentowania firmy przez osoby nie mające uprawnień wynikających z reprezentacji).</w:t>
      </w:r>
    </w:p>
    <w:p w14:paraId="4E036419" w14:textId="115C5E0C" w:rsidR="008856A9" w:rsidRPr="008856A9" w:rsidRDefault="008856A9" w:rsidP="008856A9">
      <w:pPr>
        <w:spacing w:after="60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8856A9">
        <w:rPr>
          <w:bCs/>
          <w:iCs/>
          <w:color w:val="000000"/>
          <w:sz w:val="24"/>
          <w:szCs w:val="24"/>
          <w:lang w:eastAsia="x-none"/>
        </w:rPr>
        <w:t>Wykonawca zdobędzie na swoją odpowiedzialność i ryzyko, wszelkie dodatkowe informacje, które mogą być konieczne do przygotowania oferty oraz zawarcia umowy i wykonania zamówienia.  Koszty dokonania wizji poniesie Wykonawca.</w:t>
      </w:r>
    </w:p>
    <w:p w14:paraId="26072286" w14:textId="77777777" w:rsidR="005B40F9" w:rsidRDefault="005B40F9" w:rsidP="005B40F9">
      <w:pPr>
        <w:spacing w:line="360" w:lineRule="auto"/>
        <w:jc w:val="both"/>
        <w:rPr>
          <w:sz w:val="22"/>
          <w:szCs w:val="22"/>
          <w:u w:val="single"/>
        </w:rPr>
      </w:pPr>
    </w:p>
    <w:p w14:paraId="4D97E220" w14:textId="6259B1CE" w:rsidR="005B40F9" w:rsidRPr="002A4134" w:rsidRDefault="005B40F9" w:rsidP="005B40F9">
      <w:pPr>
        <w:spacing w:line="360" w:lineRule="auto"/>
        <w:jc w:val="both"/>
        <w:rPr>
          <w:sz w:val="24"/>
          <w:szCs w:val="24"/>
        </w:rPr>
      </w:pPr>
      <w:r w:rsidRPr="002A4134">
        <w:rPr>
          <w:sz w:val="24"/>
          <w:szCs w:val="24"/>
          <w:u w:val="single"/>
        </w:rPr>
        <w:t>Jest (po zmianie):</w:t>
      </w:r>
    </w:p>
    <w:p w14:paraId="6E58F9F6" w14:textId="49C478D5" w:rsidR="008856A9" w:rsidRPr="008856A9" w:rsidRDefault="008856A9" w:rsidP="008856A9">
      <w:pPr>
        <w:pStyle w:val="Tekstpodstawowy"/>
        <w:spacing w:line="240" w:lineRule="auto"/>
        <w:rPr>
          <w:szCs w:val="24"/>
        </w:rPr>
      </w:pPr>
      <w:r w:rsidRPr="008856A9">
        <w:rPr>
          <w:szCs w:val="24"/>
        </w:rPr>
        <w:t xml:space="preserve">Zamawiający, przed złożeniem oferty, </w:t>
      </w:r>
      <w:r w:rsidRPr="008856A9">
        <w:rPr>
          <w:bCs/>
          <w:iCs/>
          <w:color w:val="000000"/>
          <w:szCs w:val="24"/>
          <w:lang w:val="x-none" w:eastAsia="x-none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8856A9">
        <w:rPr>
          <w:bCs/>
          <w:iCs/>
          <w:color w:val="000000"/>
          <w:szCs w:val="24"/>
          <w:lang w:val="x-none" w:eastAsia="x-none"/>
        </w:rPr>
        <w:instrText xml:space="preserve"> FORMCHECKBOX </w:instrText>
      </w:r>
      <w:r w:rsidRPr="008856A9">
        <w:rPr>
          <w:bCs/>
          <w:iCs/>
          <w:color w:val="000000"/>
          <w:szCs w:val="24"/>
          <w:lang w:val="x-none" w:eastAsia="x-none"/>
        </w:rPr>
      </w:r>
      <w:r w:rsidRPr="008856A9">
        <w:rPr>
          <w:bCs/>
          <w:iCs/>
          <w:color w:val="000000"/>
          <w:szCs w:val="24"/>
          <w:lang w:val="x-none" w:eastAsia="x-none"/>
        </w:rPr>
        <w:fldChar w:fldCharType="separate"/>
      </w:r>
      <w:r w:rsidRPr="008856A9">
        <w:rPr>
          <w:bCs/>
          <w:iCs/>
          <w:color w:val="000000"/>
          <w:szCs w:val="24"/>
          <w:lang w:val="x-none" w:eastAsia="x-none"/>
        </w:rPr>
        <w:fldChar w:fldCharType="end"/>
      </w:r>
      <w:r>
        <w:rPr>
          <w:bCs/>
          <w:iCs/>
          <w:color w:val="000000"/>
          <w:szCs w:val="24"/>
          <w:lang w:val="x-none" w:eastAsia="x-none"/>
        </w:rPr>
        <w:t xml:space="preserve"> </w:t>
      </w:r>
      <w:r w:rsidRPr="008856A9">
        <w:rPr>
          <w:b/>
          <w:bCs/>
          <w:szCs w:val="24"/>
        </w:rPr>
        <w:t>wymaga odbycia</w:t>
      </w:r>
      <w:r w:rsidRPr="008856A9">
        <w:rPr>
          <w:szCs w:val="24"/>
        </w:rPr>
        <w:t xml:space="preserve"> przez Wykonawcę wizji lokalnej lub sprawdzenia przez Wykonawcę dokumentów niezbędnych do realizacji zamówienia dostępnych na miejscu u Zamawiającego, w terminie i na następujących zasadach: W związku </w:t>
      </w:r>
    </w:p>
    <w:p w14:paraId="667A4AC6" w14:textId="08EBBD3A" w:rsidR="008856A9" w:rsidRPr="008856A9" w:rsidRDefault="008856A9" w:rsidP="008856A9">
      <w:pPr>
        <w:pStyle w:val="Tekstpodstawowy"/>
        <w:spacing w:line="240" w:lineRule="auto"/>
        <w:rPr>
          <w:szCs w:val="24"/>
        </w:rPr>
      </w:pPr>
      <w:r w:rsidRPr="008856A9">
        <w:rPr>
          <w:szCs w:val="24"/>
        </w:rPr>
        <w:t xml:space="preserve">z charakterem przedmiotu zamówienia i specyfikę zainstalowanych na obiekcie systemów </w:t>
      </w:r>
      <w:r w:rsidRPr="00C6630B">
        <w:rPr>
          <w:szCs w:val="24"/>
        </w:rPr>
        <w:t>Zamawiający ustanawia wymóg dokonania oględzin i wizji lokalnej</w:t>
      </w:r>
      <w:r w:rsidRPr="008856A9">
        <w:rPr>
          <w:szCs w:val="24"/>
        </w:rPr>
        <w:t xml:space="preserve"> w celu uzyskania niezbędnych informacji istotnych dla Wykonawców na etapie przygotowania ofert. </w:t>
      </w:r>
      <w:r w:rsidRPr="008856A9">
        <w:rPr>
          <w:b/>
          <w:bCs/>
          <w:szCs w:val="24"/>
        </w:rPr>
        <w:t>Brak odbycia wizji lokalnej będzie skutkowało odrzuceniem złożonej oferty. Wizja lokalna może się odbyć tylko w wyznaczonych terminach przez Zamawiającego</w:t>
      </w:r>
    </w:p>
    <w:p w14:paraId="7C938A3B" w14:textId="77777777" w:rsidR="008856A9" w:rsidRPr="00C6630B" w:rsidRDefault="008856A9" w:rsidP="008856A9">
      <w:pPr>
        <w:pStyle w:val="Tekstpodstawowy"/>
        <w:spacing w:line="240" w:lineRule="auto"/>
        <w:rPr>
          <w:szCs w:val="24"/>
          <w:u w:val="single"/>
        </w:rPr>
      </w:pPr>
      <w:r w:rsidRPr="00C6630B">
        <w:rPr>
          <w:szCs w:val="24"/>
          <w:u w:val="single"/>
        </w:rPr>
        <w:t>Zamawiający wyznacza termin odbycia przez Wykonawców wizji lokalnej:</w:t>
      </w:r>
    </w:p>
    <w:p w14:paraId="432B06C0" w14:textId="4FF6E2EF" w:rsidR="008856A9" w:rsidRPr="002A4134" w:rsidRDefault="008856A9" w:rsidP="008856A9">
      <w:pPr>
        <w:pStyle w:val="Tekstpodstawowy"/>
        <w:spacing w:line="240" w:lineRule="auto"/>
        <w:rPr>
          <w:szCs w:val="24"/>
        </w:rPr>
      </w:pPr>
      <w:r w:rsidRPr="002A4134">
        <w:rPr>
          <w:szCs w:val="24"/>
        </w:rPr>
        <w:t>a) Filia nr 1 - Poznań, ul. Juraszów 7/19, 60-479 Poznań - w dniu 26.03.202</w:t>
      </w:r>
      <w:r w:rsidR="002A4134" w:rsidRPr="002A4134">
        <w:rPr>
          <w:szCs w:val="24"/>
        </w:rPr>
        <w:t>5</w:t>
      </w:r>
      <w:r w:rsidRPr="002A4134">
        <w:rPr>
          <w:szCs w:val="24"/>
        </w:rPr>
        <w:t xml:space="preserve"> r  w godzinach </w:t>
      </w:r>
    </w:p>
    <w:p w14:paraId="64AEBD67" w14:textId="6C9395BC" w:rsidR="008856A9" w:rsidRPr="002A4134" w:rsidRDefault="008856A9" w:rsidP="008856A9">
      <w:pPr>
        <w:pStyle w:val="Tekstpodstawowy"/>
        <w:spacing w:line="240" w:lineRule="auto"/>
        <w:rPr>
          <w:szCs w:val="24"/>
        </w:rPr>
      </w:pPr>
      <w:r w:rsidRPr="002A4134">
        <w:rPr>
          <w:szCs w:val="24"/>
        </w:rPr>
        <w:t xml:space="preserve">od </w:t>
      </w:r>
      <w:r w:rsidR="002A4134" w:rsidRPr="002A4134">
        <w:rPr>
          <w:szCs w:val="24"/>
        </w:rPr>
        <w:t>10</w:t>
      </w:r>
      <w:r w:rsidRPr="002A4134">
        <w:rPr>
          <w:szCs w:val="24"/>
        </w:rPr>
        <w:t>.00 do 1</w:t>
      </w:r>
      <w:r w:rsidR="002A4134" w:rsidRPr="002A4134">
        <w:rPr>
          <w:szCs w:val="24"/>
        </w:rPr>
        <w:t>2</w:t>
      </w:r>
      <w:r w:rsidRPr="002A4134">
        <w:rPr>
          <w:szCs w:val="24"/>
        </w:rPr>
        <w:t>.00</w:t>
      </w:r>
    </w:p>
    <w:p w14:paraId="1D468BC1" w14:textId="71D20375" w:rsidR="008856A9" w:rsidRPr="002A4134" w:rsidRDefault="008856A9" w:rsidP="008856A9">
      <w:pPr>
        <w:pStyle w:val="Tekstpodstawowy"/>
        <w:spacing w:line="240" w:lineRule="auto"/>
        <w:rPr>
          <w:szCs w:val="24"/>
        </w:rPr>
      </w:pPr>
      <w:r w:rsidRPr="002A4134">
        <w:rPr>
          <w:szCs w:val="24"/>
        </w:rPr>
        <w:t>b) Filia nr 2 - Szpital Rehabilitacyjno - Kardiologiczny, Kowanówko w dniu  27.03.202</w:t>
      </w:r>
      <w:r w:rsidR="002A4134" w:rsidRPr="002A4134">
        <w:rPr>
          <w:szCs w:val="24"/>
        </w:rPr>
        <w:t>5</w:t>
      </w:r>
      <w:r w:rsidRPr="002A4134">
        <w:rPr>
          <w:szCs w:val="24"/>
        </w:rPr>
        <w:t xml:space="preserve"> r </w:t>
      </w:r>
    </w:p>
    <w:p w14:paraId="366C3046" w14:textId="25372CBE" w:rsidR="008856A9" w:rsidRPr="002A4134" w:rsidRDefault="008856A9" w:rsidP="008856A9">
      <w:pPr>
        <w:pStyle w:val="Tekstpodstawowy"/>
        <w:spacing w:line="240" w:lineRule="auto"/>
        <w:rPr>
          <w:szCs w:val="24"/>
        </w:rPr>
      </w:pPr>
      <w:r w:rsidRPr="002A4134">
        <w:rPr>
          <w:szCs w:val="24"/>
        </w:rPr>
        <w:t>w godzinach od 10.00 do 1</w:t>
      </w:r>
      <w:r w:rsidR="002A4134" w:rsidRPr="002A4134">
        <w:rPr>
          <w:szCs w:val="24"/>
        </w:rPr>
        <w:t>1</w:t>
      </w:r>
      <w:r w:rsidRPr="002A4134">
        <w:rPr>
          <w:szCs w:val="24"/>
        </w:rPr>
        <w:t>.00</w:t>
      </w:r>
    </w:p>
    <w:p w14:paraId="6F84BA01" w14:textId="6194F831" w:rsidR="008856A9" w:rsidRPr="002A4134" w:rsidRDefault="008856A9" w:rsidP="008856A9">
      <w:pPr>
        <w:pStyle w:val="Tekstpodstawowy"/>
        <w:spacing w:line="240" w:lineRule="auto"/>
        <w:rPr>
          <w:szCs w:val="24"/>
        </w:rPr>
      </w:pPr>
      <w:r w:rsidRPr="002A4134">
        <w:rPr>
          <w:szCs w:val="24"/>
        </w:rPr>
        <w:t>c) Filia nr 3 - Wielkopolskie Centrum Rehabilitacji, Kiekrz w dniu 28.03.202</w:t>
      </w:r>
      <w:r w:rsidR="002A4134" w:rsidRPr="002A4134">
        <w:rPr>
          <w:szCs w:val="24"/>
        </w:rPr>
        <w:t>5</w:t>
      </w:r>
      <w:r w:rsidRPr="002A4134">
        <w:rPr>
          <w:szCs w:val="24"/>
        </w:rPr>
        <w:t xml:space="preserve"> r w godzinach </w:t>
      </w:r>
    </w:p>
    <w:p w14:paraId="51E0AAA1" w14:textId="12964154" w:rsidR="008856A9" w:rsidRPr="002A4134" w:rsidRDefault="008856A9" w:rsidP="008856A9">
      <w:pPr>
        <w:pStyle w:val="Tekstpodstawowy"/>
        <w:spacing w:line="240" w:lineRule="auto"/>
        <w:rPr>
          <w:szCs w:val="24"/>
        </w:rPr>
      </w:pPr>
      <w:r w:rsidRPr="002A4134">
        <w:rPr>
          <w:szCs w:val="24"/>
        </w:rPr>
        <w:t>od 10.00 do 1</w:t>
      </w:r>
      <w:r w:rsidR="002A4134" w:rsidRPr="002A4134">
        <w:rPr>
          <w:szCs w:val="24"/>
        </w:rPr>
        <w:t>1</w:t>
      </w:r>
      <w:r w:rsidRPr="002A4134">
        <w:rPr>
          <w:szCs w:val="24"/>
        </w:rPr>
        <w:t>.00</w:t>
      </w:r>
    </w:p>
    <w:p w14:paraId="32FEBC7A" w14:textId="79985583" w:rsidR="008856A9" w:rsidRPr="00C31B2C" w:rsidRDefault="008856A9" w:rsidP="008856A9">
      <w:pPr>
        <w:pStyle w:val="Tekstpodstawowy"/>
        <w:spacing w:line="240" w:lineRule="auto"/>
        <w:rPr>
          <w:szCs w:val="24"/>
          <w:u w:val="single"/>
        </w:rPr>
      </w:pPr>
      <w:r w:rsidRPr="002A4134">
        <w:rPr>
          <w:szCs w:val="24"/>
        </w:rPr>
        <w:t>W sprawie ustalenia miejsca</w:t>
      </w:r>
      <w:r w:rsidRPr="008856A9">
        <w:rPr>
          <w:szCs w:val="24"/>
        </w:rPr>
        <w:t xml:space="preserve"> zbiórki wizji lokalnej </w:t>
      </w:r>
      <w:r w:rsidRPr="008856A9">
        <w:rPr>
          <w:b/>
          <w:bCs/>
          <w:szCs w:val="24"/>
        </w:rPr>
        <w:t>dla Filii nr 1,2 i 3</w:t>
      </w:r>
      <w:r w:rsidRPr="008856A9">
        <w:rPr>
          <w:szCs w:val="24"/>
        </w:rPr>
        <w:t xml:space="preserve"> należy kontaktować się bezpośrednio z osobą wyznaczoną przez Zamawiającego jako uprawnioną do przeprowadzenia wizji - wizje lokalną poprowadzi Specjalista ds. Ochrony Przeciwpożarowej - Pan mgr inż. Piotr Koper, nr tel. 668 173</w:t>
      </w:r>
      <w:r w:rsidR="002A4134">
        <w:rPr>
          <w:szCs w:val="24"/>
        </w:rPr>
        <w:t> </w:t>
      </w:r>
      <w:r w:rsidRPr="008856A9">
        <w:rPr>
          <w:szCs w:val="24"/>
        </w:rPr>
        <w:t>643</w:t>
      </w:r>
      <w:r w:rsidR="002A4134">
        <w:rPr>
          <w:szCs w:val="24"/>
        </w:rPr>
        <w:t xml:space="preserve">. </w:t>
      </w:r>
    </w:p>
    <w:p w14:paraId="719173ED" w14:textId="77777777" w:rsidR="008856A9" w:rsidRPr="008856A9" w:rsidRDefault="008856A9" w:rsidP="008856A9">
      <w:pPr>
        <w:pStyle w:val="Tekstpodstawowy"/>
        <w:spacing w:line="240" w:lineRule="auto"/>
        <w:rPr>
          <w:szCs w:val="24"/>
        </w:rPr>
      </w:pPr>
      <w:r w:rsidRPr="008856A9">
        <w:rPr>
          <w:szCs w:val="24"/>
        </w:rPr>
        <w:t>Wykonawcy uczestniczący w wizji lokalnej posiadają uprawnienia do reprezentowania Wykonawcy (wymagane pełnomocnictwo do reprezentowania firmy przez osoby nie mające uprawnień wynikających z reprezentacji).</w:t>
      </w:r>
    </w:p>
    <w:p w14:paraId="2D03D81A" w14:textId="74C841F7" w:rsidR="00EF1037" w:rsidRPr="005B40F9" w:rsidRDefault="008856A9" w:rsidP="008856A9">
      <w:pPr>
        <w:pStyle w:val="Tekstpodstawowy"/>
        <w:spacing w:line="240" w:lineRule="auto"/>
        <w:rPr>
          <w:szCs w:val="24"/>
        </w:rPr>
      </w:pPr>
      <w:r w:rsidRPr="008856A9">
        <w:rPr>
          <w:szCs w:val="24"/>
        </w:rPr>
        <w:t>Wykonawca zdobędzie na swoją odpowiedzialność i ryzyko, wszelkie dodatkowe informacje, które mogą być konieczne do przygotowania oferty oraz zawarcia umowy i wykonania zamówienia.  Koszty dokonania wizji poniesie Wykonawca.</w:t>
      </w:r>
    </w:p>
    <w:p w14:paraId="54201718" w14:textId="77777777" w:rsidR="005B40F9" w:rsidRDefault="005B40F9" w:rsidP="005B40F9">
      <w:pPr>
        <w:pStyle w:val="Tekstpodstawowy"/>
        <w:spacing w:line="240" w:lineRule="auto"/>
        <w:ind w:left="3117" w:right="-2" w:firstLine="423"/>
        <w:jc w:val="center"/>
        <w:rPr>
          <w:i/>
          <w:szCs w:val="24"/>
        </w:rPr>
      </w:pPr>
    </w:p>
    <w:p w14:paraId="4EE1AA49" w14:textId="77777777" w:rsidR="003A20BF" w:rsidRDefault="003A20BF" w:rsidP="003A20BF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42E41E9D" w14:textId="77777777" w:rsidR="005C0930" w:rsidRPr="005B40F9" w:rsidRDefault="005C0930" w:rsidP="005B40F9">
      <w:pPr>
        <w:pStyle w:val="Tekstpodstawowy"/>
        <w:spacing w:line="240" w:lineRule="auto"/>
        <w:ind w:left="3117" w:right="-2" w:firstLine="423"/>
        <w:jc w:val="right"/>
        <w:rPr>
          <w:szCs w:val="24"/>
        </w:rPr>
      </w:pPr>
    </w:p>
    <w:p w14:paraId="44774D65" w14:textId="07D3345A" w:rsidR="005C0930" w:rsidRPr="005B40F9" w:rsidRDefault="005C0930" w:rsidP="005B40F9">
      <w:pPr>
        <w:pStyle w:val="Tekstpodstawowy"/>
        <w:spacing w:line="240" w:lineRule="auto"/>
        <w:ind w:right="-2" w:firstLine="423"/>
        <w:jc w:val="right"/>
        <w:rPr>
          <w:szCs w:val="24"/>
        </w:rPr>
      </w:pPr>
    </w:p>
    <w:sectPr w:rsidR="005C0930" w:rsidRPr="005B40F9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21A367" w14:textId="77777777" w:rsidR="008D2F08" w:rsidRDefault="008D2F08">
      <w:r>
        <w:separator/>
      </w:r>
    </w:p>
  </w:endnote>
  <w:endnote w:type="continuationSeparator" w:id="0">
    <w:p w14:paraId="3B94B0F0" w14:textId="77777777" w:rsidR="008D2F08" w:rsidRDefault="008D2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469EB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80207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B06FB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1179FDB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1948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DC2109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EC4B3B" w14:textId="77777777" w:rsidR="00EF1037" w:rsidRDefault="00EF1037">
    <w:pPr>
      <w:pStyle w:val="Stopka"/>
      <w:tabs>
        <w:tab w:val="clear" w:pos="4536"/>
        <w:tab w:val="left" w:pos="6237"/>
      </w:tabs>
    </w:pPr>
  </w:p>
  <w:p w14:paraId="2B0F051B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A973AB" w14:textId="77777777" w:rsidR="008D2F08" w:rsidRDefault="008D2F08">
      <w:r>
        <w:separator/>
      </w:r>
    </w:p>
  </w:footnote>
  <w:footnote w:type="continuationSeparator" w:id="0">
    <w:p w14:paraId="5E2327F1" w14:textId="77777777" w:rsidR="008D2F08" w:rsidRDefault="008D2F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1321C" w14:textId="77777777" w:rsidR="00E1271D" w:rsidRDefault="00E127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404D9" w14:textId="77777777" w:rsidR="00E1271D" w:rsidRDefault="00E127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C7A6C" w14:textId="77777777" w:rsidR="00E1271D" w:rsidRDefault="00E127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F08"/>
    <w:rsid w:val="000466E9"/>
    <w:rsid w:val="00053C99"/>
    <w:rsid w:val="00057D02"/>
    <w:rsid w:val="000613E0"/>
    <w:rsid w:val="000852B7"/>
    <w:rsid w:val="0009776E"/>
    <w:rsid w:val="00152970"/>
    <w:rsid w:val="00183370"/>
    <w:rsid w:val="001A571A"/>
    <w:rsid w:val="001B138E"/>
    <w:rsid w:val="001B6102"/>
    <w:rsid w:val="001E0AB6"/>
    <w:rsid w:val="002A4134"/>
    <w:rsid w:val="002B1C74"/>
    <w:rsid w:val="00384EFD"/>
    <w:rsid w:val="003A20BF"/>
    <w:rsid w:val="003D23F9"/>
    <w:rsid w:val="003D4723"/>
    <w:rsid w:val="004222DA"/>
    <w:rsid w:val="00453637"/>
    <w:rsid w:val="00453E59"/>
    <w:rsid w:val="00460DC4"/>
    <w:rsid w:val="0047601E"/>
    <w:rsid w:val="00485CE7"/>
    <w:rsid w:val="005079A4"/>
    <w:rsid w:val="0054540B"/>
    <w:rsid w:val="00554D72"/>
    <w:rsid w:val="0055546F"/>
    <w:rsid w:val="005869DA"/>
    <w:rsid w:val="005B40F9"/>
    <w:rsid w:val="005C0930"/>
    <w:rsid w:val="0060415D"/>
    <w:rsid w:val="00606F83"/>
    <w:rsid w:val="006D4AE5"/>
    <w:rsid w:val="00724E66"/>
    <w:rsid w:val="00854803"/>
    <w:rsid w:val="00860A6D"/>
    <w:rsid w:val="00862B7D"/>
    <w:rsid w:val="0087224A"/>
    <w:rsid w:val="00881C07"/>
    <w:rsid w:val="008856A9"/>
    <w:rsid w:val="008D2F08"/>
    <w:rsid w:val="008E4FA4"/>
    <w:rsid w:val="009149C3"/>
    <w:rsid w:val="00953AA1"/>
    <w:rsid w:val="0095641D"/>
    <w:rsid w:val="00986103"/>
    <w:rsid w:val="009A0329"/>
    <w:rsid w:val="009D169F"/>
    <w:rsid w:val="00A220FB"/>
    <w:rsid w:val="00A768AF"/>
    <w:rsid w:val="00AA2282"/>
    <w:rsid w:val="00AB5D68"/>
    <w:rsid w:val="00B26D41"/>
    <w:rsid w:val="00B360F5"/>
    <w:rsid w:val="00B361A9"/>
    <w:rsid w:val="00B8443C"/>
    <w:rsid w:val="00B9343B"/>
    <w:rsid w:val="00BB6C86"/>
    <w:rsid w:val="00C02402"/>
    <w:rsid w:val="00C152AE"/>
    <w:rsid w:val="00C31B2C"/>
    <w:rsid w:val="00C6630B"/>
    <w:rsid w:val="00CF3D47"/>
    <w:rsid w:val="00CF444F"/>
    <w:rsid w:val="00D1574A"/>
    <w:rsid w:val="00D248D2"/>
    <w:rsid w:val="00D67FAA"/>
    <w:rsid w:val="00D928F2"/>
    <w:rsid w:val="00DE306E"/>
    <w:rsid w:val="00DF4E11"/>
    <w:rsid w:val="00E02559"/>
    <w:rsid w:val="00E1271D"/>
    <w:rsid w:val="00E32881"/>
    <w:rsid w:val="00E74582"/>
    <w:rsid w:val="00EB3650"/>
    <w:rsid w:val="00EF1037"/>
    <w:rsid w:val="00F004A8"/>
    <w:rsid w:val="00F03FEC"/>
    <w:rsid w:val="00F16162"/>
    <w:rsid w:val="00F95C33"/>
    <w:rsid w:val="00FA7728"/>
    <w:rsid w:val="00FD5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8ADFB1"/>
  <w15:chartTrackingRefBased/>
  <w15:docId w15:val="{57416037-6095-4C67-B22C-039E01648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65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2</Pages>
  <Words>584</Words>
  <Characters>3693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cp:lastModifiedBy>Monika Ćwiertka</cp:lastModifiedBy>
  <cp:revision>14</cp:revision>
  <cp:lastPrinted>2001-02-10T18:08:00Z</cp:lastPrinted>
  <dcterms:created xsi:type="dcterms:W3CDTF">2025-03-13T12:05:00Z</dcterms:created>
  <dcterms:modified xsi:type="dcterms:W3CDTF">2025-03-17T12:33:00Z</dcterms:modified>
</cp:coreProperties>
</file>