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6951A" w14:textId="77777777" w:rsidR="00D665F5" w:rsidRDefault="00831BC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31B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31BCD">
        <w:rPr>
          <w:sz w:val="22"/>
          <w:szCs w:val="22"/>
        </w:rPr>
        <w:t>2025-03-17</w:t>
      </w:r>
    </w:p>
    <w:p w14:paraId="1742D92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A920E79" w14:textId="77777777" w:rsidR="00831BCD" w:rsidRPr="00831BCD" w:rsidRDefault="00831BCD" w:rsidP="00577BC6">
      <w:pPr>
        <w:spacing w:after="40"/>
        <w:rPr>
          <w:b/>
          <w:bCs/>
          <w:sz w:val="22"/>
          <w:szCs w:val="22"/>
        </w:rPr>
      </w:pPr>
      <w:r w:rsidRPr="00831BCD">
        <w:rPr>
          <w:b/>
          <w:bCs/>
          <w:sz w:val="22"/>
          <w:szCs w:val="22"/>
        </w:rPr>
        <w:t>Akademia Górniczo - Hutnicza</w:t>
      </w:r>
    </w:p>
    <w:p w14:paraId="50423F94" w14:textId="77777777" w:rsidR="00831BCD" w:rsidRPr="00831BCD" w:rsidRDefault="00831BCD" w:rsidP="00577BC6">
      <w:pPr>
        <w:spacing w:after="40"/>
        <w:rPr>
          <w:b/>
          <w:bCs/>
          <w:sz w:val="22"/>
          <w:szCs w:val="22"/>
        </w:rPr>
      </w:pPr>
      <w:r w:rsidRPr="00831BCD">
        <w:rPr>
          <w:b/>
          <w:bCs/>
          <w:sz w:val="22"/>
          <w:szCs w:val="22"/>
        </w:rPr>
        <w:t>im. Stanisława Staszica w Krakowie</w:t>
      </w:r>
    </w:p>
    <w:p w14:paraId="188DE1EA" w14:textId="77777777" w:rsidR="00D665F5" w:rsidRPr="00D91931" w:rsidRDefault="00831BCD" w:rsidP="00577BC6">
      <w:pPr>
        <w:spacing w:after="40"/>
        <w:rPr>
          <w:b/>
          <w:bCs/>
          <w:sz w:val="22"/>
          <w:szCs w:val="22"/>
        </w:rPr>
      </w:pPr>
      <w:r w:rsidRPr="00831BCD">
        <w:rPr>
          <w:b/>
          <w:bCs/>
          <w:sz w:val="22"/>
          <w:szCs w:val="22"/>
        </w:rPr>
        <w:t>Dział Zamówień Publicznych</w:t>
      </w:r>
    </w:p>
    <w:p w14:paraId="16209CFC" w14:textId="77777777" w:rsidR="00D665F5" w:rsidRPr="00BD5546" w:rsidRDefault="00831BCD" w:rsidP="00D665F5">
      <w:pPr>
        <w:rPr>
          <w:sz w:val="22"/>
          <w:szCs w:val="22"/>
        </w:rPr>
      </w:pPr>
      <w:r w:rsidRPr="00831B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31BCD">
        <w:rPr>
          <w:sz w:val="22"/>
          <w:szCs w:val="22"/>
        </w:rPr>
        <w:t>30</w:t>
      </w:r>
    </w:p>
    <w:p w14:paraId="7C333441" w14:textId="77777777" w:rsidR="00D665F5" w:rsidRPr="00BD5546" w:rsidRDefault="00831BCD" w:rsidP="00D665F5">
      <w:pPr>
        <w:rPr>
          <w:sz w:val="22"/>
          <w:szCs w:val="22"/>
        </w:rPr>
      </w:pPr>
      <w:r w:rsidRPr="00831B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31BCD">
        <w:rPr>
          <w:sz w:val="22"/>
          <w:szCs w:val="22"/>
        </w:rPr>
        <w:t>Kraków</w:t>
      </w:r>
    </w:p>
    <w:p w14:paraId="5368911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939D6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0BA95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1BCD" w:rsidRPr="00831BCD">
        <w:rPr>
          <w:b/>
          <w:sz w:val="22"/>
          <w:szCs w:val="22"/>
        </w:rPr>
        <w:t>DE-dzp.272-114/25</w:t>
      </w:r>
      <w:r w:rsidR="00A80738">
        <w:rPr>
          <w:sz w:val="24"/>
        </w:rPr>
        <w:tab/>
        <w:t xml:space="preserve"> </w:t>
      </w:r>
    </w:p>
    <w:p w14:paraId="016CCF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65A5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95CB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9EEF1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946CBA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BFF8308" w14:textId="30E9683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31BCD" w:rsidRPr="00831BCD">
        <w:rPr>
          <w:sz w:val="22"/>
          <w:szCs w:val="22"/>
        </w:rPr>
        <w:t>podstawowy</w:t>
      </w:r>
      <w:r w:rsidR="00A959B1">
        <w:rPr>
          <w:sz w:val="22"/>
          <w:szCs w:val="22"/>
        </w:rPr>
        <w:t>m</w:t>
      </w:r>
      <w:r w:rsidR="00831BCD" w:rsidRPr="00831BCD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1452C10C" w14:textId="74811236" w:rsidR="00A80738" w:rsidRPr="00577BC6" w:rsidRDefault="00831B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bookmarkStart w:id="1" w:name="_Hlk193110156"/>
      <w:r w:rsidRPr="00831BCD">
        <w:rPr>
          <w:b/>
          <w:sz w:val="22"/>
          <w:szCs w:val="22"/>
        </w:rPr>
        <w:t>dostaw</w:t>
      </w:r>
      <w:r w:rsidR="00A959B1">
        <w:rPr>
          <w:b/>
          <w:sz w:val="22"/>
          <w:szCs w:val="22"/>
        </w:rPr>
        <w:t>ę</w:t>
      </w:r>
      <w:r w:rsidRPr="00831BCD">
        <w:rPr>
          <w:b/>
          <w:sz w:val="22"/>
          <w:szCs w:val="22"/>
        </w:rPr>
        <w:t xml:space="preserve"> 2 szt. zamrażarek dla Centrum Technologii Kosmicznych dla Laboratorium Biologii Kosmicznej </w:t>
      </w:r>
      <w:bookmarkEnd w:id="1"/>
      <w:r w:rsidRPr="00831BCD">
        <w:rPr>
          <w:b/>
          <w:sz w:val="22"/>
          <w:szCs w:val="22"/>
        </w:rPr>
        <w:t>-De-dzp.272-114/25</w:t>
      </w:r>
    </w:p>
    <w:p w14:paraId="45C495A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t.j.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1AD9BD5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31BCD" w:rsidRPr="00831BCD">
        <w:rPr>
          <w:sz w:val="22"/>
          <w:szCs w:val="22"/>
        </w:rPr>
        <w:t>17/03/2025</w:t>
      </w:r>
      <w:r w:rsidR="00FF4AB1" w:rsidRPr="00577BC6">
        <w:rPr>
          <w:sz w:val="22"/>
          <w:szCs w:val="22"/>
        </w:rPr>
        <w:t xml:space="preserve"> o godz. </w:t>
      </w:r>
      <w:r w:rsidR="00831BCD" w:rsidRPr="00831BC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16DA2A52" w14:textId="77777777" w:rsidTr="00C82837">
        <w:tc>
          <w:tcPr>
            <w:tcW w:w="993" w:type="dxa"/>
            <w:shd w:val="clear" w:color="auto" w:fill="auto"/>
            <w:vAlign w:val="center"/>
          </w:tcPr>
          <w:p w14:paraId="1C3FF96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4F685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A61AFFC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A9381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831BCD" w:rsidRPr="00075CD0" w14:paraId="7549B994" w14:textId="77777777" w:rsidTr="00D15F96">
        <w:tc>
          <w:tcPr>
            <w:tcW w:w="993" w:type="dxa"/>
            <w:shd w:val="clear" w:color="auto" w:fill="auto"/>
            <w:vAlign w:val="center"/>
          </w:tcPr>
          <w:p w14:paraId="4A963C58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95CA6C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2</w:t>
            </w:r>
          </w:p>
        </w:tc>
        <w:tc>
          <w:tcPr>
            <w:tcW w:w="4110" w:type="dxa"/>
            <w:shd w:val="clear" w:color="auto" w:fill="auto"/>
          </w:tcPr>
          <w:p w14:paraId="0D834B88" w14:textId="77777777" w:rsidR="00831BCD" w:rsidRPr="00C82837" w:rsidRDefault="00831BCD" w:rsidP="00D15F96">
            <w:pPr>
              <w:spacing w:before="40"/>
            </w:pPr>
            <w:r w:rsidRPr="00831BCD">
              <w:t>AnimaLab sp. z o.o.</w:t>
            </w:r>
          </w:p>
          <w:p w14:paraId="00F56007" w14:textId="77777777" w:rsidR="00831BCD" w:rsidRPr="00CB5EDB" w:rsidRDefault="00831BCD" w:rsidP="00D15F96">
            <w:r w:rsidRPr="00831BCD">
              <w:t>Dąbrowskiego</w:t>
            </w:r>
            <w:r w:rsidRPr="00CB5EDB">
              <w:t xml:space="preserve"> </w:t>
            </w:r>
            <w:r w:rsidRPr="00831BCD">
              <w:t>343</w:t>
            </w:r>
            <w:r w:rsidRPr="00CB5EDB">
              <w:t xml:space="preserve"> </w:t>
            </w:r>
          </w:p>
          <w:p w14:paraId="60718D53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60-419</w:t>
            </w:r>
            <w:r w:rsidRPr="00CB5EDB">
              <w:t xml:space="preserve"> </w:t>
            </w:r>
            <w:r w:rsidRPr="00831BCD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4781C1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8 036.82 zł</w:t>
            </w:r>
          </w:p>
        </w:tc>
      </w:tr>
      <w:tr w:rsidR="00831BCD" w:rsidRPr="00075CD0" w14:paraId="10429901" w14:textId="77777777" w:rsidTr="00D15F96">
        <w:tc>
          <w:tcPr>
            <w:tcW w:w="993" w:type="dxa"/>
            <w:shd w:val="clear" w:color="auto" w:fill="auto"/>
            <w:vAlign w:val="center"/>
          </w:tcPr>
          <w:p w14:paraId="28615555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136D61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1</w:t>
            </w:r>
          </w:p>
        </w:tc>
        <w:tc>
          <w:tcPr>
            <w:tcW w:w="4110" w:type="dxa"/>
            <w:shd w:val="clear" w:color="auto" w:fill="auto"/>
          </w:tcPr>
          <w:p w14:paraId="3957F15D" w14:textId="77777777" w:rsidR="00831BCD" w:rsidRPr="00C82837" w:rsidRDefault="00831BCD" w:rsidP="00D15F96">
            <w:pPr>
              <w:spacing w:before="40"/>
            </w:pPr>
            <w:r w:rsidRPr="00831BCD">
              <w:t>Frost Tomasz Jankowski</w:t>
            </w:r>
          </w:p>
          <w:p w14:paraId="7DD34F6D" w14:textId="77777777" w:rsidR="00831BCD" w:rsidRPr="00CB5EDB" w:rsidRDefault="00831BCD" w:rsidP="00D15F96">
            <w:r w:rsidRPr="00831BCD">
              <w:t>Dobra</w:t>
            </w:r>
            <w:r w:rsidRPr="00CB5EDB">
              <w:t xml:space="preserve"> </w:t>
            </w:r>
            <w:r w:rsidRPr="00831BCD">
              <w:t>2</w:t>
            </w:r>
            <w:r w:rsidRPr="00CB5EDB">
              <w:t xml:space="preserve"> </w:t>
            </w:r>
          </w:p>
          <w:p w14:paraId="2E9B1637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05-152</w:t>
            </w:r>
            <w:r w:rsidRPr="00CB5EDB">
              <w:t xml:space="preserve"> </w:t>
            </w:r>
            <w:r w:rsidRPr="00831BCD">
              <w:t>Dobrzyń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AFFB26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49 692.00 zł</w:t>
            </w:r>
          </w:p>
        </w:tc>
      </w:tr>
      <w:tr w:rsidR="00831BCD" w:rsidRPr="00075CD0" w14:paraId="63506DAB" w14:textId="77777777" w:rsidTr="00D15F96">
        <w:tc>
          <w:tcPr>
            <w:tcW w:w="993" w:type="dxa"/>
            <w:shd w:val="clear" w:color="auto" w:fill="auto"/>
            <w:vAlign w:val="center"/>
          </w:tcPr>
          <w:p w14:paraId="65F477AE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A03084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1</w:t>
            </w:r>
          </w:p>
        </w:tc>
        <w:tc>
          <w:tcPr>
            <w:tcW w:w="4110" w:type="dxa"/>
            <w:shd w:val="clear" w:color="auto" w:fill="auto"/>
          </w:tcPr>
          <w:p w14:paraId="12721DC9" w14:textId="77777777" w:rsidR="00831BCD" w:rsidRPr="00A959B1" w:rsidRDefault="00831BCD" w:rsidP="00D15F96">
            <w:pPr>
              <w:spacing w:before="40"/>
              <w:rPr>
                <w:lang w:val="en-US"/>
              </w:rPr>
            </w:pPr>
            <w:r w:rsidRPr="00A959B1">
              <w:rPr>
                <w:lang w:val="en-US"/>
              </w:rPr>
              <w:t>LABMED Solutions sp. z o.o.</w:t>
            </w:r>
          </w:p>
          <w:p w14:paraId="3EED55CD" w14:textId="77777777" w:rsidR="00831BCD" w:rsidRPr="00CB5EDB" w:rsidRDefault="00831BCD" w:rsidP="00D15F96">
            <w:r w:rsidRPr="00831BCD">
              <w:t>Majowa</w:t>
            </w:r>
            <w:r w:rsidRPr="00CB5EDB">
              <w:t xml:space="preserve"> </w:t>
            </w:r>
            <w:r w:rsidRPr="00831BCD">
              <w:t>2</w:t>
            </w:r>
            <w:r w:rsidRPr="00CB5EDB">
              <w:t xml:space="preserve"> </w:t>
            </w:r>
          </w:p>
          <w:p w14:paraId="320172A3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05-077</w:t>
            </w:r>
            <w:r w:rsidRPr="00CB5EDB">
              <w:t xml:space="preserve"> </w:t>
            </w:r>
            <w:r w:rsidRPr="00831BC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97B6E5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38 130.00 zł</w:t>
            </w:r>
          </w:p>
        </w:tc>
      </w:tr>
      <w:tr w:rsidR="00831BCD" w:rsidRPr="00075CD0" w14:paraId="7300F275" w14:textId="77777777" w:rsidTr="00D15F96">
        <w:tc>
          <w:tcPr>
            <w:tcW w:w="993" w:type="dxa"/>
            <w:shd w:val="clear" w:color="auto" w:fill="auto"/>
            <w:vAlign w:val="center"/>
          </w:tcPr>
          <w:p w14:paraId="1F8C2A57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4110B0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2</w:t>
            </w:r>
          </w:p>
        </w:tc>
        <w:tc>
          <w:tcPr>
            <w:tcW w:w="4110" w:type="dxa"/>
            <w:shd w:val="clear" w:color="auto" w:fill="auto"/>
          </w:tcPr>
          <w:p w14:paraId="5E2A1BE8" w14:textId="77777777" w:rsidR="00831BCD" w:rsidRPr="00A959B1" w:rsidRDefault="00831BCD" w:rsidP="00D15F96">
            <w:pPr>
              <w:spacing w:before="40"/>
              <w:rPr>
                <w:lang w:val="en-US"/>
              </w:rPr>
            </w:pPr>
            <w:r w:rsidRPr="00A959B1">
              <w:rPr>
                <w:lang w:val="en-US"/>
              </w:rPr>
              <w:t>LABMED Solutions sp. z o.o.</w:t>
            </w:r>
          </w:p>
          <w:p w14:paraId="107D89AC" w14:textId="77777777" w:rsidR="00831BCD" w:rsidRPr="00CB5EDB" w:rsidRDefault="00831BCD" w:rsidP="00D15F96">
            <w:r w:rsidRPr="00831BCD">
              <w:t>Majowa</w:t>
            </w:r>
            <w:r w:rsidRPr="00CB5EDB">
              <w:t xml:space="preserve"> </w:t>
            </w:r>
            <w:r w:rsidRPr="00831BCD">
              <w:t>2</w:t>
            </w:r>
            <w:r w:rsidRPr="00CB5EDB">
              <w:t xml:space="preserve"> </w:t>
            </w:r>
          </w:p>
          <w:p w14:paraId="3B173EA9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05-077</w:t>
            </w:r>
            <w:r w:rsidRPr="00CB5EDB">
              <w:t xml:space="preserve"> </w:t>
            </w:r>
            <w:r w:rsidRPr="00831BC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CBB58F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18 081.00 zł</w:t>
            </w:r>
          </w:p>
        </w:tc>
      </w:tr>
      <w:tr w:rsidR="00831BCD" w:rsidRPr="00075CD0" w14:paraId="797CF0E3" w14:textId="77777777" w:rsidTr="00D15F96">
        <w:tc>
          <w:tcPr>
            <w:tcW w:w="993" w:type="dxa"/>
            <w:shd w:val="clear" w:color="auto" w:fill="auto"/>
            <w:vAlign w:val="center"/>
          </w:tcPr>
          <w:p w14:paraId="06626599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E05210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1</w:t>
            </w:r>
          </w:p>
        </w:tc>
        <w:tc>
          <w:tcPr>
            <w:tcW w:w="4110" w:type="dxa"/>
            <w:shd w:val="clear" w:color="auto" w:fill="auto"/>
          </w:tcPr>
          <w:p w14:paraId="43B8DB1F" w14:textId="77777777" w:rsidR="00831BCD" w:rsidRPr="00C82837" w:rsidRDefault="00831BCD" w:rsidP="00D15F96">
            <w:pPr>
              <w:spacing w:before="40"/>
            </w:pPr>
            <w:r w:rsidRPr="00831BCD">
              <w:t>SANLAB J.Kaczorek, M.Bińczak Sp.jawna</w:t>
            </w:r>
          </w:p>
          <w:p w14:paraId="25BB0DA7" w14:textId="77777777" w:rsidR="00831BCD" w:rsidRPr="00CB5EDB" w:rsidRDefault="00831BCD" w:rsidP="00D15F96">
            <w:r w:rsidRPr="00831BCD">
              <w:t>Andrychowska</w:t>
            </w:r>
            <w:r w:rsidRPr="00CB5EDB">
              <w:t xml:space="preserve"> </w:t>
            </w:r>
            <w:r w:rsidRPr="00831BCD">
              <w:t>7</w:t>
            </w:r>
            <w:r w:rsidRPr="00CB5EDB">
              <w:t xml:space="preserve"> </w:t>
            </w:r>
          </w:p>
          <w:p w14:paraId="14078DE5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01-447</w:t>
            </w:r>
            <w:r w:rsidRPr="00CB5EDB">
              <w:t xml:space="preserve"> </w:t>
            </w:r>
            <w:r w:rsidRPr="00831BC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DB55F3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82 975.80 zł</w:t>
            </w:r>
          </w:p>
        </w:tc>
      </w:tr>
      <w:tr w:rsidR="00831BCD" w:rsidRPr="00075CD0" w14:paraId="469CFA2D" w14:textId="77777777" w:rsidTr="00D15F96">
        <w:tc>
          <w:tcPr>
            <w:tcW w:w="993" w:type="dxa"/>
            <w:shd w:val="clear" w:color="auto" w:fill="auto"/>
            <w:vAlign w:val="center"/>
          </w:tcPr>
          <w:p w14:paraId="49323BB6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299541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1</w:t>
            </w:r>
          </w:p>
        </w:tc>
        <w:tc>
          <w:tcPr>
            <w:tcW w:w="4110" w:type="dxa"/>
            <w:shd w:val="clear" w:color="auto" w:fill="auto"/>
          </w:tcPr>
          <w:p w14:paraId="014F93D1" w14:textId="77777777" w:rsidR="00831BCD" w:rsidRPr="00C82837" w:rsidRDefault="00831BCD" w:rsidP="00D15F96">
            <w:pPr>
              <w:spacing w:before="40"/>
            </w:pPr>
            <w:r w:rsidRPr="00831BCD">
              <w:t>Przedsiębiorstwo Produkcyjno-Handlowe KRIMARG Sp. z o.o.</w:t>
            </w:r>
          </w:p>
          <w:p w14:paraId="64E66B0D" w14:textId="77777777" w:rsidR="00831BCD" w:rsidRPr="00CB5EDB" w:rsidRDefault="00831BCD" w:rsidP="00D15F96">
            <w:r w:rsidRPr="00831BCD">
              <w:t>ul. Jana Kazimierza</w:t>
            </w:r>
            <w:r w:rsidRPr="00CB5EDB">
              <w:t xml:space="preserve"> </w:t>
            </w:r>
            <w:r w:rsidRPr="00831BCD">
              <w:t>3</w:t>
            </w:r>
            <w:r w:rsidRPr="00CB5EDB">
              <w:t xml:space="preserve"> </w:t>
            </w:r>
          </w:p>
          <w:p w14:paraId="76A5BF6A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01-248</w:t>
            </w:r>
            <w:r w:rsidRPr="00CB5EDB">
              <w:t xml:space="preserve"> </w:t>
            </w:r>
            <w:r w:rsidRPr="00831BC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AD4E2D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38 991.00 zł</w:t>
            </w:r>
          </w:p>
        </w:tc>
      </w:tr>
      <w:tr w:rsidR="00831BCD" w:rsidRPr="00075CD0" w14:paraId="3265E4CD" w14:textId="77777777" w:rsidTr="00D15F96">
        <w:tc>
          <w:tcPr>
            <w:tcW w:w="993" w:type="dxa"/>
            <w:shd w:val="clear" w:color="auto" w:fill="auto"/>
            <w:vAlign w:val="center"/>
          </w:tcPr>
          <w:p w14:paraId="0F36646C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B72F12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2</w:t>
            </w:r>
          </w:p>
        </w:tc>
        <w:tc>
          <w:tcPr>
            <w:tcW w:w="4110" w:type="dxa"/>
            <w:shd w:val="clear" w:color="auto" w:fill="auto"/>
          </w:tcPr>
          <w:p w14:paraId="729582FA" w14:textId="77777777" w:rsidR="00831BCD" w:rsidRPr="00C82837" w:rsidRDefault="00831BCD" w:rsidP="00D15F96">
            <w:pPr>
              <w:spacing w:before="40"/>
            </w:pPr>
            <w:r w:rsidRPr="00831BCD">
              <w:t>Przedsiębiorstwo Produkcyjno-Handlowe KRIMARG Sp. z o.o.</w:t>
            </w:r>
          </w:p>
          <w:p w14:paraId="6CCEAEEC" w14:textId="77777777" w:rsidR="00831BCD" w:rsidRPr="00CB5EDB" w:rsidRDefault="00831BCD" w:rsidP="00D15F96">
            <w:r w:rsidRPr="00831BCD">
              <w:t>ul. Jana Kazimierza</w:t>
            </w:r>
            <w:r w:rsidRPr="00CB5EDB">
              <w:t xml:space="preserve"> </w:t>
            </w:r>
            <w:r w:rsidRPr="00831BCD">
              <w:t>3</w:t>
            </w:r>
            <w:r w:rsidRPr="00CB5EDB">
              <w:t xml:space="preserve"> </w:t>
            </w:r>
          </w:p>
          <w:p w14:paraId="5019888C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01-248</w:t>
            </w:r>
            <w:r w:rsidRPr="00CB5EDB">
              <w:t xml:space="preserve"> </w:t>
            </w:r>
            <w:r w:rsidRPr="00831BC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984397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9 594.00 zł</w:t>
            </w:r>
          </w:p>
        </w:tc>
      </w:tr>
      <w:tr w:rsidR="00831BCD" w:rsidRPr="00075CD0" w14:paraId="7DC70EB4" w14:textId="77777777" w:rsidTr="00D15F96">
        <w:tc>
          <w:tcPr>
            <w:tcW w:w="993" w:type="dxa"/>
            <w:shd w:val="clear" w:color="auto" w:fill="auto"/>
            <w:vAlign w:val="center"/>
          </w:tcPr>
          <w:p w14:paraId="0A076A83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8DD57E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1</w:t>
            </w:r>
          </w:p>
        </w:tc>
        <w:tc>
          <w:tcPr>
            <w:tcW w:w="4110" w:type="dxa"/>
            <w:shd w:val="clear" w:color="auto" w:fill="auto"/>
          </w:tcPr>
          <w:p w14:paraId="31441B91" w14:textId="77777777" w:rsidR="00831BCD" w:rsidRPr="00C82837" w:rsidRDefault="00831BCD" w:rsidP="00D15F96">
            <w:pPr>
              <w:spacing w:before="40"/>
            </w:pPr>
            <w:r w:rsidRPr="00831BCD">
              <w:t>DANLAB Danuta Katryńska</w:t>
            </w:r>
          </w:p>
          <w:p w14:paraId="1CE24685" w14:textId="77777777" w:rsidR="00831BCD" w:rsidRPr="00CB5EDB" w:rsidRDefault="00831BCD" w:rsidP="00D15F96">
            <w:r w:rsidRPr="00831BCD">
              <w:t>ul. Handlowa</w:t>
            </w:r>
            <w:r w:rsidRPr="00CB5EDB">
              <w:t xml:space="preserve"> </w:t>
            </w:r>
            <w:r w:rsidRPr="00831BCD">
              <w:t>6A</w:t>
            </w:r>
            <w:r w:rsidRPr="00CB5EDB">
              <w:t xml:space="preserve"> </w:t>
            </w:r>
          </w:p>
          <w:p w14:paraId="2FB822AD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15-399</w:t>
            </w:r>
            <w:r w:rsidRPr="00CB5EDB">
              <w:t xml:space="preserve"> </w:t>
            </w:r>
            <w:r w:rsidRPr="00831BCD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170FD4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46 201.26 zł</w:t>
            </w:r>
          </w:p>
        </w:tc>
      </w:tr>
      <w:tr w:rsidR="00831BCD" w:rsidRPr="00075CD0" w14:paraId="49B4F19A" w14:textId="77777777" w:rsidTr="00D15F96">
        <w:tc>
          <w:tcPr>
            <w:tcW w:w="993" w:type="dxa"/>
            <w:shd w:val="clear" w:color="auto" w:fill="auto"/>
            <w:vAlign w:val="center"/>
          </w:tcPr>
          <w:p w14:paraId="588C15A9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27E16B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1</w:t>
            </w:r>
          </w:p>
        </w:tc>
        <w:tc>
          <w:tcPr>
            <w:tcW w:w="4110" w:type="dxa"/>
            <w:shd w:val="clear" w:color="auto" w:fill="auto"/>
          </w:tcPr>
          <w:p w14:paraId="41FF845D" w14:textId="77777777" w:rsidR="00831BCD" w:rsidRPr="00C82837" w:rsidRDefault="00831BCD" w:rsidP="00D15F96">
            <w:pPr>
              <w:spacing w:before="40"/>
            </w:pPr>
            <w:r w:rsidRPr="00831BCD">
              <w:t>Cheminst Polska Aleksander Prychidny</w:t>
            </w:r>
          </w:p>
          <w:p w14:paraId="0285A9FF" w14:textId="77777777" w:rsidR="00831BCD" w:rsidRPr="00CB5EDB" w:rsidRDefault="00831BCD" w:rsidP="00D15F96">
            <w:r w:rsidRPr="00831BCD">
              <w:t>Trzebnicka</w:t>
            </w:r>
            <w:r w:rsidRPr="00CB5EDB">
              <w:t xml:space="preserve"> </w:t>
            </w:r>
            <w:r w:rsidRPr="00831BCD">
              <w:t>7A</w:t>
            </w:r>
            <w:r w:rsidRPr="00CB5EDB">
              <w:t xml:space="preserve"> </w:t>
            </w:r>
          </w:p>
          <w:p w14:paraId="5CD756AE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55-095</w:t>
            </w:r>
            <w:r w:rsidRPr="00CB5EDB">
              <w:t xml:space="preserve"> </w:t>
            </w:r>
            <w:r w:rsidRPr="00831BCD">
              <w:t>Mirków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253026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49 692.00 zł</w:t>
            </w:r>
          </w:p>
        </w:tc>
      </w:tr>
      <w:tr w:rsidR="00831BCD" w:rsidRPr="00075CD0" w14:paraId="34BC393F" w14:textId="77777777" w:rsidTr="00D15F96">
        <w:tc>
          <w:tcPr>
            <w:tcW w:w="993" w:type="dxa"/>
            <w:shd w:val="clear" w:color="auto" w:fill="auto"/>
            <w:vAlign w:val="center"/>
          </w:tcPr>
          <w:p w14:paraId="3DA58BF2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F68514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1</w:t>
            </w:r>
          </w:p>
        </w:tc>
        <w:tc>
          <w:tcPr>
            <w:tcW w:w="4110" w:type="dxa"/>
            <w:shd w:val="clear" w:color="auto" w:fill="auto"/>
          </w:tcPr>
          <w:p w14:paraId="165C12A8" w14:textId="77777777" w:rsidR="00831BCD" w:rsidRPr="00C82837" w:rsidRDefault="00831BCD" w:rsidP="00D15F96">
            <w:pPr>
              <w:spacing w:before="40"/>
            </w:pPr>
            <w:r w:rsidRPr="00831BCD">
              <w:t>BIOSELL Sławomir Opolski</w:t>
            </w:r>
          </w:p>
          <w:p w14:paraId="654467F5" w14:textId="77777777" w:rsidR="00831BCD" w:rsidRPr="00CB5EDB" w:rsidRDefault="00831BCD" w:rsidP="00D15F96">
            <w:r w:rsidRPr="00831BCD">
              <w:t>Nowolipie</w:t>
            </w:r>
            <w:r w:rsidRPr="00CB5EDB">
              <w:t xml:space="preserve"> </w:t>
            </w:r>
            <w:r w:rsidRPr="00831BCD">
              <w:t>21/25</w:t>
            </w:r>
            <w:r w:rsidRPr="00CB5EDB">
              <w:t xml:space="preserve"> </w:t>
            </w:r>
          </w:p>
          <w:p w14:paraId="0C55134D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01-002</w:t>
            </w:r>
            <w:r w:rsidRPr="00CB5EDB">
              <w:t xml:space="preserve"> </w:t>
            </w:r>
            <w:r w:rsidRPr="00831BC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D216AA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39 744.00 zł</w:t>
            </w:r>
          </w:p>
        </w:tc>
      </w:tr>
      <w:tr w:rsidR="00831BCD" w:rsidRPr="00075CD0" w14:paraId="4D2A8DF3" w14:textId="77777777" w:rsidTr="00D15F96">
        <w:tc>
          <w:tcPr>
            <w:tcW w:w="993" w:type="dxa"/>
            <w:shd w:val="clear" w:color="auto" w:fill="auto"/>
            <w:vAlign w:val="center"/>
          </w:tcPr>
          <w:p w14:paraId="33ECF649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B1248A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1</w:t>
            </w:r>
          </w:p>
        </w:tc>
        <w:tc>
          <w:tcPr>
            <w:tcW w:w="4110" w:type="dxa"/>
            <w:shd w:val="clear" w:color="auto" w:fill="auto"/>
          </w:tcPr>
          <w:p w14:paraId="3AD389B1" w14:textId="77777777" w:rsidR="00831BCD" w:rsidRPr="00C82837" w:rsidRDefault="00831BCD" w:rsidP="00D15F96">
            <w:pPr>
              <w:spacing w:before="40"/>
            </w:pPr>
            <w:r w:rsidRPr="00831BCD">
              <w:t>BitBlue Frost Krzysztof i Justyna Chomiuk Sp. J.</w:t>
            </w:r>
          </w:p>
          <w:p w14:paraId="605610AF" w14:textId="77777777" w:rsidR="00831BCD" w:rsidRPr="00CB5EDB" w:rsidRDefault="00831BCD" w:rsidP="00D15F96">
            <w:r w:rsidRPr="00831BCD">
              <w:t>Św. Jana</w:t>
            </w:r>
            <w:r w:rsidRPr="00CB5EDB">
              <w:t xml:space="preserve"> </w:t>
            </w:r>
            <w:r w:rsidRPr="00831BCD">
              <w:t>33</w:t>
            </w:r>
            <w:r w:rsidRPr="00CB5EDB">
              <w:t xml:space="preserve"> </w:t>
            </w:r>
          </w:p>
          <w:p w14:paraId="60CAEB0E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43-267</w:t>
            </w:r>
            <w:r w:rsidRPr="00CB5EDB">
              <w:t xml:space="preserve"> </w:t>
            </w:r>
            <w:r w:rsidRPr="00831BCD">
              <w:t>Suszec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A85DFD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23 923.50 zł</w:t>
            </w:r>
          </w:p>
        </w:tc>
      </w:tr>
      <w:tr w:rsidR="00831BCD" w:rsidRPr="00075CD0" w14:paraId="2AC4EF93" w14:textId="77777777" w:rsidTr="00D15F96">
        <w:tc>
          <w:tcPr>
            <w:tcW w:w="993" w:type="dxa"/>
            <w:shd w:val="clear" w:color="auto" w:fill="auto"/>
            <w:vAlign w:val="center"/>
          </w:tcPr>
          <w:p w14:paraId="7494715A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CD6DDF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2</w:t>
            </w:r>
          </w:p>
        </w:tc>
        <w:tc>
          <w:tcPr>
            <w:tcW w:w="4110" w:type="dxa"/>
            <w:shd w:val="clear" w:color="auto" w:fill="auto"/>
          </w:tcPr>
          <w:p w14:paraId="4CFCFEAB" w14:textId="77777777" w:rsidR="00831BCD" w:rsidRPr="00C82837" w:rsidRDefault="00831BCD" w:rsidP="00D15F96">
            <w:pPr>
              <w:spacing w:before="40"/>
            </w:pPr>
            <w:r w:rsidRPr="00831BCD">
              <w:t>BitBlue Frost Krzysztof i Justyna Chomiuk Sp. J.</w:t>
            </w:r>
          </w:p>
          <w:p w14:paraId="20C2CD4D" w14:textId="77777777" w:rsidR="00831BCD" w:rsidRPr="00CB5EDB" w:rsidRDefault="00831BCD" w:rsidP="00D15F96">
            <w:r w:rsidRPr="00831BCD">
              <w:t>Św. Jana</w:t>
            </w:r>
            <w:r w:rsidRPr="00CB5EDB">
              <w:t xml:space="preserve"> </w:t>
            </w:r>
            <w:r w:rsidRPr="00831BCD">
              <w:t>33</w:t>
            </w:r>
            <w:r w:rsidRPr="00CB5EDB">
              <w:t xml:space="preserve"> </w:t>
            </w:r>
          </w:p>
          <w:p w14:paraId="6C4ABB04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43-267</w:t>
            </w:r>
            <w:r w:rsidRPr="00CB5EDB">
              <w:t xml:space="preserve"> </w:t>
            </w:r>
            <w:r w:rsidRPr="00831BCD">
              <w:t>Suszec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F58390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9 594.00 zł</w:t>
            </w:r>
          </w:p>
        </w:tc>
      </w:tr>
      <w:tr w:rsidR="00831BCD" w:rsidRPr="00075CD0" w14:paraId="77D482A4" w14:textId="77777777" w:rsidTr="00D15F96">
        <w:tc>
          <w:tcPr>
            <w:tcW w:w="993" w:type="dxa"/>
            <w:shd w:val="clear" w:color="auto" w:fill="auto"/>
            <w:vAlign w:val="center"/>
          </w:tcPr>
          <w:p w14:paraId="6027A016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3542FB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1</w:t>
            </w:r>
          </w:p>
        </w:tc>
        <w:tc>
          <w:tcPr>
            <w:tcW w:w="4110" w:type="dxa"/>
            <w:shd w:val="clear" w:color="auto" w:fill="auto"/>
          </w:tcPr>
          <w:p w14:paraId="755792F6" w14:textId="77777777" w:rsidR="00831BCD" w:rsidRPr="00C82837" w:rsidRDefault="00831BCD" w:rsidP="00D15F96">
            <w:pPr>
              <w:spacing w:before="40"/>
            </w:pPr>
            <w:r w:rsidRPr="00831BCD">
              <w:t>ZBIGMED Zbigniew Mikusek</w:t>
            </w:r>
          </w:p>
          <w:p w14:paraId="3BADEA44" w14:textId="77777777" w:rsidR="00831BCD" w:rsidRPr="00CB5EDB" w:rsidRDefault="00831BCD" w:rsidP="00D15F96">
            <w:r w:rsidRPr="00831BCD">
              <w:t>Rossiniego</w:t>
            </w:r>
            <w:r w:rsidRPr="00CB5EDB">
              <w:t xml:space="preserve"> </w:t>
            </w:r>
            <w:r w:rsidRPr="00831BCD">
              <w:t>19/30</w:t>
            </w:r>
            <w:r w:rsidRPr="00CB5EDB">
              <w:t xml:space="preserve"> </w:t>
            </w:r>
          </w:p>
          <w:p w14:paraId="1A011922" w14:textId="77777777" w:rsidR="00831BCD" w:rsidRPr="00CB5EDB" w:rsidRDefault="00831BCD" w:rsidP="00D15F96">
            <w:pPr>
              <w:spacing w:after="120"/>
              <w:jc w:val="both"/>
            </w:pPr>
            <w:r w:rsidRPr="00831BCD">
              <w:t>03-289</w:t>
            </w:r>
            <w:r w:rsidRPr="00CB5EDB">
              <w:t xml:space="preserve"> </w:t>
            </w:r>
            <w:r w:rsidRPr="00831BC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2DEC71" w14:textId="77777777" w:rsidR="00831BCD" w:rsidRPr="00CB5EDB" w:rsidRDefault="00831BCD" w:rsidP="00D15F96">
            <w:pPr>
              <w:spacing w:before="120" w:after="120"/>
              <w:jc w:val="center"/>
            </w:pPr>
            <w:r w:rsidRPr="00831BCD">
              <w:t>38 007.00 zł</w:t>
            </w:r>
          </w:p>
        </w:tc>
      </w:tr>
    </w:tbl>
    <w:p w14:paraId="2EA4B462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547B2" w14:textId="77777777" w:rsidR="000862FA" w:rsidRDefault="000862FA">
      <w:r>
        <w:separator/>
      </w:r>
    </w:p>
  </w:endnote>
  <w:endnote w:type="continuationSeparator" w:id="0">
    <w:p w14:paraId="365683D9" w14:textId="77777777" w:rsidR="000862FA" w:rsidRDefault="0008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2BF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28C8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79348" w14:textId="0A8695D9" w:rsidR="009F189D" w:rsidRDefault="004413C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79E00A" wp14:editId="1739413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77788204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330DB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99A22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BB9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055AB3" w14:textId="77777777" w:rsidR="009F189D" w:rsidRDefault="009F189D">
    <w:pPr>
      <w:pStyle w:val="Stopka"/>
      <w:tabs>
        <w:tab w:val="clear" w:pos="4536"/>
      </w:tabs>
      <w:jc w:val="center"/>
    </w:pPr>
  </w:p>
  <w:p w14:paraId="7B753F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E93BB" w14:textId="77777777" w:rsidR="000862FA" w:rsidRDefault="000862FA">
      <w:r>
        <w:separator/>
      </w:r>
    </w:p>
  </w:footnote>
  <w:footnote w:type="continuationSeparator" w:id="0">
    <w:p w14:paraId="65BE6407" w14:textId="77777777" w:rsidR="000862FA" w:rsidRDefault="00086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EED12" w14:textId="77777777" w:rsidR="00831BCD" w:rsidRDefault="00831B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828CE" w14:textId="77777777" w:rsidR="00831BCD" w:rsidRDefault="00831B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0DB30" w14:textId="77777777" w:rsidR="00831BCD" w:rsidRDefault="00831B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2FA"/>
    <w:rsid w:val="00007727"/>
    <w:rsid w:val="00017720"/>
    <w:rsid w:val="00035488"/>
    <w:rsid w:val="000862FA"/>
    <w:rsid w:val="000D7F25"/>
    <w:rsid w:val="000E00E5"/>
    <w:rsid w:val="00107133"/>
    <w:rsid w:val="00173B20"/>
    <w:rsid w:val="001C69FF"/>
    <w:rsid w:val="0023318D"/>
    <w:rsid w:val="003D72FD"/>
    <w:rsid w:val="00423179"/>
    <w:rsid w:val="004413CB"/>
    <w:rsid w:val="00490DC0"/>
    <w:rsid w:val="00493F8C"/>
    <w:rsid w:val="004C7E9B"/>
    <w:rsid w:val="00546785"/>
    <w:rsid w:val="005614F2"/>
    <w:rsid w:val="00577BC6"/>
    <w:rsid w:val="006661E1"/>
    <w:rsid w:val="0069085C"/>
    <w:rsid w:val="006B27ED"/>
    <w:rsid w:val="007B47AE"/>
    <w:rsid w:val="008163D8"/>
    <w:rsid w:val="00831BCD"/>
    <w:rsid w:val="00843263"/>
    <w:rsid w:val="00861E75"/>
    <w:rsid w:val="009D19BD"/>
    <w:rsid w:val="009F189D"/>
    <w:rsid w:val="00A80738"/>
    <w:rsid w:val="00A959B1"/>
    <w:rsid w:val="00BB6E4D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57000C"/>
  <w15:chartTrackingRefBased/>
  <w15:docId w15:val="{4509933F-DB85-4C9F-ACA5-FCC1758CC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299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Katarzyna Breguła</cp:lastModifiedBy>
  <cp:revision>2</cp:revision>
  <cp:lastPrinted>2025-03-17T12:19:00Z</cp:lastPrinted>
  <dcterms:created xsi:type="dcterms:W3CDTF">2025-04-23T08:26:00Z</dcterms:created>
  <dcterms:modified xsi:type="dcterms:W3CDTF">2025-04-23T08:26:00Z</dcterms:modified>
</cp:coreProperties>
</file>