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2519D9" w:rsidP="00D665F5">
      <w:pPr>
        <w:spacing w:after="240"/>
        <w:jc w:val="right"/>
        <w:rPr>
          <w:sz w:val="22"/>
          <w:szCs w:val="22"/>
        </w:rPr>
      </w:pPr>
      <w:r w:rsidRPr="002519D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19D9">
        <w:rPr>
          <w:sz w:val="22"/>
          <w:szCs w:val="22"/>
        </w:rPr>
        <w:t>2025-03-17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519D9" w:rsidRPr="002519D9" w:rsidRDefault="002519D9" w:rsidP="00577BC6">
      <w:pPr>
        <w:spacing w:after="40"/>
        <w:rPr>
          <w:b/>
          <w:bCs/>
          <w:sz w:val="22"/>
          <w:szCs w:val="22"/>
        </w:rPr>
      </w:pPr>
      <w:r w:rsidRPr="002519D9">
        <w:rPr>
          <w:b/>
          <w:bCs/>
          <w:sz w:val="22"/>
          <w:szCs w:val="22"/>
        </w:rPr>
        <w:t>Akademia Górniczo - Hutnicza</w:t>
      </w:r>
    </w:p>
    <w:p w:rsidR="002519D9" w:rsidRPr="002519D9" w:rsidRDefault="002519D9" w:rsidP="00577BC6">
      <w:pPr>
        <w:spacing w:after="40"/>
        <w:rPr>
          <w:b/>
          <w:bCs/>
          <w:sz w:val="22"/>
          <w:szCs w:val="22"/>
        </w:rPr>
      </w:pPr>
      <w:r w:rsidRPr="002519D9">
        <w:rPr>
          <w:b/>
          <w:bCs/>
          <w:sz w:val="22"/>
          <w:szCs w:val="22"/>
        </w:rPr>
        <w:t>im. Stanisława Staszica w Krakowie</w:t>
      </w:r>
    </w:p>
    <w:p w:rsidR="00D665F5" w:rsidRPr="00D91931" w:rsidRDefault="002519D9" w:rsidP="00577BC6">
      <w:pPr>
        <w:spacing w:after="40"/>
        <w:rPr>
          <w:b/>
          <w:bCs/>
          <w:sz w:val="22"/>
          <w:szCs w:val="22"/>
        </w:rPr>
      </w:pPr>
      <w:r w:rsidRPr="002519D9">
        <w:rPr>
          <w:b/>
          <w:bCs/>
          <w:sz w:val="22"/>
          <w:szCs w:val="22"/>
        </w:rPr>
        <w:t>Dział Zamówień Publicznych</w:t>
      </w:r>
    </w:p>
    <w:p w:rsidR="00D665F5" w:rsidRPr="00BD5546" w:rsidRDefault="002519D9" w:rsidP="00D665F5">
      <w:pPr>
        <w:rPr>
          <w:sz w:val="22"/>
          <w:szCs w:val="22"/>
        </w:rPr>
      </w:pPr>
      <w:r w:rsidRPr="002519D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19D9">
        <w:rPr>
          <w:sz w:val="22"/>
          <w:szCs w:val="22"/>
        </w:rPr>
        <w:t>30</w:t>
      </w:r>
    </w:p>
    <w:p w:rsidR="00D665F5" w:rsidRPr="00BD5546" w:rsidRDefault="002519D9" w:rsidP="00D665F5">
      <w:pPr>
        <w:rPr>
          <w:sz w:val="22"/>
          <w:szCs w:val="22"/>
        </w:rPr>
      </w:pPr>
      <w:r w:rsidRPr="002519D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19D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19D9" w:rsidRPr="002519D9">
        <w:rPr>
          <w:b/>
          <w:sz w:val="22"/>
          <w:szCs w:val="22"/>
        </w:rPr>
        <w:t>DE-dzp.272-27/25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19D9" w:rsidRPr="002519D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519D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19D9">
        <w:rPr>
          <w:b/>
          <w:sz w:val="22"/>
          <w:szCs w:val="22"/>
        </w:rPr>
        <w:t>Dostawa, wniesienie i montaż mebli biurowych (w paw. D-10/D-11) na potrzeby WFiIS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19D9" w:rsidRPr="002519D9">
        <w:rPr>
          <w:sz w:val="22"/>
          <w:szCs w:val="22"/>
        </w:rPr>
        <w:t>17/03/2025</w:t>
      </w:r>
      <w:r w:rsidR="00FF4AB1" w:rsidRPr="00577BC6">
        <w:rPr>
          <w:sz w:val="22"/>
          <w:szCs w:val="22"/>
        </w:rPr>
        <w:t xml:space="preserve"> o godz. </w:t>
      </w:r>
      <w:r w:rsidR="002519D9" w:rsidRPr="002519D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19D9" w:rsidRPr="00493F8C" w:rsidTr="00BB0C46">
        <w:tc>
          <w:tcPr>
            <w:tcW w:w="993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center"/>
            </w:pPr>
            <w:r w:rsidRPr="002519D9">
              <w:t>1</w:t>
            </w:r>
          </w:p>
        </w:tc>
        <w:tc>
          <w:tcPr>
            <w:tcW w:w="5244" w:type="dxa"/>
            <w:shd w:val="clear" w:color="auto" w:fill="auto"/>
          </w:tcPr>
          <w:p w:rsidR="002519D9" w:rsidRPr="00490DC0" w:rsidRDefault="002519D9" w:rsidP="00BB0C46">
            <w:pPr>
              <w:spacing w:before="40"/>
            </w:pPr>
            <w:r w:rsidRPr="002519D9">
              <w:t>BENER Michał Benka</w:t>
            </w:r>
          </w:p>
          <w:p w:rsidR="002519D9" w:rsidRPr="00490DC0" w:rsidRDefault="002519D9" w:rsidP="00BB0C46">
            <w:r w:rsidRPr="002519D9">
              <w:t>Wileńska</w:t>
            </w:r>
            <w:r w:rsidRPr="00490DC0">
              <w:t xml:space="preserve"> </w:t>
            </w:r>
            <w:r w:rsidRPr="002519D9">
              <w:t>59B/15</w:t>
            </w:r>
            <w:r w:rsidRPr="00490DC0">
              <w:t xml:space="preserve"> </w:t>
            </w:r>
          </w:p>
          <w:p w:rsidR="002519D9" w:rsidRPr="00490DC0" w:rsidRDefault="002519D9" w:rsidP="00BB0C46">
            <w:pPr>
              <w:spacing w:after="40"/>
              <w:jc w:val="both"/>
            </w:pPr>
            <w:r w:rsidRPr="002519D9">
              <w:t>80-215</w:t>
            </w:r>
            <w:r w:rsidRPr="00490DC0">
              <w:t xml:space="preserve"> </w:t>
            </w:r>
            <w:r w:rsidRPr="002519D9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both"/>
            </w:pPr>
            <w:r w:rsidRPr="002519D9">
              <w:t>40 585.08 zł</w:t>
            </w:r>
          </w:p>
        </w:tc>
      </w:tr>
      <w:tr w:rsidR="002519D9" w:rsidRPr="00493F8C" w:rsidTr="00BB0C46">
        <w:tc>
          <w:tcPr>
            <w:tcW w:w="993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center"/>
            </w:pPr>
            <w:r w:rsidRPr="002519D9">
              <w:t>2</w:t>
            </w:r>
          </w:p>
        </w:tc>
        <w:tc>
          <w:tcPr>
            <w:tcW w:w="5244" w:type="dxa"/>
            <w:shd w:val="clear" w:color="auto" w:fill="auto"/>
          </w:tcPr>
          <w:p w:rsidR="002519D9" w:rsidRPr="00490DC0" w:rsidRDefault="002519D9" w:rsidP="00BB0C46">
            <w:pPr>
              <w:spacing w:before="40"/>
            </w:pPr>
            <w:r w:rsidRPr="002519D9">
              <w:t>JARD Sp. z o. o.</w:t>
            </w:r>
          </w:p>
          <w:p w:rsidR="002519D9" w:rsidRPr="00490DC0" w:rsidRDefault="002519D9" w:rsidP="00BB0C46">
            <w:r w:rsidRPr="002519D9">
              <w:t>Aleja Na Skarpie</w:t>
            </w:r>
            <w:r w:rsidRPr="00490DC0">
              <w:t xml:space="preserve"> </w:t>
            </w:r>
            <w:r w:rsidRPr="002519D9">
              <w:t>21/11</w:t>
            </w:r>
            <w:r w:rsidRPr="00490DC0">
              <w:t xml:space="preserve"> </w:t>
            </w:r>
          </w:p>
          <w:p w:rsidR="002519D9" w:rsidRPr="00490DC0" w:rsidRDefault="002519D9" w:rsidP="00BB0C46">
            <w:pPr>
              <w:spacing w:after="40"/>
              <w:jc w:val="both"/>
            </w:pPr>
            <w:r w:rsidRPr="002519D9">
              <w:t>00-488</w:t>
            </w:r>
            <w:r w:rsidRPr="00490DC0">
              <w:t xml:space="preserve"> </w:t>
            </w:r>
            <w:r w:rsidRPr="002519D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both"/>
            </w:pPr>
            <w:r w:rsidRPr="002519D9">
              <w:t>27 281.40 zł</w:t>
            </w:r>
          </w:p>
        </w:tc>
      </w:tr>
      <w:tr w:rsidR="002519D9" w:rsidRPr="00493F8C" w:rsidTr="00BB0C46">
        <w:tc>
          <w:tcPr>
            <w:tcW w:w="993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center"/>
            </w:pPr>
            <w:r w:rsidRPr="002519D9">
              <w:t>3</w:t>
            </w:r>
          </w:p>
        </w:tc>
        <w:tc>
          <w:tcPr>
            <w:tcW w:w="5244" w:type="dxa"/>
            <w:shd w:val="clear" w:color="auto" w:fill="auto"/>
          </w:tcPr>
          <w:p w:rsidR="002519D9" w:rsidRPr="00490DC0" w:rsidRDefault="002519D9" w:rsidP="00BB0C46">
            <w:pPr>
              <w:spacing w:before="40"/>
            </w:pPr>
            <w:r w:rsidRPr="002519D9">
              <w:t>MAMAR Maciej Łysoń</w:t>
            </w:r>
          </w:p>
          <w:p w:rsidR="002519D9" w:rsidRPr="00490DC0" w:rsidRDefault="002519D9" w:rsidP="00BB0C46">
            <w:r w:rsidRPr="002519D9">
              <w:t>Batalionów Chłopskich</w:t>
            </w:r>
            <w:r w:rsidRPr="00490DC0">
              <w:t xml:space="preserve"> </w:t>
            </w:r>
            <w:r w:rsidRPr="002519D9">
              <w:t>1/55</w:t>
            </w:r>
            <w:r w:rsidRPr="00490DC0">
              <w:t xml:space="preserve"> </w:t>
            </w:r>
          </w:p>
          <w:p w:rsidR="002519D9" w:rsidRPr="00490DC0" w:rsidRDefault="002519D9" w:rsidP="00BB0C46">
            <w:pPr>
              <w:spacing w:after="40"/>
              <w:jc w:val="both"/>
            </w:pPr>
            <w:r w:rsidRPr="002519D9">
              <w:t>32-650</w:t>
            </w:r>
            <w:r w:rsidRPr="00490DC0">
              <w:t xml:space="preserve"> </w:t>
            </w:r>
            <w:r w:rsidRPr="002519D9">
              <w:t>Kęty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both"/>
            </w:pPr>
            <w:r w:rsidRPr="002519D9">
              <w:t>61 352.00 zł</w:t>
            </w:r>
          </w:p>
        </w:tc>
      </w:tr>
      <w:tr w:rsidR="002519D9" w:rsidRPr="00493F8C" w:rsidTr="00BB0C46">
        <w:tc>
          <w:tcPr>
            <w:tcW w:w="993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center"/>
            </w:pPr>
            <w:r w:rsidRPr="002519D9">
              <w:t>4</w:t>
            </w:r>
          </w:p>
        </w:tc>
        <w:tc>
          <w:tcPr>
            <w:tcW w:w="5244" w:type="dxa"/>
            <w:shd w:val="clear" w:color="auto" w:fill="auto"/>
          </w:tcPr>
          <w:p w:rsidR="002519D9" w:rsidRPr="00490DC0" w:rsidRDefault="002519D9" w:rsidP="00BB0C46">
            <w:pPr>
              <w:spacing w:before="40"/>
            </w:pPr>
            <w:r w:rsidRPr="002519D9">
              <w:t>TRENDY MEBEL Michał Fesser</w:t>
            </w:r>
          </w:p>
          <w:p w:rsidR="002519D9" w:rsidRPr="00490DC0" w:rsidRDefault="002519D9" w:rsidP="00BB0C46">
            <w:r w:rsidRPr="002519D9">
              <w:t>Ligonia</w:t>
            </w:r>
            <w:r w:rsidRPr="00490DC0">
              <w:t xml:space="preserve"> </w:t>
            </w:r>
            <w:r w:rsidRPr="002519D9">
              <w:t>39</w:t>
            </w:r>
            <w:r w:rsidRPr="00490DC0">
              <w:t xml:space="preserve"> </w:t>
            </w:r>
          </w:p>
          <w:p w:rsidR="002519D9" w:rsidRPr="00490DC0" w:rsidRDefault="002519D9" w:rsidP="00BB0C46">
            <w:pPr>
              <w:spacing w:after="40"/>
              <w:jc w:val="both"/>
            </w:pPr>
            <w:r w:rsidRPr="002519D9">
              <w:t>47-325</w:t>
            </w:r>
            <w:r w:rsidRPr="00490DC0">
              <w:t xml:space="preserve"> </w:t>
            </w:r>
            <w:r w:rsidRPr="002519D9">
              <w:t>Kamień Śląski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both"/>
            </w:pPr>
            <w:r w:rsidRPr="002519D9">
              <w:t>36 494.10 zł</w:t>
            </w:r>
          </w:p>
        </w:tc>
      </w:tr>
      <w:tr w:rsidR="002519D9" w:rsidRPr="00493F8C" w:rsidTr="00BB0C46">
        <w:tc>
          <w:tcPr>
            <w:tcW w:w="993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center"/>
            </w:pPr>
            <w:r w:rsidRPr="002519D9">
              <w:t>5</w:t>
            </w:r>
          </w:p>
        </w:tc>
        <w:tc>
          <w:tcPr>
            <w:tcW w:w="5244" w:type="dxa"/>
            <w:shd w:val="clear" w:color="auto" w:fill="auto"/>
          </w:tcPr>
          <w:p w:rsidR="002519D9" w:rsidRPr="00490DC0" w:rsidRDefault="002519D9" w:rsidP="00BB0C46">
            <w:pPr>
              <w:spacing w:before="40"/>
            </w:pPr>
            <w:r w:rsidRPr="002519D9">
              <w:t>Przedsiębiorstwo Produkcyjno-Handlowo-Usługowe ALTALENA Marek Guzik, Adam Wlazło</w:t>
            </w:r>
          </w:p>
          <w:p w:rsidR="002519D9" w:rsidRPr="00490DC0" w:rsidRDefault="002519D9" w:rsidP="00BB0C46">
            <w:r w:rsidRPr="002519D9">
              <w:t>ul. Bagrowa</w:t>
            </w:r>
            <w:r w:rsidRPr="00490DC0">
              <w:t xml:space="preserve"> </w:t>
            </w:r>
            <w:r w:rsidRPr="002519D9">
              <w:t>9</w:t>
            </w:r>
            <w:r w:rsidRPr="00490DC0">
              <w:t xml:space="preserve"> </w:t>
            </w:r>
          </w:p>
          <w:p w:rsidR="002519D9" w:rsidRPr="00490DC0" w:rsidRDefault="002519D9" w:rsidP="00BB0C46">
            <w:pPr>
              <w:spacing w:after="40"/>
              <w:jc w:val="both"/>
            </w:pPr>
            <w:r w:rsidRPr="002519D9">
              <w:t>30-733</w:t>
            </w:r>
            <w:r w:rsidRPr="00490DC0">
              <w:t xml:space="preserve"> </w:t>
            </w:r>
            <w:r w:rsidRPr="002519D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both"/>
            </w:pPr>
            <w:r w:rsidRPr="002519D9">
              <w:t>42 976.20 zł</w:t>
            </w:r>
          </w:p>
        </w:tc>
      </w:tr>
      <w:tr w:rsidR="002519D9" w:rsidRPr="00493F8C" w:rsidTr="00BB0C46">
        <w:tc>
          <w:tcPr>
            <w:tcW w:w="993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center"/>
            </w:pPr>
            <w:r w:rsidRPr="002519D9">
              <w:t>6</w:t>
            </w:r>
          </w:p>
        </w:tc>
        <w:tc>
          <w:tcPr>
            <w:tcW w:w="5244" w:type="dxa"/>
            <w:shd w:val="clear" w:color="auto" w:fill="auto"/>
          </w:tcPr>
          <w:p w:rsidR="002519D9" w:rsidRPr="00490DC0" w:rsidRDefault="002519D9" w:rsidP="00BB0C46">
            <w:pPr>
              <w:spacing w:before="40"/>
            </w:pPr>
            <w:r w:rsidRPr="002519D9">
              <w:t>GABI Spółka z ograniczoną odpowiedzialnością</w:t>
            </w:r>
          </w:p>
          <w:p w:rsidR="002519D9" w:rsidRPr="00490DC0" w:rsidRDefault="002519D9" w:rsidP="00BB0C46">
            <w:r w:rsidRPr="002519D9">
              <w:t>Kościuszki</w:t>
            </w:r>
            <w:r w:rsidRPr="00490DC0">
              <w:t xml:space="preserve"> </w:t>
            </w:r>
            <w:r w:rsidRPr="002519D9">
              <w:t>9</w:t>
            </w:r>
            <w:r w:rsidRPr="00490DC0">
              <w:t xml:space="preserve"> </w:t>
            </w:r>
          </w:p>
          <w:p w:rsidR="002519D9" w:rsidRPr="00490DC0" w:rsidRDefault="002519D9" w:rsidP="00BB0C46">
            <w:pPr>
              <w:spacing w:after="40"/>
              <w:jc w:val="both"/>
            </w:pPr>
            <w:r w:rsidRPr="002519D9">
              <w:t>36-100</w:t>
            </w:r>
            <w:r w:rsidRPr="00490DC0">
              <w:t xml:space="preserve"> </w:t>
            </w:r>
            <w:r w:rsidRPr="002519D9"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both"/>
            </w:pPr>
            <w:r w:rsidRPr="002519D9">
              <w:t>49 225.58 zł</w:t>
            </w:r>
          </w:p>
        </w:tc>
      </w:tr>
      <w:tr w:rsidR="002519D9" w:rsidRPr="00493F8C" w:rsidTr="00BB0C46">
        <w:tc>
          <w:tcPr>
            <w:tcW w:w="993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center"/>
            </w:pPr>
            <w:r w:rsidRPr="002519D9">
              <w:t>7</w:t>
            </w:r>
          </w:p>
        </w:tc>
        <w:tc>
          <w:tcPr>
            <w:tcW w:w="5244" w:type="dxa"/>
            <w:shd w:val="clear" w:color="auto" w:fill="auto"/>
          </w:tcPr>
          <w:p w:rsidR="002519D9" w:rsidRPr="00490DC0" w:rsidRDefault="002519D9" w:rsidP="00BB0C46">
            <w:pPr>
              <w:spacing w:before="40"/>
            </w:pPr>
            <w:r w:rsidRPr="002519D9">
              <w:t>Firma Handlowo-Usługowa  "DUET" spółka cywilna Piotr Wolak, Wojciecj Potoniec</w:t>
            </w:r>
          </w:p>
          <w:p w:rsidR="002519D9" w:rsidRPr="00490DC0" w:rsidRDefault="002519D9" w:rsidP="00BB0C46">
            <w:r w:rsidRPr="002519D9">
              <w:t>Lwowska</w:t>
            </w:r>
            <w:r w:rsidRPr="00490DC0">
              <w:t xml:space="preserve"> </w:t>
            </w:r>
            <w:r w:rsidRPr="002519D9">
              <w:t>72</w:t>
            </w:r>
            <w:r w:rsidRPr="00490DC0">
              <w:t xml:space="preserve"> </w:t>
            </w:r>
          </w:p>
          <w:p w:rsidR="002519D9" w:rsidRPr="00490DC0" w:rsidRDefault="002519D9" w:rsidP="00BB0C46">
            <w:pPr>
              <w:spacing w:after="40"/>
              <w:jc w:val="both"/>
            </w:pPr>
            <w:r w:rsidRPr="002519D9">
              <w:t>33-300</w:t>
            </w:r>
            <w:r w:rsidRPr="00490DC0">
              <w:t xml:space="preserve"> </w:t>
            </w:r>
            <w:r w:rsidRPr="002519D9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both"/>
            </w:pPr>
            <w:r w:rsidRPr="002519D9">
              <w:t>45 081.15 zł</w:t>
            </w:r>
          </w:p>
        </w:tc>
      </w:tr>
      <w:tr w:rsidR="002519D9" w:rsidRPr="00493F8C" w:rsidTr="00BB0C46">
        <w:tc>
          <w:tcPr>
            <w:tcW w:w="993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center"/>
            </w:pPr>
            <w:r w:rsidRPr="002519D9">
              <w:t>8</w:t>
            </w:r>
          </w:p>
        </w:tc>
        <w:tc>
          <w:tcPr>
            <w:tcW w:w="5244" w:type="dxa"/>
            <w:shd w:val="clear" w:color="auto" w:fill="auto"/>
          </w:tcPr>
          <w:p w:rsidR="002519D9" w:rsidRPr="00490DC0" w:rsidRDefault="002519D9" w:rsidP="00BB0C46">
            <w:pPr>
              <w:spacing w:before="40"/>
            </w:pPr>
            <w:r w:rsidRPr="002519D9">
              <w:t>DRZEWIARZ-BIS Sp. z o.o</w:t>
            </w:r>
          </w:p>
          <w:p w:rsidR="002519D9" w:rsidRPr="00490DC0" w:rsidRDefault="002519D9" w:rsidP="00BB0C46">
            <w:r w:rsidRPr="002519D9">
              <w:t>ul. Kardynała Wyszyńskiego</w:t>
            </w:r>
            <w:r w:rsidRPr="00490DC0">
              <w:t xml:space="preserve"> </w:t>
            </w:r>
            <w:r w:rsidRPr="002519D9">
              <w:t>46a</w:t>
            </w:r>
            <w:r w:rsidRPr="00490DC0">
              <w:t xml:space="preserve"> </w:t>
            </w:r>
          </w:p>
          <w:p w:rsidR="002519D9" w:rsidRPr="00490DC0" w:rsidRDefault="002519D9" w:rsidP="00BB0C46">
            <w:pPr>
              <w:spacing w:after="40"/>
              <w:jc w:val="both"/>
            </w:pPr>
            <w:r w:rsidRPr="002519D9">
              <w:lastRenderedPageBreak/>
              <w:t>87-600</w:t>
            </w:r>
            <w:r w:rsidRPr="00490DC0">
              <w:t xml:space="preserve"> </w:t>
            </w:r>
            <w:r w:rsidRPr="002519D9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both"/>
            </w:pPr>
            <w:r w:rsidRPr="002519D9">
              <w:lastRenderedPageBreak/>
              <w:t>26 346.60 zł</w:t>
            </w:r>
          </w:p>
        </w:tc>
      </w:tr>
      <w:tr w:rsidR="002519D9" w:rsidRPr="00493F8C" w:rsidTr="00BB0C46">
        <w:tc>
          <w:tcPr>
            <w:tcW w:w="993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center"/>
            </w:pPr>
            <w:r w:rsidRPr="002519D9">
              <w:t>9</w:t>
            </w:r>
          </w:p>
        </w:tc>
        <w:tc>
          <w:tcPr>
            <w:tcW w:w="5244" w:type="dxa"/>
            <w:shd w:val="clear" w:color="auto" w:fill="auto"/>
          </w:tcPr>
          <w:p w:rsidR="002519D9" w:rsidRPr="00490DC0" w:rsidRDefault="002519D9" w:rsidP="00BB0C46">
            <w:pPr>
              <w:spacing w:before="40"/>
            </w:pPr>
            <w:r w:rsidRPr="002519D9">
              <w:t>Firma Produkcyjno-Usługowo-Handlowa</w:t>
            </w:r>
          </w:p>
          <w:p w:rsidR="002519D9" w:rsidRPr="00490DC0" w:rsidRDefault="002519D9" w:rsidP="00BB0C46">
            <w:r w:rsidRPr="002519D9">
              <w:t>ul. Piłsudskiego</w:t>
            </w:r>
            <w:r w:rsidRPr="00490DC0">
              <w:t xml:space="preserve"> </w:t>
            </w:r>
            <w:r w:rsidRPr="002519D9">
              <w:t>43</w:t>
            </w:r>
            <w:r w:rsidRPr="00490DC0">
              <w:t xml:space="preserve"> </w:t>
            </w:r>
          </w:p>
          <w:p w:rsidR="002519D9" w:rsidRPr="00490DC0" w:rsidRDefault="002519D9" w:rsidP="00BB0C46">
            <w:pPr>
              <w:spacing w:after="40"/>
              <w:jc w:val="both"/>
            </w:pPr>
            <w:r w:rsidRPr="002519D9">
              <w:t>34-600</w:t>
            </w:r>
            <w:r w:rsidRPr="00490DC0">
              <w:t xml:space="preserve"> </w:t>
            </w:r>
            <w:r w:rsidRPr="002519D9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19D9" w:rsidRPr="00490DC0" w:rsidRDefault="002519D9" w:rsidP="00BB0C46">
            <w:pPr>
              <w:spacing w:before="120" w:after="120"/>
              <w:jc w:val="both"/>
            </w:pPr>
            <w:r w:rsidRPr="002519D9">
              <w:t>33 371.50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D5434" w:rsidRDefault="00ED5434">
      <w:r>
        <w:separator/>
      </w:r>
    </w:p>
  </w:endnote>
  <w:endnote w:type="continuationSeparator" w:id="0">
    <w:p w:rsidR="00ED5434" w:rsidRDefault="00ED5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D5434" w:rsidRDefault="00ED5434">
      <w:r>
        <w:separator/>
      </w:r>
    </w:p>
  </w:footnote>
  <w:footnote w:type="continuationSeparator" w:id="0">
    <w:p w:rsidR="00ED5434" w:rsidRDefault="00ED5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19D9" w:rsidRDefault="002519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19D9" w:rsidRDefault="002519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19D9" w:rsidRDefault="002519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43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519D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D5434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86013A2-1D75-41DD-9C48-F579AC7B1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2025-03-17T11:34:00Z</dcterms:created>
  <dcterms:modified xsi:type="dcterms:W3CDTF">2025-03-17T11:34:00Z</dcterms:modified>
</cp:coreProperties>
</file>