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53A56" w14:textId="43A816FF" w:rsidR="00FB7F50" w:rsidRPr="00906A81" w:rsidRDefault="00D44586" w:rsidP="00906A81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906A81">
        <w:rPr>
          <w:rFonts w:ascii="Verdana" w:hAnsi="Verdana"/>
          <w:sz w:val="18"/>
          <w:szCs w:val="18"/>
        </w:rPr>
        <w:t>Kraków</w:t>
      </w:r>
      <w:r w:rsidR="00FB7F50" w:rsidRPr="00906A81">
        <w:rPr>
          <w:rFonts w:ascii="Verdana" w:hAnsi="Verdana"/>
          <w:sz w:val="18"/>
          <w:szCs w:val="18"/>
        </w:rPr>
        <w:t xml:space="preserve"> dnia: </w:t>
      </w:r>
      <w:r w:rsidRPr="00906A81">
        <w:rPr>
          <w:rFonts w:ascii="Verdana" w:hAnsi="Verdana"/>
          <w:sz w:val="18"/>
          <w:szCs w:val="18"/>
        </w:rPr>
        <w:t>2025-03-17</w:t>
      </w:r>
    </w:p>
    <w:p w14:paraId="3FABF4FF" w14:textId="77777777" w:rsidR="00D44586" w:rsidRPr="00906A81" w:rsidRDefault="00D4458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06A8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2E2A8F0" w14:textId="77777777" w:rsidR="00D44586" w:rsidRPr="00906A81" w:rsidRDefault="00D4458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06A8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C77D1E9" w14:textId="77777777" w:rsidR="00FB7F50" w:rsidRPr="00906A81" w:rsidRDefault="00D4458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06A8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BBC9F80" w14:textId="77777777" w:rsidR="00FB7F50" w:rsidRPr="00906A81" w:rsidRDefault="00D44586" w:rsidP="00FB7F50">
      <w:pPr>
        <w:rPr>
          <w:rFonts w:ascii="Verdana" w:hAnsi="Verdana"/>
          <w:sz w:val="18"/>
          <w:szCs w:val="18"/>
        </w:rPr>
      </w:pPr>
      <w:r w:rsidRPr="00906A81">
        <w:rPr>
          <w:rFonts w:ascii="Verdana" w:hAnsi="Verdana"/>
          <w:sz w:val="18"/>
          <w:szCs w:val="18"/>
        </w:rPr>
        <w:t>Al. Mickiewicza</w:t>
      </w:r>
      <w:r w:rsidR="00FB7F50" w:rsidRPr="00906A81">
        <w:rPr>
          <w:rFonts w:ascii="Verdana" w:hAnsi="Verdana"/>
          <w:sz w:val="18"/>
          <w:szCs w:val="18"/>
        </w:rPr>
        <w:t xml:space="preserve"> </w:t>
      </w:r>
      <w:r w:rsidRPr="00906A81">
        <w:rPr>
          <w:rFonts w:ascii="Verdana" w:hAnsi="Verdana"/>
          <w:sz w:val="18"/>
          <w:szCs w:val="18"/>
        </w:rPr>
        <w:t>30</w:t>
      </w:r>
    </w:p>
    <w:p w14:paraId="3E3FD2C2" w14:textId="77777777" w:rsidR="00FB7F50" w:rsidRPr="00906A81" w:rsidRDefault="00D44586" w:rsidP="00FB7F50">
      <w:pPr>
        <w:rPr>
          <w:rFonts w:ascii="Verdana" w:hAnsi="Verdana"/>
          <w:sz w:val="18"/>
          <w:szCs w:val="18"/>
        </w:rPr>
      </w:pPr>
      <w:r w:rsidRPr="00906A81">
        <w:rPr>
          <w:rFonts w:ascii="Verdana" w:hAnsi="Verdana"/>
          <w:sz w:val="18"/>
          <w:szCs w:val="18"/>
        </w:rPr>
        <w:t>30-059</w:t>
      </w:r>
      <w:r w:rsidR="00FB7F50" w:rsidRPr="00906A81">
        <w:rPr>
          <w:rFonts w:ascii="Verdana" w:hAnsi="Verdana"/>
          <w:sz w:val="18"/>
          <w:szCs w:val="18"/>
        </w:rPr>
        <w:t xml:space="preserve"> </w:t>
      </w:r>
      <w:r w:rsidRPr="00906A81">
        <w:rPr>
          <w:rFonts w:ascii="Verdana" w:hAnsi="Verdana"/>
          <w:sz w:val="18"/>
          <w:szCs w:val="18"/>
        </w:rPr>
        <w:t>Kraków</w:t>
      </w:r>
    </w:p>
    <w:p w14:paraId="31852DA0" w14:textId="77777777" w:rsidR="008642B3" w:rsidRPr="00906A8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906A81">
        <w:rPr>
          <w:rFonts w:ascii="Verdana" w:hAnsi="Verdana"/>
          <w:sz w:val="18"/>
          <w:szCs w:val="18"/>
        </w:rPr>
        <w:t>OGŁOSZENIE</w:t>
      </w:r>
    </w:p>
    <w:p w14:paraId="5D342219" w14:textId="77777777" w:rsidR="008642B3" w:rsidRPr="00906A8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906A81">
        <w:rPr>
          <w:rFonts w:ascii="Verdana" w:hAnsi="Verdana"/>
          <w:b/>
          <w:sz w:val="18"/>
          <w:szCs w:val="18"/>
        </w:rPr>
        <w:t xml:space="preserve">o </w:t>
      </w:r>
      <w:r w:rsidR="0054734E" w:rsidRPr="00906A8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44586" w:rsidRPr="00906A81" w14:paraId="30AEA706" w14:textId="77777777" w:rsidTr="001E36B3">
        <w:trPr>
          <w:trHeight w:val="638"/>
        </w:trPr>
        <w:tc>
          <w:tcPr>
            <w:tcW w:w="959" w:type="dxa"/>
            <w:shd w:val="clear" w:color="auto" w:fill="auto"/>
          </w:tcPr>
          <w:p w14:paraId="340D0428" w14:textId="77777777" w:rsidR="00D44586" w:rsidRPr="00906A81" w:rsidRDefault="00D44586" w:rsidP="001E36B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06A8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653BA9" w14:textId="77777777" w:rsidR="00D44586" w:rsidRPr="00906A81" w:rsidRDefault="00D44586" w:rsidP="001E36B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06A8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906A81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906A8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06A81">
              <w:rPr>
                <w:rFonts w:ascii="Verdana" w:hAnsi="Verdana"/>
                <w:sz w:val="18"/>
                <w:szCs w:val="18"/>
              </w:rPr>
              <w:t>pn.</w:t>
            </w:r>
            <w:r w:rsidRPr="00906A8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06A8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06A81">
              <w:rPr>
                <w:rFonts w:ascii="Verdana" w:hAnsi="Verdana"/>
                <w:b/>
                <w:bCs/>
                <w:sz w:val="18"/>
                <w:szCs w:val="18"/>
              </w:rPr>
              <w:t xml:space="preserve">dostawa, instalacja i uruchomienie pięciu modułów </w:t>
            </w:r>
            <w:proofErr w:type="spellStart"/>
            <w:r w:rsidRPr="00906A81">
              <w:rPr>
                <w:rFonts w:ascii="Verdana" w:hAnsi="Verdana"/>
                <w:b/>
                <w:bCs/>
                <w:sz w:val="18"/>
                <w:szCs w:val="18"/>
              </w:rPr>
              <w:t>potencjostatyczno-galwanoststycznych</w:t>
            </w:r>
            <w:proofErr w:type="spellEnd"/>
            <w:r w:rsidRPr="00906A81">
              <w:rPr>
                <w:rFonts w:ascii="Verdana" w:hAnsi="Verdana"/>
                <w:b/>
                <w:bCs/>
                <w:sz w:val="18"/>
                <w:szCs w:val="18"/>
              </w:rPr>
              <w:t xml:space="preserve"> dla </w:t>
            </w:r>
            <w:proofErr w:type="spellStart"/>
            <w:r w:rsidRPr="00906A81">
              <w:rPr>
                <w:rFonts w:ascii="Verdana" w:hAnsi="Verdana"/>
                <w:b/>
                <w:bCs/>
                <w:sz w:val="18"/>
                <w:szCs w:val="18"/>
              </w:rPr>
              <w:t>WEiP</w:t>
            </w:r>
            <w:proofErr w:type="spellEnd"/>
            <w:r w:rsidRPr="00906A81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DE-dzp.272-041/25</w:t>
            </w:r>
            <w:r w:rsidRPr="00906A8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06A8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06A8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06A8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06A81">
              <w:rPr>
                <w:rFonts w:ascii="Verdana" w:hAnsi="Verdana"/>
                <w:b/>
                <w:sz w:val="18"/>
                <w:szCs w:val="18"/>
              </w:rPr>
              <w:t>DE-dzp.272-041/25</w:t>
            </w:r>
            <w:r w:rsidRPr="00906A8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74A68EC" w14:textId="77777777" w:rsidR="008642B3" w:rsidRPr="00906A8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906A81">
        <w:rPr>
          <w:rFonts w:ascii="Verdana" w:hAnsi="Verdana"/>
          <w:sz w:val="18"/>
          <w:szCs w:val="18"/>
        </w:rPr>
        <w:t xml:space="preserve">Zamawiający, </w:t>
      </w:r>
      <w:r w:rsidR="00CC324B" w:rsidRPr="00906A8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906A8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906A81">
        <w:rPr>
          <w:rFonts w:ascii="Verdana" w:hAnsi="Verdana"/>
          <w:sz w:val="18"/>
          <w:szCs w:val="18"/>
        </w:rPr>
        <w:t xml:space="preserve">ust. 1 pkt. 1 i </w:t>
      </w:r>
      <w:r w:rsidRPr="00906A81">
        <w:rPr>
          <w:rFonts w:ascii="Verdana" w:hAnsi="Verdana"/>
          <w:sz w:val="18"/>
          <w:szCs w:val="18"/>
        </w:rPr>
        <w:t xml:space="preserve">ust. </w:t>
      </w:r>
      <w:r w:rsidR="00A17CDB" w:rsidRPr="00906A81">
        <w:rPr>
          <w:rFonts w:ascii="Verdana" w:hAnsi="Verdana"/>
          <w:sz w:val="18"/>
          <w:szCs w:val="18"/>
        </w:rPr>
        <w:t>2</w:t>
      </w:r>
      <w:r w:rsidRPr="00906A8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906A81">
        <w:rPr>
          <w:rFonts w:ascii="Verdana" w:hAnsi="Verdana"/>
          <w:sz w:val="18"/>
          <w:szCs w:val="18"/>
        </w:rPr>
        <w:t xml:space="preserve"> </w:t>
      </w:r>
      <w:r w:rsidR="00CC1A8E" w:rsidRPr="00906A8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906A81">
        <w:rPr>
          <w:rFonts w:ascii="Verdana" w:hAnsi="Verdana"/>
          <w:sz w:val="18"/>
          <w:szCs w:val="18"/>
        </w:rPr>
        <w:t>t.j</w:t>
      </w:r>
      <w:proofErr w:type="spellEnd"/>
      <w:r w:rsidR="00CC1A8E" w:rsidRPr="00906A81">
        <w:rPr>
          <w:rFonts w:ascii="Verdana" w:hAnsi="Verdana"/>
          <w:sz w:val="18"/>
          <w:szCs w:val="18"/>
        </w:rPr>
        <w:t xml:space="preserve">. ze zm.) </w:t>
      </w:r>
      <w:r w:rsidRPr="00906A81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906A81">
        <w:rPr>
          <w:rFonts w:ascii="Verdana" w:hAnsi="Verdana"/>
          <w:sz w:val="18"/>
          <w:szCs w:val="18"/>
        </w:rPr>
        <w:t>Pzp</w:t>
      </w:r>
      <w:proofErr w:type="spellEnd"/>
      <w:r w:rsidRPr="00906A81">
        <w:rPr>
          <w:rFonts w:ascii="Verdana" w:hAnsi="Verdana"/>
          <w:sz w:val="18"/>
          <w:szCs w:val="18"/>
        </w:rPr>
        <w:t>”</w:t>
      </w:r>
      <w:r w:rsidR="00D26ED6" w:rsidRPr="00906A81">
        <w:rPr>
          <w:rFonts w:ascii="Verdana" w:hAnsi="Verdana"/>
          <w:sz w:val="18"/>
          <w:szCs w:val="18"/>
        </w:rPr>
        <w:t xml:space="preserve">, </w:t>
      </w:r>
      <w:r w:rsidRPr="00906A81">
        <w:rPr>
          <w:rFonts w:ascii="Verdana" w:hAnsi="Verdana"/>
          <w:sz w:val="18"/>
          <w:szCs w:val="18"/>
        </w:rPr>
        <w:t>informuje</w:t>
      </w:r>
      <w:r w:rsidR="00D26ED6" w:rsidRPr="00906A8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906A81">
        <w:rPr>
          <w:rFonts w:ascii="Verdana" w:hAnsi="Verdana"/>
          <w:sz w:val="18"/>
          <w:szCs w:val="18"/>
        </w:rPr>
        <w:t>najkorzystniejsz</w:t>
      </w:r>
      <w:r w:rsidR="00D26ED6" w:rsidRPr="00906A81">
        <w:rPr>
          <w:rFonts w:ascii="Verdana" w:hAnsi="Verdana"/>
          <w:sz w:val="18"/>
          <w:szCs w:val="18"/>
        </w:rPr>
        <w:t xml:space="preserve">a wybrana została </w:t>
      </w:r>
      <w:r w:rsidR="00756CDA" w:rsidRPr="00906A81">
        <w:rPr>
          <w:rFonts w:ascii="Verdana" w:hAnsi="Verdana"/>
          <w:sz w:val="18"/>
          <w:szCs w:val="18"/>
        </w:rPr>
        <w:t>ofer</w:t>
      </w:r>
      <w:r w:rsidR="00D26ED6" w:rsidRPr="00906A81">
        <w:rPr>
          <w:rFonts w:ascii="Verdana" w:hAnsi="Verdana"/>
          <w:sz w:val="18"/>
          <w:szCs w:val="18"/>
        </w:rPr>
        <w:t>t</w:t>
      </w:r>
      <w:r w:rsidR="009F0E5C" w:rsidRPr="00906A81">
        <w:rPr>
          <w:rFonts w:ascii="Verdana" w:hAnsi="Verdana"/>
          <w:sz w:val="18"/>
          <w:szCs w:val="18"/>
        </w:rPr>
        <w:t>a</w:t>
      </w:r>
      <w:r w:rsidR="00D26ED6" w:rsidRPr="00906A8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44586" w:rsidRPr="00906A81" w14:paraId="23B8283B" w14:textId="77777777" w:rsidTr="001E36B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CA7F41C" w14:textId="77777777" w:rsidR="00D44586" w:rsidRPr="00906A81" w:rsidRDefault="00D44586" w:rsidP="001E36B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06A81">
              <w:rPr>
                <w:rFonts w:ascii="Verdana" w:hAnsi="Verdana"/>
                <w:b/>
                <w:sz w:val="18"/>
                <w:szCs w:val="18"/>
              </w:rPr>
              <w:t>LAMBDA SYSTEM SPÓŁKA Z OGRANICZONĄ ODPOWIEDZIALNOŚCIĄ</w:t>
            </w:r>
          </w:p>
          <w:p w14:paraId="124CAFDD" w14:textId="379A24C7" w:rsidR="00D44586" w:rsidRPr="00906A81" w:rsidRDefault="00906A81" w:rsidP="001E36B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06A81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D44586" w:rsidRPr="00906A81">
              <w:rPr>
                <w:rFonts w:ascii="Verdana" w:hAnsi="Verdana"/>
                <w:bCs/>
                <w:sz w:val="18"/>
                <w:szCs w:val="18"/>
              </w:rPr>
              <w:t>MIŃSKA</w:t>
            </w:r>
            <w:r w:rsidR="00D44586" w:rsidRPr="00906A8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D44586" w:rsidRPr="00906A81">
              <w:rPr>
                <w:rFonts w:ascii="Verdana" w:hAnsi="Verdana"/>
                <w:bCs/>
                <w:sz w:val="18"/>
                <w:szCs w:val="18"/>
              </w:rPr>
              <w:t>25A/U12</w:t>
            </w:r>
          </w:p>
          <w:p w14:paraId="23037506" w14:textId="77777777" w:rsidR="00D44586" w:rsidRPr="00906A81" w:rsidRDefault="00D44586" w:rsidP="001E36B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06A81">
              <w:rPr>
                <w:rFonts w:ascii="Verdana" w:hAnsi="Verdana"/>
                <w:bCs/>
                <w:sz w:val="18"/>
                <w:szCs w:val="18"/>
              </w:rPr>
              <w:t>03-808</w:t>
            </w:r>
            <w:r w:rsidRPr="00906A8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906A81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14:paraId="285F8769" w14:textId="3AB26212" w:rsidR="00D44586" w:rsidRPr="00906A81" w:rsidRDefault="00D44586" w:rsidP="001E36B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06A81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906A81" w:rsidRPr="00906A81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906A81">
              <w:rPr>
                <w:rFonts w:ascii="Verdana" w:hAnsi="Verdana"/>
                <w:sz w:val="18"/>
                <w:szCs w:val="18"/>
              </w:rPr>
              <w:t>brutto</w:t>
            </w:r>
            <w:r w:rsidR="00906A81" w:rsidRPr="00906A81">
              <w:rPr>
                <w:rFonts w:ascii="Verdana" w:hAnsi="Verdana"/>
                <w:sz w:val="18"/>
                <w:szCs w:val="18"/>
              </w:rPr>
              <w:t>:</w:t>
            </w:r>
            <w:r w:rsidRPr="00906A8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06A81">
              <w:rPr>
                <w:rFonts w:ascii="Verdana" w:hAnsi="Verdana"/>
                <w:b/>
                <w:sz w:val="18"/>
                <w:szCs w:val="18"/>
              </w:rPr>
              <w:t>142 183.08 zł</w:t>
            </w:r>
            <w:r w:rsidRPr="00906A8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3DA95F7" w14:textId="77777777" w:rsidR="00D44586" w:rsidRPr="00906A81" w:rsidRDefault="00D44586" w:rsidP="001E36B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06A8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906A8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06A8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906A8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AEC30E1" w14:textId="77777777" w:rsidR="003A0AFC" w:rsidRPr="00906A81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906A8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260"/>
        <w:gridCol w:w="851"/>
        <w:gridCol w:w="1275"/>
        <w:gridCol w:w="1134"/>
      </w:tblGrid>
      <w:tr w:rsidR="00906A81" w:rsidRPr="00906A81" w14:paraId="330B07C7" w14:textId="77777777" w:rsidTr="00906A81">
        <w:trPr>
          <w:trHeight w:val="510"/>
        </w:trPr>
        <w:tc>
          <w:tcPr>
            <w:tcW w:w="993" w:type="dxa"/>
            <w:vAlign w:val="center"/>
          </w:tcPr>
          <w:p w14:paraId="021C1297" w14:textId="77777777" w:rsidR="00906A81" w:rsidRPr="00906A81" w:rsidRDefault="00906A8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906A81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260" w:type="dxa"/>
            <w:vAlign w:val="center"/>
          </w:tcPr>
          <w:p w14:paraId="0A01DF3C" w14:textId="77777777" w:rsidR="00906A81" w:rsidRPr="00906A81" w:rsidRDefault="00906A8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06A81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04DDB301" w14:textId="77777777" w:rsidR="00906A81" w:rsidRPr="00906A81" w:rsidRDefault="00906A8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06A81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4828EC4B" w14:textId="77777777" w:rsidR="00906A81" w:rsidRPr="00906A81" w:rsidRDefault="00906A8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06A81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5EEBE66" w14:textId="77777777" w:rsidR="00906A81" w:rsidRPr="00906A81" w:rsidRDefault="00906A8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06A81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06A81" w:rsidRPr="00906A81" w14:paraId="63991C88" w14:textId="77777777" w:rsidTr="00906A81">
        <w:tc>
          <w:tcPr>
            <w:tcW w:w="993" w:type="dxa"/>
            <w:vAlign w:val="center"/>
          </w:tcPr>
          <w:p w14:paraId="49362406" w14:textId="77777777" w:rsidR="00906A81" w:rsidRPr="00906A81" w:rsidRDefault="00906A81" w:rsidP="001E36B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06A81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vAlign w:val="center"/>
          </w:tcPr>
          <w:p w14:paraId="3D10E601" w14:textId="14EAB8D1" w:rsidR="00906A81" w:rsidRPr="00906A81" w:rsidRDefault="00906A81" w:rsidP="001E36B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906A81">
              <w:rPr>
                <w:rFonts w:ascii="Verdana" w:hAnsi="Verdana" w:cs="Times New Roman"/>
                <w:b/>
                <w:sz w:val="18"/>
                <w:szCs w:val="18"/>
              </w:rPr>
              <w:t xml:space="preserve">LAMBDA SYSTEM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Sp. z o. o. </w:t>
            </w:r>
          </w:p>
          <w:p w14:paraId="4C547673" w14:textId="20EF4492" w:rsidR="00906A81" w:rsidRPr="00906A81" w:rsidRDefault="00906A81" w:rsidP="001E36B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Pr="00906A81">
              <w:rPr>
                <w:rFonts w:ascii="Verdana" w:hAnsi="Verdana" w:cs="Times New Roman"/>
                <w:bCs/>
                <w:sz w:val="18"/>
                <w:szCs w:val="18"/>
              </w:rPr>
              <w:t>MIŃSKA</w:t>
            </w:r>
            <w:r w:rsidRPr="00906A8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906A81">
              <w:rPr>
                <w:rFonts w:ascii="Verdana" w:hAnsi="Verdana" w:cs="Times New Roman"/>
                <w:bCs/>
                <w:sz w:val="18"/>
                <w:szCs w:val="18"/>
              </w:rPr>
              <w:t>25A/U12</w:t>
            </w:r>
          </w:p>
          <w:p w14:paraId="5F50FB8F" w14:textId="77777777" w:rsidR="00906A81" w:rsidRPr="00906A81" w:rsidRDefault="00906A81" w:rsidP="001E36B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06A81">
              <w:rPr>
                <w:rFonts w:ascii="Verdana" w:hAnsi="Verdana" w:cs="Times New Roman"/>
                <w:bCs/>
                <w:sz w:val="18"/>
                <w:szCs w:val="18"/>
              </w:rPr>
              <w:t>03-808</w:t>
            </w:r>
            <w:r w:rsidRPr="00906A8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906A81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51" w:type="dxa"/>
            <w:vAlign w:val="center"/>
          </w:tcPr>
          <w:p w14:paraId="40CF785D" w14:textId="562F44C9" w:rsidR="00906A81" w:rsidRPr="00906A81" w:rsidRDefault="00906A81" w:rsidP="001E36B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06A81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275" w:type="dxa"/>
            <w:vAlign w:val="center"/>
          </w:tcPr>
          <w:p w14:paraId="72495256" w14:textId="77777777" w:rsidR="00906A81" w:rsidRPr="00906A81" w:rsidRDefault="00906A81" w:rsidP="001E36B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06A81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24A9DEB" w14:textId="77777777" w:rsidR="00906A81" w:rsidRPr="00906A81" w:rsidRDefault="00906A81" w:rsidP="001E36B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06A81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</w:tr>
    </w:tbl>
    <w:p w14:paraId="03E87749" w14:textId="77777777" w:rsidR="00E85D70" w:rsidRPr="00906A81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0834D1E3" w14:textId="77777777" w:rsidR="00F960D7" w:rsidRPr="00906A81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D64A4F0" w14:textId="77777777" w:rsidR="00F960D7" w:rsidRPr="00906A81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906A8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6C5C1" w14:textId="77777777" w:rsidR="00CC5782" w:rsidRDefault="00CC5782">
      <w:r>
        <w:separator/>
      </w:r>
    </w:p>
  </w:endnote>
  <w:endnote w:type="continuationSeparator" w:id="0">
    <w:p w14:paraId="4CC67196" w14:textId="77777777" w:rsidR="00CC5782" w:rsidRDefault="00CC5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B4FA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E3BF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B0887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702D8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898D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CD1B7" w14:textId="77777777" w:rsidR="00CC5782" w:rsidRDefault="00CC5782">
      <w:r>
        <w:separator/>
      </w:r>
    </w:p>
  </w:footnote>
  <w:footnote w:type="continuationSeparator" w:id="0">
    <w:p w14:paraId="76A97B08" w14:textId="77777777" w:rsidR="00CC5782" w:rsidRDefault="00CC5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7311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9F16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10B5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578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6A81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C5782"/>
    <w:rsid w:val="00D01E5B"/>
    <w:rsid w:val="00D04203"/>
    <w:rsid w:val="00D26ED6"/>
    <w:rsid w:val="00D42C90"/>
    <w:rsid w:val="00D44586"/>
    <w:rsid w:val="00D8427E"/>
    <w:rsid w:val="00DE4BF6"/>
    <w:rsid w:val="00E24404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CBAAD3"/>
  <w15:chartTrackingRefBased/>
  <w15:docId w15:val="{0C9706FA-8022-42DE-81AE-0DC44C186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2025-03-17T11:25:00Z</cp:lastPrinted>
  <dcterms:created xsi:type="dcterms:W3CDTF">2025-03-17T11:25:00Z</dcterms:created>
  <dcterms:modified xsi:type="dcterms:W3CDTF">2025-03-17T11:25:00Z</dcterms:modified>
</cp:coreProperties>
</file>