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7D936" w14:textId="77777777" w:rsidR="00FB7F50" w:rsidRPr="00937473" w:rsidRDefault="00E15476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937473">
        <w:rPr>
          <w:rFonts w:ascii="Verdana" w:hAnsi="Verdana"/>
          <w:sz w:val="18"/>
          <w:szCs w:val="18"/>
        </w:rPr>
        <w:t>Kraków</w:t>
      </w:r>
      <w:r w:rsidR="00FB7F50" w:rsidRPr="00937473">
        <w:rPr>
          <w:rFonts w:ascii="Verdana" w:hAnsi="Verdana"/>
          <w:sz w:val="18"/>
          <w:szCs w:val="18"/>
        </w:rPr>
        <w:t xml:space="preserve"> dnia: </w:t>
      </w:r>
      <w:r w:rsidRPr="00937473">
        <w:rPr>
          <w:rFonts w:ascii="Verdana" w:hAnsi="Verdana"/>
          <w:sz w:val="18"/>
          <w:szCs w:val="18"/>
        </w:rPr>
        <w:t>2025-03-17</w:t>
      </w:r>
    </w:p>
    <w:p w14:paraId="49D4ACD5" w14:textId="77777777" w:rsidR="00FB7F50" w:rsidRPr="00937473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7EF73467" w14:textId="77777777" w:rsidR="00E15476" w:rsidRPr="00937473" w:rsidRDefault="00E1547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3747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CA24921" w14:textId="77777777" w:rsidR="00E15476" w:rsidRPr="00937473" w:rsidRDefault="00E1547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3747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8DC5E9E" w14:textId="77777777" w:rsidR="00FB7F50" w:rsidRPr="00937473" w:rsidRDefault="00E1547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3747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9268EF8" w14:textId="77777777" w:rsidR="00FB7F50" w:rsidRPr="00937473" w:rsidRDefault="00E15476" w:rsidP="00FB7F50">
      <w:pPr>
        <w:rPr>
          <w:rFonts w:ascii="Verdana" w:hAnsi="Verdana"/>
          <w:sz w:val="18"/>
          <w:szCs w:val="18"/>
        </w:rPr>
      </w:pPr>
      <w:r w:rsidRPr="00937473">
        <w:rPr>
          <w:rFonts w:ascii="Verdana" w:hAnsi="Verdana"/>
          <w:sz w:val="18"/>
          <w:szCs w:val="18"/>
        </w:rPr>
        <w:t>Al. Mickiewicza</w:t>
      </w:r>
      <w:r w:rsidR="00FB7F50" w:rsidRPr="00937473">
        <w:rPr>
          <w:rFonts w:ascii="Verdana" w:hAnsi="Verdana"/>
          <w:sz w:val="18"/>
          <w:szCs w:val="18"/>
        </w:rPr>
        <w:t xml:space="preserve"> </w:t>
      </w:r>
      <w:r w:rsidRPr="00937473">
        <w:rPr>
          <w:rFonts w:ascii="Verdana" w:hAnsi="Verdana"/>
          <w:sz w:val="18"/>
          <w:szCs w:val="18"/>
        </w:rPr>
        <w:t>30</w:t>
      </w:r>
    </w:p>
    <w:p w14:paraId="47478314" w14:textId="77777777" w:rsidR="00FB7F50" w:rsidRPr="00937473" w:rsidRDefault="00E15476" w:rsidP="00FB7F50">
      <w:pPr>
        <w:rPr>
          <w:rFonts w:ascii="Verdana" w:hAnsi="Verdana"/>
          <w:sz w:val="18"/>
          <w:szCs w:val="18"/>
        </w:rPr>
      </w:pPr>
      <w:r w:rsidRPr="00937473">
        <w:rPr>
          <w:rFonts w:ascii="Verdana" w:hAnsi="Verdana"/>
          <w:sz w:val="18"/>
          <w:szCs w:val="18"/>
        </w:rPr>
        <w:t>30-059</w:t>
      </w:r>
      <w:r w:rsidR="00FB7F50" w:rsidRPr="00937473">
        <w:rPr>
          <w:rFonts w:ascii="Verdana" w:hAnsi="Verdana"/>
          <w:sz w:val="18"/>
          <w:szCs w:val="18"/>
        </w:rPr>
        <w:t xml:space="preserve"> </w:t>
      </w:r>
      <w:r w:rsidRPr="00937473">
        <w:rPr>
          <w:rFonts w:ascii="Verdana" w:hAnsi="Verdana"/>
          <w:sz w:val="18"/>
          <w:szCs w:val="18"/>
        </w:rPr>
        <w:t>Kraków</w:t>
      </w:r>
    </w:p>
    <w:p w14:paraId="1D7C7EF1" w14:textId="77777777" w:rsidR="008642B3" w:rsidRPr="00937473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937473">
        <w:rPr>
          <w:rFonts w:ascii="Verdana" w:hAnsi="Verdana"/>
          <w:sz w:val="18"/>
          <w:szCs w:val="18"/>
        </w:rPr>
        <w:t>OGŁOSZENIE</w:t>
      </w:r>
    </w:p>
    <w:p w14:paraId="4C1EB3E0" w14:textId="77777777" w:rsidR="008642B3" w:rsidRPr="00937473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937473">
        <w:rPr>
          <w:rFonts w:ascii="Verdana" w:hAnsi="Verdana"/>
          <w:b/>
          <w:sz w:val="18"/>
          <w:szCs w:val="18"/>
        </w:rPr>
        <w:t xml:space="preserve">o </w:t>
      </w:r>
      <w:r w:rsidR="0054734E" w:rsidRPr="00937473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E15476" w:rsidRPr="00937473" w14:paraId="7D4D44CC" w14:textId="77777777" w:rsidTr="00F90F4A">
        <w:trPr>
          <w:trHeight w:val="638"/>
        </w:trPr>
        <w:tc>
          <w:tcPr>
            <w:tcW w:w="959" w:type="dxa"/>
            <w:shd w:val="clear" w:color="auto" w:fill="auto"/>
          </w:tcPr>
          <w:p w14:paraId="50E7676C" w14:textId="77777777" w:rsidR="00E15476" w:rsidRPr="00937473" w:rsidRDefault="00E15476" w:rsidP="00F90F4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3747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778C46" w14:textId="77777777" w:rsidR="00E15476" w:rsidRPr="00937473" w:rsidRDefault="00E15476" w:rsidP="00F90F4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3747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937473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9374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37473">
              <w:rPr>
                <w:rFonts w:ascii="Verdana" w:hAnsi="Verdana"/>
                <w:sz w:val="18"/>
                <w:szCs w:val="18"/>
              </w:rPr>
              <w:t>pn.</w:t>
            </w:r>
            <w:r w:rsidRPr="009374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3747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37473">
              <w:rPr>
                <w:rFonts w:ascii="Verdana" w:hAnsi="Verdana"/>
                <w:b/>
                <w:bCs/>
                <w:sz w:val="18"/>
                <w:szCs w:val="18"/>
              </w:rPr>
              <w:t>dostawa komputerów przenośnych i komputera stacjonarnego dla WH - DE-dzp.272-053/25</w:t>
            </w:r>
            <w:r w:rsidRPr="0093747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374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3747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9374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37473">
              <w:rPr>
                <w:rFonts w:ascii="Verdana" w:hAnsi="Verdana"/>
                <w:b/>
                <w:sz w:val="18"/>
                <w:szCs w:val="18"/>
              </w:rPr>
              <w:t>DE-dzp.272-053/25</w:t>
            </w:r>
            <w:r w:rsidRPr="0093747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855517B" w14:textId="77777777" w:rsidR="008642B3" w:rsidRPr="0093747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937473">
        <w:rPr>
          <w:rFonts w:ascii="Verdana" w:hAnsi="Verdana"/>
          <w:sz w:val="18"/>
          <w:szCs w:val="18"/>
        </w:rPr>
        <w:t xml:space="preserve">Zamawiający, </w:t>
      </w:r>
      <w:r w:rsidR="00CC324B" w:rsidRPr="00937473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937473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937473">
        <w:rPr>
          <w:rFonts w:ascii="Verdana" w:hAnsi="Verdana"/>
          <w:sz w:val="18"/>
          <w:szCs w:val="18"/>
        </w:rPr>
        <w:t xml:space="preserve">ust. 1 pkt. 1 i </w:t>
      </w:r>
      <w:r w:rsidRPr="00937473">
        <w:rPr>
          <w:rFonts w:ascii="Verdana" w:hAnsi="Verdana"/>
          <w:sz w:val="18"/>
          <w:szCs w:val="18"/>
        </w:rPr>
        <w:t xml:space="preserve">ust. </w:t>
      </w:r>
      <w:r w:rsidR="00A17CDB" w:rsidRPr="00937473">
        <w:rPr>
          <w:rFonts w:ascii="Verdana" w:hAnsi="Verdana"/>
          <w:sz w:val="18"/>
          <w:szCs w:val="18"/>
        </w:rPr>
        <w:t>2</w:t>
      </w:r>
      <w:r w:rsidRPr="00937473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937473">
        <w:rPr>
          <w:rFonts w:ascii="Verdana" w:hAnsi="Verdana"/>
          <w:sz w:val="18"/>
          <w:szCs w:val="18"/>
        </w:rPr>
        <w:t xml:space="preserve"> </w:t>
      </w:r>
      <w:r w:rsidR="00CC1A8E" w:rsidRPr="0093747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937473">
        <w:rPr>
          <w:rFonts w:ascii="Verdana" w:hAnsi="Verdana"/>
          <w:sz w:val="18"/>
          <w:szCs w:val="18"/>
        </w:rPr>
        <w:t>t.j</w:t>
      </w:r>
      <w:proofErr w:type="spellEnd"/>
      <w:r w:rsidR="00CC1A8E" w:rsidRPr="00937473">
        <w:rPr>
          <w:rFonts w:ascii="Verdana" w:hAnsi="Verdana"/>
          <w:sz w:val="18"/>
          <w:szCs w:val="18"/>
        </w:rPr>
        <w:t xml:space="preserve">. ze zm.) </w:t>
      </w:r>
      <w:r w:rsidRPr="00937473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937473">
        <w:rPr>
          <w:rFonts w:ascii="Verdana" w:hAnsi="Verdana"/>
          <w:sz w:val="18"/>
          <w:szCs w:val="18"/>
        </w:rPr>
        <w:t>Pzp</w:t>
      </w:r>
      <w:proofErr w:type="spellEnd"/>
      <w:r w:rsidRPr="00937473">
        <w:rPr>
          <w:rFonts w:ascii="Verdana" w:hAnsi="Verdana"/>
          <w:sz w:val="18"/>
          <w:szCs w:val="18"/>
        </w:rPr>
        <w:t>”</w:t>
      </w:r>
      <w:r w:rsidR="00D26ED6" w:rsidRPr="00937473">
        <w:rPr>
          <w:rFonts w:ascii="Verdana" w:hAnsi="Verdana"/>
          <w:sz w:val="18"/>
          <w:szCs w:val="18"/>
        </w:rPr>
        <w:t xml:space="preserve">, </w:t>
      </w:r>
      <w:r w:rsidRPr="00937473">
        <w:rPr>
          <w:rFonts w:ascii="Verdana" w:hAnsi="Verdana"/>
          <w:sz w:val="18"/>
          <w:szCs w:val="18"/>
        </w:rPr>
        <w:t>informuje</w:t>
      </w:r>
      <w:r w:rsidR="00D26ED6" w:rsidRPr="00937473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937473">
        <w:rPr>
          <w:rFonts w:ascii="Verdana" w:hAnsi="Verdana"/>
          <w:sz w:val="18"/>
          <w:szCs w:val="18"/>
        </w:rPr>
        <w:t>najkorzystniejsz</w:t>
      </w:r>
      <w:r w:rsidR="00D26ED6" w:rsidRPr="00937473">
        <w:rPr>
          <w:rFonts w:ascii="Verdana" w:hAnsi="Verdana"/>
          <w:sz w:val="18"/>
          <w:szCs w:val="18"/>
        </w:rPr>
        <w:t xml:space="preserve">a wybrana została </w:t>
      </w:r>
      <w:r w:rsidR="00756CDA" w:rsidRPr="00937473">
        <w:rPr>
          <w:rFonts w:ascii="Verdana" w:hAnsi="Verdana"/>
          <w:sz w:val="18"/>
          <w:szCs w:val="18"/>
        </w:rPr>
        <w:t>ofer</w:t>
      </w:r>
      <w:r w:rsidR="00D26ED6" w:rsidRPr="00937473">
        <w:rPr>
          <w:rFonts w:ascii="Verdana" w:hAnsi="Verdana"/>
          <w:sz w:val="18"/>
          <w:szCs w:val="18"/>
        </w:rPr>
        <w:t>t</w:t>
      </w:r>
      <w:r w:rsidR="009F0E5C" w:rsidRPr="00937473">
        <w:rPr>
          <w:rFonts w:ascii="Verdana" w:hAnsi="Verdana"/>
          <w:sz w:val="18"/>
          <w:szCs w:val="18"/>
        </w:rPr>
        <w:t>a</w:t>
      </w:r>
      <w:r w:rsidR="00D26ED6" w:rsidRPr="00937473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15476" w:rsidRPr="00937473" w14:paraId="7EE13C9C" w14:textId="77777777" w:rsidTr="00F90F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C238978" w14:textId="2EE6CA46" w:rsidR="00E15476" w:rsidRPr="00937473" w:rsidRDefault="00E15476" w:rsidP="00F90F4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37473">
              <w:rPr>
                <w:rFonts w:ascii="Verdana" w:hAnsi="Verdana"/>
                <w:b/>
                <w:sz w:val="18"/>
                <w:szCs w:val="18"/>
              </w:rPr>
              <w:t>PROGRESS Systemy Komputerowe Sp. z o.</w:t>
            </w:r>
            <w:r w:rsidR="00937473" w:rsidRPr="009374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37473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1A5D7366" w14:textId="77777777" w:rsidR="00E15476" w:rsidRPr="00937473" w:rsidRDefault="00E15476" w:rsidP="00F90F4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37473">
              <w:rPr>
                <w:rFonts w:ascii="Verdana" w:hAnsi="Verdana"/>
                <w:bCs/>
                <w:sz w:val="18"/>
                <w:szCs w:val="18"/>
              </w:rPr>
              <w:t>Al. Mickiewicza</w:t>
            </w:r>
            <w:r w:rsidRPr="0093747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937473">
              <w:rPr>
                <w:rFonts w:ascii="Verdana" w:hAnsi="Verdana"/>
                <w:bCs/>
                <w:sz w:val="18"/>
                <w:szCs w:val="18"/>
              </w:rPr>
              <w:t>27</w:t>
            </w:r>
            <w:r w:rsidRPr="0093747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0E20C961" w14:textId="77777777" w:rsidR="00E15476" w:rsidRPr="00937473" w:rsidRDefault="00E15476" w:rsidP="00F90F4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37473">
              <w:rPr>
                <w:rFonts w:ascii="Verdana" w:hAnsi="Verdana"/>
                <w:bCs/>
                <w:sz w:val="18"/>
                <w:szCs w:val="18"/>
              </w:rPr>
              <w:t>31-120</w:t>
            </w:r>
            <w:r w:rsidRPr="0093747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937473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3FEBBD13" w14:textId="7C3F3959" w:rsidR="00E15476" w:rsidRPr="00937473" w:rsidRDefault="00E15476" w:rsidP="00F90F4A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37473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937473" w:rsidRPr="00937473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937473">
              <w:rPr>
                <w:rFonts w:ascii="Verdana" w:hAnsi="Verdana"/>
                <w:sz w:val="18"/>
                <w:szCs w:val="18"/>
              </w:rPr>
              <w:t>brutto</w:t>
            </w:r>
            <w:r w:rsidR="00937473" w:rsidRPr="00937473">
              <w:rPr>
                <w:rFonts w:ascii="Verdana" w:hAnsi="Verdana"/>
                <w:sz w:val="18"/>
                <w:szCs w:val="18"/>
              </w:rPr>
              <w:t>:</w:t>
            </w:r>
            <w:r w:rsidRPr="0093747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7473">
              <w:rPr>
                <w:rFonts w:ascii="Verdana" w:hAnsi="Verdana"/>
                <w:b/>
                <w:sz w:val="18"/>
                <w:szCs w:val="18"/>
              </w:rPr>
              <w:t>35 916.00 zł</w:t>
            </w:r>
            <w:r w:rsidRPr="0093747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1C14783" w14:textId="77777777" w:rsidR="00E15476" w:rsidRPr="00937473" w:rsidRDefault="00E15476" w:rsidP="00F90F4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37473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93747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7473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93747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1DF2C94" w14:textId="77777777" w:rsidR="003A0AFC" w:rsidRPr="00937473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93747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94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134"/>
        <w:gridCol w:w="1134"/>
        <w:gridCol w:w="1134"/>
      </w:tblGrid>
      <w:tr w:rsidR="00937473" w:rsidRPr="00937473" w14:paraId="531A250D" w14:textId="77777777" w:rsidTr="00937473">
        <w:trPr>
          <w:trHeight w:val="510"/>
        </w:trPr>
        <w:tc>
          <w:tcPr>
            <w:tcW w:w="851" w:type="dxa"/>
            <w:vAlign w:val="center"/>
          </w:tcPr>
          <w:p w14:paraId="09BDDFA5" w14:textId="77777777" w:rsidR="00937473" w:rsidRPr="00937473" w:rsidRDefault="0093747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937473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14:paraId="5439610E" w14:textId="77777777" w:rsidR="00937473" w:rsidRPr="00937473" w:rsidRDefault="0093747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37473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84D450E" w14:textId="77777777" w:rsidR="00937473" w:rsidRPr="00937473" w:rsidRDefault="0093747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37473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75F044E" w14:textId="21B3D896" w:rsidR="00937473" w:rsidRPr="00937473" w:rsidRDefault="0093747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37473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14:paraId="394CD1D2" w14:textId="77777777" w:rsidR="00937473" w:rsidRPr="00937473" w:rsidRDefault="0093747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37473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37473" w:rsidRPr="00937473" w14:paraId="20D6E068" w14:textId="77777777" w:rsidTr="00937473">
        <w:tc>
          <w:tcPr>
            <w:tcW w:w="851" w:type="dxa"/>
            <w:vAlign w:val="center"/>
          </w:tcPr>
          <w:p w14:paraId="2D0C53AB" w14:textId="77777777" w:rsidR="00937473" w:rsidRPr="00937473" w:rsidRDefault="00937473" w:rsidP="00F90F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37473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4CF288D5" w14:textId="767827F2" w:rsidR="00937473" w:rsidRPr="00937473" w:rsidRDefault="00937473" w:rsidP="00F90F4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937473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937473">
              <w:rPr>
                <w:rFonts w:ascii="Verdana" w:hAnsi="Verdana" w:cs="Times New Roman"/>
                <w:b/>
                <w:sz w:val="18"/>
                <w:szCs w:val="18"/>
              </w:rPr>
              <w:t>o.</w:t>
            </w:r>
          </w:p>
          <w:p w14:paraId="0F7838AF" w14:textId="77777777" w:rsidR="00937473" w:rsidRPr="00937473" w:rsidRDefault="00937473" w:rsidP="00F90F4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37473">
              <w:rPr>
                <w:rFonts w:ascii="Verdana" w:hAnsi="Verdana" w:cs="Times New Roman"/>
                <w:bCs/>
                <w:sz w:val="18"/>
                <w:szCs w:val="18"/>
              </w:rPr>
              <w:t>Al. Mickiewicza</w:t>
            </w:r>
            <w:r w:rsidRPr="0093747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937473">
              <w:rPr>
                <w:rFonts w:ascii="Verdana" w:hAnsi="Verdana" w:cs="Times New Roman"/>
                <w:bCs/>
                <w:sz w:val="18"/>
                <w:szCs w:val="18"/>
              </w:rPr>
              <w:t>27</w:t>
            </w:r>
            <w:r w:rsidRPr="0093747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2235B3B" w14:textId="77777777" w:rsidR="00937473" w:rsidRPr="00937473" w:rsidRDefault="00937473" w:rsidP="00F90F4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37473">
              <w:rPr>
                <w:rFonts w:ascii="Verdana" w:hAnsi="Verdana" w:cs="Times New Roman"/>
                <w:bCs/>
                <w:sz w:val="18"/>
                <w:szCs w:val="18"/>
              </w:rPr>
              <w:t>31-120</w:t>
            </w:r>
            <w:r w:rsidRPr="0093747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937473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716FAF1D" w14:textId="77777777" w:rsidR="00937473" w:rsidRPr="00937473" w:rsidRDefault="00937473" w:rsidP="00937473">
            <w:pPr>
              <w:pStyle w:val="Zwykytekst"/>
              <w:rPr>
                <w:rFonts w:ascii="Verdana" w:hAnsi="Verdana" w:cs="Times New Roman"/>
                <w:sz w:val="18"/>
                <w:szCs w:val="18"/>
              </w:rPr>
            </w:pPr>
            <w:r w:rsidRPr="00937473">
              <w:rPr>
                <w:rFonts w:ascii="Verdana" w:hAnsi="Verdana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1134" w:type="dxa"/>
            <w:vAlign w:val="center"/>
          </w:tcPr>
          <w:p w14:paraId="649DCCB7" w14:textId="3B04F923" w:rsidR="00937473" w:rsidRPr="00937473" w:rsidRDefault="00937473" w:rsidP="00F90F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37473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564A33B" w14:textId="3A7829C2" w:rsidR="00937473" w:rsidRPr="00937473" w:rsidRDefault="00937473" w:rsidP="00F90F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37473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6E6BC4AE" w14:textId="77777777" w:rsidR="00E85D70" w:rsidRPr="00937473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37652B51" w14:textId="77777777" w:rsidR="00F960D7" w:rsidRPr="00937473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3F3B8FAD" w14:textId="77777777" w:rsidR="00F960D7" w:rsidRPr="00937473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93747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D3EE7" w14:textId="77777777" w:rsidR="00442269" w:rsidRDefault="00442269">
      <w:r>
        <w:separator/>
      </w:r>
    </w:p>
  </w:endnote>
  <w:endnote w:type="continuationSeparator" w:id="0">
    <w:p w14:paraId="23CD35D1" w14:textId="77777777" w:rsidR="00442269" w:rsidRDefault="0044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39A7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EE88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73C39F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C89BE2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02B2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A4FCB" w14:textId="77777777" w:rsidR="00442269" w:rsidRDefault="00442269">
      <w:r>
        <w:separator/>
      </w:r>
    </w:p>
  </w:footnote>
  <w:footnote w:type="continuationSeparator" w:id="0">
    <w:p w14:paraId="6A2939F3" w14:textId="77777777" w:rsidR="00442269" w:rsidRDefault="00442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8C2C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3D6E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D226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226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42269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7473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1547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DEC207"/>
  <w15:chartTrackingRefBased/>
  <w15:docId w15:val="{7DA79960-59CB-4CC7-AE49-2EF5C0D34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2025-03-17T08:36:00Z</cp:lastPrinted>
  <dcterms:created xsi:type="dcterms:W3CDTF">2025-03-17T08:36:00Z</dcterms:created>
  <dcterms:modified xsi:type="dcterms:W3CDTF">2025-03-17T08:36:00Z</dcterms:modified>
</cp:coreProperties>
</file>