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F27DA8" w14:textId="0DAED57B" w:rsidR="00FB7F50" w:rsidRPr="003C5B27" w:rsidRDefault="00DD47E6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3C5B27">
        <w:rPr>
          <w:rFonts w:ascii="Verdana" w:hAnsi="Verdana"/>
          <w:sz w:val="18"/>
          <w:szCs w:val="18"/>
        </w:rPr>
        <w:t>Kraków</w:t>
      </w:r>
      <w:r w:rsidR="00FB7F50" w:rsidRPr="003C5B27">
        <w:rPr>
          <w:rFonts w:ascii="Verdana" w:hAnsi="Verdana"/>
          <w:sz w:val="18"/>
          <w:szCs w:val="18"/>
        </w:rPr>
        <w:t xml:space="preserve"> dnia: </w:t>
      </w:r>
      <w:r w:rsidRPr="003C5B27">
        <w:rPr>
          <w:rFonts w:ascii="Verdana" w:hAnsi="Verdana"/>
          <w:sz w:val="18"/>
          <w:szCs w:val="18"/>
        </w:rPr>
        <w:t>2025-03-1</w:t>
      </w:r>
      <w:r w:rsidR="00073066" w:rsidRPr="003C5B27">
        <w:rPr>
          <w:rFonts w:ascii="Verdana" w:hAnsi="Verdana"/>
          <w:sz w:val="18"/>
          <w:szCs w:val="18"/>
        </w:rPr>
        <w:t>7</w:t>
      </w:r>
    </w:p>
    <w:p w14:paraId="3DCB61C9" w14:textId="77777777" w:rsidR="00FB7F50" w:rsidRPr="003C5B27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14:paraId="3E7327FF" w14:textId="77777777" w:rsidR="00DD47E6" w:rsidRPr="003C5B27" w:rsidRDefault="00DD47E6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3C5B27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2D24284" w14:textId="77777777" w:rsidR="00DD47E6" w:rsidRPr="003C5B27" w:rsidRDefault="00DD47E6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3C5B27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74EBCD6" w14:textId="77777777" w:rsidR="00FB7F50" w:rsidRPr="003C5B27" w:rsidRDefault="00DD47E6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3C5B27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2AF3362" w14:textId="77777777" w:rsidR="00FB7F50" w:rsidRPr="003C5B27" w:rsidRDefault="00DD47E6" w:rsidP="00FB7F50">
      <w:pPr>
        <w:rPr>
          <w:rFonts w:ascii="Verdana" w:hAnsi="Verdana"/>
          <w:sz w:val="18"/>
          <w:szCs w:val="18"/>
        </w:rPr>
      </w:pPr>
      <w:r w:rsidRPr="003C5B27">
        <w:rPr>
          <w:rFonts w:ascii="Verdana" w:hAnsi="Verdana"/>
          <w:sz w:val="18"/>
          <w:szCs w:val="18"/>
        </w:rPr>
        <w:t>Al. Mickiewicza</w:t>
      </w:r>
      <w:r w:rsidR="00FB7F50" w:rsidRPr="003C5B27">
        <w:rPr>
          <w:rFonts w:ascii="Verdana" w:hAnsi="Verdana"/>
          <w:sz w:val="18"/>
          <w:szCs w:val="18"/>
        </w:rPr>
        <w:t xml:space="preserve"> </w:t>
      </w:r>
      <w:r w:rsidRPr="003C5B27">
        <w:rPr>
          <w:rFonts w:ascii="Verdana" w:hAnsi="Verdana"/>
          <w:sz w:val="18"/>
          <w:szCs w:val="18"/>
        </w:rPr>
        <w:t>30</w:t>
      </w:r>
    </w:p>
    <w:p w14:paraId="7653280A" w14:textId="77777777" w:rsidR="00FB7F50" w:rsidRPr="003C5B27" w:rsidRDefault="00DD47E6" w:rsidP="00FB7F50">
      <w:pPr>
        <w:rPr>
          <w:rFonts w:ascii="Verdana" w:hAnsi="Verdana"/>
          <w:sz w:val="18"/>
          <w:szCs w:val="18"/>
        </w:rPr>
      </w:pPr>
      <w:r w:rsidRPr="003C5B27">
        <w:rPr>
          <w:rFonts w:ascii="Verdana" w:hAnsi="Verdana"/>
          <w:sz w:val="18"/>
          <w:szCs w:val="18"/>
        </w:rPr>
        <w:t>30-059</w:t>
      </w:r>
      <w:r w:rsidR="00FB7F50" w:rsidRPr="003C5B27">
        <w:rPr>
          <w:rFonts w:ascii="Verdana" w:hAnsi="Verdana"/>
          <w:sz w:val="18"/>
          <w:szCs w:val="18"/>
        </w:rPr>
        <w:t xml:space="preserve"> </w:t>
      </w:r>
      <w:r w:rsidRPr="003C5B27">
        <w:rPr>
          <w:rFonts w:ascii="Verdana" w:hAnsi="Verdana"/>
          <w:sz w:val="18"/>
          <w:szCs w:val="18"/>
        </w:rPr>
        <w:t>Kraków</w:t>
      </w:r>
    </w:p>
    <w:p w14:paraId="6F3407FC" w14:textId="77777777" w:rsidR="008642B3" w:rsidRPr="003C5B27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3C5B27">
        <w:rPr>
          <w:rFonts w:ascii="Verdana" w:hAnsi="Verdana"/>
          <w:sz w:val="18"/>
          <w:szCs w:val="18"/>
        </w:rPr>
        <w:t>OGŁOSZENIE</w:t>
      </w:r>
    </w:p>
    <w:p w14:paraId="3A232E3B" w14:textId="77777777" w:rsidR="008642B3" w:rsidRPr="003C5B27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3C5B27">
        <w:rPr>
          <w:rFonts w:ascii="Verdana" w:hAnsi="Verdana"/>
          <w:b/>
          <w:sz w:val="18"/>
          <w:szCs w:val="18"/>
        </w:rPr>
        <w:t xml:space="preserve">o </w:t>
      </w:r>
      <w:r w:rsidR="0054734E" w:rsidRPr="003C5B27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3C5B27" w:rsidRPr="003C5B27" w14:paraId="4D8A373D" w14:textId="77777777" w:rsidTr="00F12177">
        <w:trPr>
          <w:trHeight w:val="638"/>
        </w:trPr>
        <w:tc>
          <w:tcPr>
            <w:tcW w:w="959" w:type="dxa"/>
            <w:shd w:val="clear" w:color="auto" w:fill="auto"/>
          </w:tcPr>
          <w:p w14:paraId="72B1659F" w14:textId="77777777" w:rsidR="00DD47E6" w:rsidRPr="003C5B27" w:rsidRDefault="00DD47E6" w:rsidP="00F12177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3C5B27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A947CF3" w14:textId="0EF2ABE6" w:rsidR="00DD47E6" w:rsidRPr="003C5B27" w:rsidRDefault="00DD47E6" w:rsidP="00F12177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3C5B27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3C5B27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3C5B27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3C5B27">
              <w:rPr>
                <w:rFonts w:ascii="Verdana" w:hAnsi="Verdana"/>
                <w:sz w:val="18"/>
                <w:szCs w:val="18"/>
              </w:rPr>
              <w:t>pn.</w:t>
            </w:r>
            <w:r w:rsidRPr="003C5B27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3C5B27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3C5B27">
              <w:rPr>
                <w:rFonts w:ascii="Verdana" w:hAnsi="Verdana"/>
                <w:b/>
                <w:bCs/>
                <w:sz w:val="18"/>
                <w:szCs w:val="18"/>
              </w:rPr>
              <w:t>Budowa nowego zejścia na plażę w Łukęcinie w sąsiedztwie Ośrodka AGH - DE-dzp.272-83/25</w:t>
            </w:r>
            <w:r w:rsidRPr="003C5B27">
              <w:rPr>
                <w:rFonts w:ascii="Verdana" w:hAnsi="Verdana"/>
                <w:bCs/>
                <w:sz w:val="18"/>
                <w:szCs w:val="18"/>
              </w:rPr>
              <w:t>”.</w:t>
            </w:r>
          </w:p>
        </w:tc>
      </w:tr>
    </w:tbl>
    <w:p w14:paraId="4A760B82" w14:textId="20B644DC" w:rsidR="008642B3" w:rsidRPr="003C5B27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3C5B27">
        <w:rPr>
          <w:rFonts w:ascii="Verdana" w:hAnsi="Verdana"/>
          <w:sz w:val="18"/>
          <w:szCs w:val="18"/>
        </w:rPr>
        <w:t xml:space="preserve">Zamawiający, działając na podstawie art. 253 </w:t>
      </w:r>
      <w:r w:rsidR="00A17CDB" w:rsidRPr="003C5B27">
        <w:rPr>
          <w:rFonts w:ascii="Verdana" w:hAnsi="Verdana"/>
          <w:sz w:val="18"/>
          <w:szCs w:val="18"/>
        </w:rPr>
        <w:t xml:space="preserve">ust. 1 pkt. 1 i </w:t>
      </w:r>
      <w:r w:rsidRPr="003C5B27">
        <w:rPr>
          <w:rFonts w:ascii="Verdana" w:hAnsi="Verdana"/>
          <w:sz w:val="18"/>
          <w:szCs w:val="18"/>
        </w:rPr>
        <w:t xml:space="preserve">ust. </w:t>
      </w:r>
      <w:r w:rsidR="00A17CDB" w:rsidRPr="003C5B27">
        <w:rPr>
          <w:rFonts w:ascii="Verdana" w:hAnsi="Verdana"/>
          <w:sz w:val="18"/>
          <w:szCs w:val="18"/>
        </w:rPr>
        <w:t>2</w:t>
      </w:r>
      <w:r w:rsidRPr="003C5B27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3C5B27">
        <w:rPr>
          <w:rFonts w:ascii="Verdana" w:hAnsi="Verdana"/>
          <w:sz w:val="18"/>
          <w:szCs w:val="18"/>
        </w:rPr>
        <w:t xml:space="preserve"> </w:t>
      </w:r>
      <w:r w:rsidR="00CC1A8E" w:rsidRPr="003C5B27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3C5B27">
        <w:rPr>
          <w:rFonts w:ascii="Verdana" w:hAnsi="Verdana"/>
          <w:sz w:val="18"/>
          <w:szCs w:val="18"/>
        </w:rPr>
        <w:t>t.j</w:t>
      </w:r>
      <w:proofErr w:type="spellEnd"/>
      <w:r w:rsidR="00CC1A8E" w:rsidRPr="003C5B27">
        <w:rPr>
          <w:rFonts w:ascii="Verdana" w:hAnsi="Verdana"/>
          <w:sz w:val="18"/>
          <w:szCs w:val="18"/>
        </w:rPr>
        <w:t xml:space="preserve">. ze zm.) </w:t>
      </w:r>
      <w:r w:rsidRPr="003C5B27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3C5B27">
        <w:rPr>
          <w:rFonts w:ascii="Verdana" w:hAnsi="Verdana"/>
          <w:sz w:val="18"/>
          <w:szCs w:val="18"/>
        </w:rPr>
        <w:t>Pzp</w:t>
      </w:r>
      <w:proofErr w:type="spellEnd"/>
      <w:r w:rsidRPr="003C5B27">
        <w:rPr>
          <w:rFonts w:ascii="Verdana" w:hAnsi="Verdana"/>
          <w:sz w:val="18"/>
          <w:szCs w:val="18"/>
        </w:rPr>
        <w:t>”</w:t>
      </w:r>
      <w:r w:rsidR="00D26ED6" w:rsidRPr="003C5B27">
        <w:rPr>
          <w:rFonts w:ascii="Verdana" w:hAnsi="Verdana"/>
          <w:sz w:val="18"/>
          <w:szCs w:val="18"/>
        </w:rPr>
        <w:t xml:space="preserve">, </w:t>
      </w:r>
      <w:r w:rsidRPr="003C5B27">
        <w:rPr>
          <w:rFonts w:ascii="Verdana" w:hAnsi="Verdana"/>
          <w:sz w:val="18"/>
          <w:szCs w:val="18"/>
        </w:rPr>
        <w:t>informuje</w:t>
      </w:r>
      <w:r w:rsidR="00D26ED6" w:rsidRPr="003C5B27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3C5B27">
        <w:rPr>
          <w:rFonts w:ascii="Verdana" w:hAnsi="Verdana"/>
          <w:sz w:val="18"/>
          <w:szCs w:val="18"/>
        </w:rPr>
        <w:t>najkorzystniejsz</w:t>
      </w:r>
      <w:r w:rsidR="00D26ED6" w:rsidRPr="003C5B27">
        <w:rPr>
          <w:rFonts w:ascii="Verdana" w:hAnsi="Verdana"/>
          <w:sz w:val="18"/>
          <w:szCs w:val="18"/>
        </w:rPr>
        <w:t xml:space="preserve">a wybrana została </w:t>
      </w:r>
      <w:r w:rsidR="00756CDA" w:rsidRPr="003C5B27">
        <w:rPr>
          <w:rFonts w:ascii="Verdana" w:hAnsi="Verdana"/>
          <w:sz w:val="18"/>
          <w:szCs w:val="18"/>
        </w:rPr>
        <w:t>ofer</w:t>
      </w:r>
      <w:r w:rsidR="00D26ED6" w:rsidRPr="003C5B27">
        <w:rPr>
          <w:rFonts w:ascii="Verdana" w:hAnsi="Verdana"/>
          <w:sz w:val="18"/>
          <w:szCs w:val="18"/>
        </w:rPr>
        <w:t>t</w:t>
      </w:r>
      <w:r w:rsidR="009F0E5C" w:rsidRPr="003C5B27">
        <w:rPr>
          <w:rFonts w:ascii="Verdana" w:hAnsi="Verdana"/>
          <w:sz w:val="18"/>
          <w:szCs w:val="18"/>
        </w:rPr>
        <w:t>a</w:t>
      </w:r>
      <w:r w:rsidR="00D26ED6" w:rsidRPr="003C5B27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C5B27" w:rsidRPr="003C5B27" w14:paraId="5EF6157D" w14:textId="77777777" w:rsidTr="00F12177">
        <w:trPr>
          <w:cantSplit/>
        </w:trPr>
        <w:tc>
          <w:tcPr>
            <w:tcW w:w="10150" w:type="dxa"/>
          </w:tcPr>
          <w:p w14:paraId="2DA446BB" w14:textId="0B7C822B" w:rsidR="00DD47E6" w:rsidRPr="003C5B27" w:rsidRDefault="00DD47E6" w:rsidP="00F12177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3C5B27">
              <w:rPr>
                <w:rFonts w:ascii="Verdana" w:hAnsi="Verdana"/>
                <w:b/>
                <w:sz w:val="18"/>
                <w:szCs w:val="18"/>
              </w:rPr>
              <w:t>Przedsiębiorstwo Robó</w:t>
            </w:r>
            <w:r w:rsidR="000113B7" w:rsidRPr="003C5B27">
              <w:rPr>
                <w:rFonts w:ascii="Verdana" w:hAnsi="Verdana"/>
                <w:b/>
                <w:sz w:val="18"/>
                <w:szCs w:val="18"/>
              </w:rPr>
              <w:t>t</w:t>
            </w:r>
            <w:r w:rsidRPr="003C5B27">
              <w:rPr>
                <w:rFonts w:ascii="Verdana" w:hAnsi="Verdana"/>
                <w:b/>
                <w:sz w:val="18"/>
                <w:szCs w:val="18"/>
              </w:rPr>
              <w:t xml:space="preserve"> Specjalistycznych "Dźwigar"</w:t>
            </w:r>
          </w:p>
          <w:p w14:paraId="123A38DF" w14:textId="77777777" w:rsidR="00DD47E6" w:rsidRPr="003C5B27" w:rsidRDefault="00DD47E6" w:rsidP="00F12177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3C5B27">
              <w:rPr>
                <w:rFonts w:ascii="Verdana" w:hAnsi="Verdana"/>
                <w:bCs/>
                <w:sz w:val="18"/>
                <w:szCs w:val="18"/>
              </w:rPr>
              <w:t>Stodólna 58 /9</w:t>
            </w:r>
          </w:p>
          <w:p w14:paraId="5EA47AAF" w14:textId="77777777" w:rsidR="00DD47E6" w:rsidRPr="003C5B27" w:rsidRDefault="00DD47E6" w:rsidP="00F12177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3C5B27">
              <w:rPr>
                <w:rFonts w:ascii="Verdana" w:hAnsi="Verdana"/>
                <w:bCs/>
                <w:sz w:val="18"/>
                <w:szCs w:val="18"/>
              </w:rPr>
              <w:t>87800 Włocławek</w:t>
            </w:r>
          </w:p>
          <w:p w14:paraId="670363D6" w14:textId="77777777" w:rsidR="00DD47E6" w:rsidRPr="003C5B27" w:rsidRDefault="00DD47E6" w:rsidP="00F12177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3C5B27">
              <w:rPr>
                <w:rFonts w:ascii="Verdana" w:hAnsi="Verdana"/>
                <w:sz w:val="18"/>
                <w:szCs w:val="18"/>
              </w:rPr>
              <w:t>na:</w:t>
            </w:r>
          </w:p>
          <w:p w14:paraId="081A07E6" w14:textId="77777777" w:rsidR="00DD47E6" w:rsidRPr="003C5B27" w:rsidRDefault="00DD47E6" w:rsidP="00F12177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3C5B27">
              <w:rPr>
                <w:rFonts w:ascii="Verdana" w:hAnsi="Verdana"/>
                <w:sz w:val="18"/>
                <w:szCs w:val="18"/>
              </w:rPr>
              <w:t xml:space="preserve">Budowa nowego zejścia na plażę w Łukęcinie w sąsiedztwie Ośrodka AGH - DE-dzp.272-83/25 </w:t>
            </w:r>
          </w:p>
          <w:p w14:paraId="69ADBF65" w14:textId="77777777" w:rsidR="00DD47E6" w:rsidRPr="003C5B27" w:rsidRDefault="00DD47E6" w:rsidP="00F12177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3C5B27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3C5B27">
              <w:rPr>
                <w:rFonts w:ascii="Verdana" w:hAnsi="Verdana"/>
                <w:b/>
                <w:sz w:val="18"/>
                <w:szCs w:val="18"/>
              </w:rPr>
              <w:t>1 180 800.00 zł</w:t>
            </w:r>
            <w:r w:rsidRPr="003C5B27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49947269" w14:textId="77777777" w:rsidR="00DD47E6" w:rsidRPr="003C5B27" w:rsidRDefault="00DD47E6" w:rsidP="00F12177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3C5B27">
              <w:rPr>
                <w:rFonts w:ascii="Verdana" w:hAnsi="Verdana"/>
                <w:sz w:val="18"/>
                <w:szCs w:val="18"/>
              </w:rPr>
              <w:t xml:space="preserve">Uzasadnienie wyboru: Oferta najkorzystniejsza zgodnie z kryterium oceny ofert. </w:t>
            </w:r>
          </w:p>
        </w:tc>
      </w:tr>
    </w:tbl>
    <w:p w14:paraId="21A3331B" w14:textId="77777777" w:rsidR="003A0AFC" w:rsidRPr="003C5B27" w:rsidRDefault="00915B9E" w:rsidP="00915B9E">
      <w:pPr>
        <w:spacing w:before="240" w:after="120"/>
        <w:jc w:val="both"/>
        <w:rPr>
          <w:rFonts w:ascii="Verdana" w:hAnsi="Verdana"/>
          <w:sz w:val="18"/>
          <w:szCs w:val="18"/>
        </w:rPr>
      </w:pPr>
      <w:r w:rsidRPr="003C5B27">
        <w:rPr>
          <w:rFonts w:ascii="Verdana" w:hAnsi="Verdana"/>
          <w:sz w:val="18"/>
          <w:szCs w:val="18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3C5B27" w:rsidRPr="003C5B27" w14:paraId="1CA6B0D5" w14:textId="77777777" w:rsidTr="000113B7">
        <w:trPr>
          <w:trHeight w:val="510"/>
        </w:trPr>
        <w:tc>
          <w:tcPr>
            <w:tcW w:w="595" w:type="pct"/>
            <w:vAlign w:val="center"/>
          </w:tcPr>
          <w:p w14:paraId="0CEC4C5B" w14:textId="77777777" w:rsidR="000113B7" w:rsidRPr="003C5B27" w:rsidRDefault="000113B7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3C5B27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603A05B7" w14:textId="77777777" w:rsidR="000113B7" w:rsidRPr="003C5B27" w:rsidRDefault="000113B7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C5B27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2CFA2256" w14:textId="77777777" w:rsidR="000113B7" w:rsidRPr="003C5B27" w:rsidRDefault="000113B7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3C5B27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13040374" w14:textId="77777777" w:rsidR="000113B7" w:rsidRPr="003C5B27" w:rsidRDefault="000113B7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3C5B27">
              <w:rPr>
                <w:rFonts w:ascii="Verdana" w:hAnsi="Verdana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715" w:type="pct"/>
            <w:vAlign w:val="center"/>
          </w:tcPr>
          <w:p w14:paraId="65B645F5" w14:textId="77777777" w:rsidR="000113B7" w:rsidRPr="003C5B27" w:rsidRDefault="000113B7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C5B27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3C5B27" w:rsidRPr="003C5B27" w14:paraId="13206823" w14:textId="77777777" w:rsidTr="000113B7">
        <w:tc>
          <w:tcPr>
            <w:tcW w:w="595" w:type="pct"/>
            <w:vAlign w:val="center"/>
          </w:tcPr>
          <w:p w14:paraId="41DA9347" w14:textId="77777777" w:rsidR="000113B7" w:rsidRPr="003C5B27" w:rsidRDefault="000113B7" w:rsidP="00F1217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C5B27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7950D199" w14:textId="41FDE718" w:rsidR="000113B7" w:rsidRPr="003C5B27" w:rsidRDefault="000113B7" w:rsidP="00F12177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3C5B27">
              <w:rPr>
                <w:rFonts w:ascii="Verdana" w:hAnsi="Verdana" w:cs="Times New Roman"/>
                <w:b/>
                <w:sz w:val="18"/>
                <w:szCs w:val="18"/>
              </w:rPr>
              <w:t>Przedsiębiorstwo Robót Specjalistycznych "Dźwigar"</w:t>
            </w:r>
          </w:p>
          <w:p w14:paraId="2C85CD60" w14:textId="77777777" w:rsidR="000113B7" w:rsidRPr="003C5B27" w:rsidRDefault="000113B7" w:rsidP="00F12177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3C5B27">
              <w:rPr>
                <w:rFonts w:ascii="Verdana" w:hAnsi="Verdana" w:cs="Times New Roman"/>
                <w:bCs/>
                <w:sz w:val="18"/>
                <w:szCs w:val="18"/>
              </w:rPr>
              <w:t>Stodólna 58 /9</w:t>
            </w:r>
          </w:p>
          <w:p w14:paraId="242499D8" w14:textId="77777777" w:rsidR="000113B7" w:rsidRPr="003C5B27" w:rsidRDefault="000113B7" w:rsidP="00F12177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3C5B27">
              <w:rPr>
                <w:rFonts w:ascii="Verdana" w:hAnsi="Verdana" w:cs="Times New Roman"/>
                <w:bCs/>
                <w:sz w:val="18"/>
                <w:szCs w:val="18"/>
              </w:rPr>
              <w:t>87800 Włocławek</w:t>
            </w:r>
          </w:p>
        </w:tc>
        <w:tc>
          <w:tcPr>
            <w:tcW w:w="952" w:type="pct"/>
            <w:vAlign w:val="center"/>
          </w:tcPr>
          <w:p w14:paraId="2B2EAF43" w14:textId="77777777" w:rsidR="000113B7" w:rsidRPr="003C5B27" w:rsidRDefault="000113B7" w:rsidP="00F1217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C5B27">
              <w:rPr>
                <w:rFonts w:ascii="Verdana" w:hAnsi="Verdana" w:cs="Times New Roman"/>
                <w:sz w:val="18"/>
                <w:szCs w:val="18"/>
              </w:rPr>
              <w:t xml:space="preserve">  60</w:t>
            </w:r>
            <w:bookmarkStart w:id="2" w:name="_GoBack"/>
            <w:bookmarkEnd w:id="2"/>
            <w:r w:rsidRPr="003C5B27">
              <w:rPr>
                <w:rFonts w:ascii="Verdana" w:hAnsi="Verdana" w:cs="Times New Roman"/>
                <w:sz w:val="18"/>
                <w:szCs w:val="18"/>
              </w:rPr>
              <w:t>,00</w:t>
            </w:r>
          </w:p>
        </w:tc>
        <w:tc>
          <w:tcPr>
            <w:tcW w:w="952" w:type="pct"/>
            <w:vAlign w:val="center"/>
          </w:tcPr>
          <w:p w14:paraId="3906753B" w14:textId="77777777" w:rsidR="000113B7" w:rsidRPr="003C5B27" w:rsidRDefault="000113B7" w:rsidP="00F1217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C5B27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3CBF54AE" w14:textId="77777777" w:rsidR="000113B7" w:rsidRPr="003C5B27" w:rsidRDefault="000113B7" w:rsidP="00F1217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C5B27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0113B7" w:rsidRPr="003C5B27" w14:paraId="3A43435A" w14:textId="77777777" w:rsidTr="000113B7">
        <w:tc>
          <w:tcPr>
            <w:tcW w:w="595" w:type="pct"/>
            <w:vAlign w:val="center"/>
          </w:tcPr>
          <w:p w14:paraId="5D47C0C8" w14:textId="77777777" w:rsidR="000113B7" w:rsidRPr="003C5B27" w:rsidRDefault="000113B7" w:rsidP="00F1217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C5B27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1786" w:type="pct"/>
            <w:vAlign w:val="center"/>
          </w:tcPr>
          <w:p w14:paraId="24BBB018" w14:textId="77777777" w:rsidR="000113B7" w:rsidRPr="003C5B27" w:rsidRDefault="000113B7" w:rsidP="00F12177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3C5B27">
              <w:rPr>
                <w:rFonts w:ascii="Verdana" w:hAnsi="Verdana" w:cs="Times New Roman"/>
                <w:b/>
                <w:sz w:val="18"/>
                <w:szCs w:val="18"/>
              </w:rPr>
              <w:t>UXO MARINE SPÓŁKA AKCYJNA</w:t>
            </w:r>
          </w:p>
          <w:p w14:paraId="4F5F50B9" w14:textId="77777777" w:rsidR="000113B7" w:rsidRPr="003C5B27" w:rsidRDefault="000113B7" w:rsidP="00F12177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3C5B27">
              <w:rPr>
                <w:rFonts w:ascii="Verdana" w:hAnsi="Verdana" w:cs="Times New Roman"/>
                <w:bCs/>
                <w:sz w:val="18"/>
                <w:szCs w:val="18"/>
              </w:rPr>
              <w:t xml:space="preserve">Derdowskiego 30 </w:t>
            </w:r>
          </w:p>
          <w:p w14:paraId="16A8B867" w14:textId="77777777" w:rsidR="000113B7" w:rsidRPr="003C5B27" w:rsidRDefault="000113B7" w:rsidP="00F12177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3C5B27">
              <w:rPr>
                <w:rFonts w:ascii="Verdana" w:hAnsi="Verdana" w:cs="Times New Roman"/>
                <w:bCs/>
                <w:sz w:val="18"/>
                <w:szCs w:val="18"/>
              </w:rPr>
              <w:t>84-230 Rumia</w:t>
            </w:r>
          </w:p>
        </w:tc>
        <w:tc>
          <w:tcPr>
            <w:tcW w:w="952" w:type="pct"/>
            <w:vAlign w:val="center"/>
          </w:tcPr>
          <w:p w14:paraId="61B7102C" w14:textId="77777777" w:rsidR="000113B7" w:rsidRPr="003C5B27" w:rsidRDefault="000113B7" w:rsidP="00F1217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C5B27">
              <w:rPr>
                <w:rFonts w:ascii="Verdana" w:hAnsi="Verdana" w:cs="Times New Roman"/>
                <w:sz w:val="18"/>
                <w:szCs w:val="18"/>
              </w:rPr>
              <w:t xml:space="preserve">  59,38</w:t>
            </w:r>
          </w:p>
        </w:tc>
        <w:tc>
          <w:tcPr>
            <w:tcW w:w="952" w:type="pct"/>
            <w:vAlign w:val="center"/>
          </w:tcPr>
          <w:p w14:paraId="46F45022" w14:textId="77777777" w:rsidR="000113B7" w:rsidRPr="003C5B27" w:rsidRDefault="000113B7" w:rsidP="00F1217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C5B27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4289C47A" w14:textId="77777777" w:rsidR="000113B7" w:rsidRPr="003C5B27" w:rsidRDefault="000113B7" w:rsidP="00F1217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C5B27">
              <w:rPr>
                <w:rFonts w:ascii="Verdana" w:hAnsi="Verdana" w:cs="Times New Roman"/>
                <w:sz w:val="18"/>
                <w:szCs w:val="18"/>
              </w:rPr>
              <w:t xml:space="preserve">  99,38</w:t>
            </w:r>
          </w:p>
        </w:tc>
      </w:tr>
    </w:tbl>
    <w:p w14:paraId="417BB507" w14:textId="77777777" w:rsidR="00E85D70" w:rsidRPr="003C5B27" w:rsidRDefault="00E85D70" w:rsidP="004E7234">
      <w:pPr>
        <w:spacing w:before="120"/>
        <w:ind w:firstLine="709"/>
        <w:jc w:val="both"/>
        <w:rPr>
          <w:rFonts w:ascii="Verdana" w:hAnsi="Verdana"/>
          <w:sz w:val="18"/>
          <w:szCs w:val="18"/>
        </w:rPr>
      </w:pPr>
    </w:p>
    <w:p w14:paraId="41DCA582" w14:textId="77777777" w:rsidR="00F960D7" w:rsidRPr="003C5B27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48C64F82" w14:textId="77777777" w:rsidR="00F960D7" w:rsidRPr="003C5B27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3C5B2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5F592B" w14:textId="77777777" w:rsidR="00BF02FF" w:rsidRDefault="00BF02FF">
      <w:r>
        <w:separator/>
      </w:r>
    </w:p>
  </w:endnote>
  <w:endnote w:type="continuationSeparator" w:id="0">
    <w:p w14:paraId="28E6624B" w14:textId="77777777" w:rsidR="00BF02FF" w:rsidRDefault="00BF0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E2742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6C261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FFDC88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6028EC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6A0D4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AE7AEB" w14:textId="77777777" w:rsidR="00BF02FF" w:rsidRDefault="00BF02FF">
      <w:r>
        <w:separator/>
      </w:r>
    </w:p>
  </w:footnote>
  <w:footnote w:type="continuationSeparator" w:id="0">
    <w:p w14:paraId="1A55207E" w14:textId="77777777" w:rsidR="00BF02FF" w:rsidRDefault="00BF02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9CC8F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34F3A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E3518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02FF"/>
    <w:rsid w:val="00005838"/>
    <w:rsid w:val="000113B7"/>
    <w:rsid w:val="00022322"/>
    <w:rsid w:val="00042497"/>
    <w:rsid w:val="00073066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C5B27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11E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BF02FF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3716D"/>
    <w:rsid w:val="00D42C90"/>
    <w:rsid w:val="00D8427E"/>
    <w:rsid w:val="00DD47E6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E276C1"/>
  <w15:chartTrackingRefBased/>
  <w15:docId w15:val="{E35653F8-7814-4484-A7B6-2AFA6A8AA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192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Renata Rogowska-Kwas</cp:lastModifiedBy>
  <cp:revision>3</cp:revision>
  <cp:lastPrinted>1899-12-31T23:00:00Z</cp:lastPrinted>
  <dcterms:created xsi:type="dcterms:W3CDTF">2025-03-14T13:31:00Z</dcterms:created>
  <dcterms:modified xsi:type="dcterms:W3CDTF">2025-03-17T08:18:00Z</dcterms:modified>
</cp:coreProperties>
</file>