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5E411" w14:textId="4F6F1E72" w:rsidR="008D2AB8" w:rsidRPr="00370730" w:rsidRDefault="008D2AB8" w:rsidP="00370730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370730">
        <w:rPr>
          <w:rFonts w:ascii="Verdana" w:hAnsi="Verdana"/>
          <w:b w:val="0"/>
          <w:sz w:val="20"/>
          <w:szCs w:val="20"/>
        </w:rPr>
        <w:tab/>
      </w:r>
      <w:r w:rsidRPr="00370730">
        <w:rPr>
          <w:rFonts w:ascii="Verdana" w:hAnsi="Verdana"/>
          <w:b w:val="0"/>
          <w:sz w:val="20"/>
          <w:szCs w:val="20"/>
        </w:rPr>
        <w:tab/>
      </w:r>
      <w:r w:rsidRPr="00370730">
        <w:rPr>
          <w:rFonts w:ascii="Verdana" w:hAnsi="Verdana"/>
          <w:b w:val="0"/>
          <w:sz w:val="20"/>
          <w:szCs w:val="20"/>
        </w:rPr>
        <w:tab/>
      </w:r>
      <w:r w:rsidRPr="00370730">
        <w:rPr>
          <w:rFonts w:ascii="Verdana" w:hAnsi="Verdana"/>
          <w:b w:val="0"/>
          <w:sz w:val="20"/>
          <w:szCs w:val="20"/>
        </w:rPr>
        <w:tab/>
      </w:r>
      <w:r w:rsidRPr="00370730">
        <w:rPr>
          <w:rFonts w:ascii="Verdana" w:hAnsi="Verdana"/>
          <w:b w:val="0"/>
          <w:sz w:val="20"/>
          <w:szCs w:val="20"/>
        </w:rPr>
        <w:tab/>
      </w:r>
      <w:r w:rsidRPr="00370730">
        <w:rPr>
          <w:rFonts w:ascii="Verdana" w:hAnsi="Verdana"/>
          <w:b w:val="0"/>
          <w:sz w:val="20"/>
          <w:szCs w:val="20"/>
        </w:rPr>
        <w:tab/>
      </w:r>
      <w:r w:rsidRPr="00370730">
        <w:rPr>
          <w:rFonts w:ascii="Verdana" w:hAnsi="Verdana"/>
          <w:b w:val="0"/>
          <w:sz w:val="20"/>
          <w:szCs w:val="20"/>
        </w:rPr>
        <w:tab/>
      </w:r>
      <w:r w:rsidRPr="00370730">
        <w:rPr>
          <w:rFonts w:ascii="Verdana" w:hAnsi="Verdana"/>
          <w:sz w:val="20"/>
          <w:szCs w:val="20"/>
        </w:rPr>
        <w:t xml:space="preserve">Załącznik nr </w:t>
      </w:r>
      <w:r w:rsidR="00012286" w:rsidRPr="00370730">
        <w:rPr>
          <w:rFonts w:ascii="Verdana" w:hAnsi="Verdana"/>
          <w:sz w:val="20"/>
          <w:szCs w:val="20"/>
        </w:rPr>
        <w:t>1</w:t>
      </w:r>
    </w:p>
    <w:p w14:paraId="767553BD" w14:textId="77777777" w:rsidR="008D2AB8" w:rsidRPr="00370730" w:rsidRDefault="008D2AB8" w:rsidP="0037073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370730">
        <w:rPr>
          <w:rFonts w:ascii="Verdana" w:hAnsi="Verdana"/>
          <w:b/>
          <w:sz w:val="20"/>
          <w:szCs w:val="20"/>
        </w:rPr>
        <w:t>FORMULARZ OFERTY</w:t>
      </w:r>
    </w:p>
    <w:p w14:paraId="0E1A6B2E" w14:textId="77777777" w:rsidR="008D2AB8" w:rsidRPr="00370730" w:rsidRDefault="008D2AB8" w:rsidP="00370730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268E7E62" w14:textId="77777777" w:rsidR="008D2AB8" w:rsidRPr="00370730" w:rsidRDefault="008D2AB8" w:rsidP="0037073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70730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439331B2" w14:textId="77777777" w:rsidR="008D2AB8" w:rsidRPr="00370730" w:rsidRDefault="008D2AB8" w:rsidP="0037073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70730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00E64712" w14:textId="77777777" w:rsidR="008D2AB8" w:rsidRPr="00370730" w:rsidRDefault="008D2AB8" w:rsidP="0037073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70730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D412301" w14:textId="77777777" w:rsidR="008D2AB8" w:rsidRPr="00370730" w:rsidRDefault="008D2AB8" w:rsidP="0037073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70730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66E8B04F" w14:textId="77777777" w:rsidR="008D2AB8" w:rsidRPr="00370730" w:rsidRDefault="008D2AB8" w:rsidP="0037073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70730">
        <w:rPr>
          <w:rFonts w:ascii="Verdana" w:hAnsi="Verdana"/>
          <w:sz w:val="20"/>
          <w:szCs w:val="20"/>
          <w:lang w:val="de-DE"/>
        </w:rPr>
        <w:t>TEL.</w:t>
      </w:r>
      <w:r w:rsidRPr="00370730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07C0AEF7" w14:textId="77777777" w:rsidR="008D2AB8" w:rsidRPr="00370730" w:rsidRDefault="008D2AB8" w:rsidP="0037073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70730">
        <w:rPr>
          <w:rFonts w:ascii="Verdana" w:hAnsi="Verdana"/>
          <w:sz w:val="20"/>
          <w:szCs w:val="20"/>
          <w:lang w:val="de-DE"/>
        </w:rPr>
        <w:t xml:space="preserve">FAX </w:t>
      </w:r>
      <w:r w:rsidRPr="00370730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0604F6E0" w14:textId="77777777" w:rsidR="008D2AB8" w:rsidRPr="00370730" w:rsidRDefault="008D2AB8" w:rsidP="0037073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70730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77FAB3F" w14:textId="77777777" w:rsidR="008D2AB8" w:rsidRPr="00370730" w:rsidRDefault="008D2AB8" w:rsidP="0037073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70730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370730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7D94862" w14:textId="77777777" w:rsidR="008D2AB8" w:rsidRPr="00370730" w:rsidRDefault="008D2AB8" w:rsidP="0037073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70730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75BAAFCA" w14:textId="77777777" w:rsidR="008D2AB8" w:rsidRPr="00370730" w:rsidRDefault="008D2AB8" w:rsidP="00370730">
      <w:pPr>
        <w:rPr>
          <w:rFonts w:ascii="Verdana" w:hAnsi="Verdana"/>
          <w:sz w:val="20"/>
          <w:szCs w:val="20"/>
        </w:rPr>
      </w:pPr>
      <w:r w:rsidRPr="00370730">
        <w:rPr>
          <w:rFonts w:ascii="Verdana" w:hAnsi="Verdana"/>
          <w:sz w:val="20"/>
          <w:szCs w:val="20"/>
        </w:rPr>
        <w:t>Do: Nazwa i siedziba Zamawiającego:</w:t>
      </w:r>
    </w:p>
    <w:p w14:paraId="38AC3201" w14:textId="512AE08C" w:rsidR="00CD4492" w:rsidRPr="00370730" w:rsidRDefault="00CD4492" w:rsidP="00370730">
      <w:pPr>
        <w:ind w:right="-110"/>
        <w:rPr>
          <w:rFonts w:ascii="Verdana" w:hAnsi="Verdana"/>
          <w:b/>
          <w:sz w:val="20"/>
          <w:szCs w:val="20"/>
        </w:rPr>
      </w:pPr>
      <w:r w:rsidRPr="00370730">
        <w:rPr>
          <w:rFonts w:ascii="Verdana" w:hAnsi="Verdana"/>
          <w:b/>
          <w:sz w:val="20"/>
          <w:szCs w:val="20"/>
        </w:rPr>
        <w:t xml:space="preserve">Akademia Górniczo </w:t>
      </w:r>
      <w:r w:rsidR="00B96B23" w:rsidRPr="00370730">
        <w:rPr>
          <w:rFonts w:ascii="Verdana" w:hAnsi="Verdana"/>
          <w:b/>
          <w:sz w:val="20"/>
          <w:szCs w:val="20"/>
        </w:rPr>
        <w:t>–</w:t>
      </w:r>
      <w:r w:rsidRPr="00370730">
        <w:rPr>
          <w:rFonts w:ascii="Verdana" w:hAnsi="Verdana"/>
          <w:b/>
          <w:sz w:val="20"/>
          <w:szCs w:val="20"/>
        </w:rPr>
        <w:t xml:space="preserve"> Hutnicza</w:t>
      </w:r>
      <w:r w:rsidR="00B96B23" w:rsidRPr="00370730">
        <w:rPr>
          <w:rFonts w:ascii="Verdana" w:hAnsi="Verdana"/>
          <w:b/>
          <w:sz w:val="20"/>
          <w:szCs w:val="20"/>
        </w:rPr>
        <w:t xml:space="preserve"> </w:t>
      </w:r>
      <w:r w:rsidRPr="00370730">
        <w:rPr>
          <w:rFonts w:ascii="Verdana" w:hAnsi="Verdana"/>
          <w:b/>
          <w:sz w:val="20"/>
          <w:szCs w:val="20"/>
        </w:rPr>
        <w:t>im. Stanisława Staszica w Krakowie</w:t>
      </w:r>
    </w:p>
    <w:p w14:paraId="41071659" w14:textId="77777777" w:rsidR="008D2AB8" w:rsidRPr="00370730" w:rsidRDefault="00CD4492" w:rsidP="00370730">
      <w:pPr>
        <w:ind w:right="-110"/>
        <w:rPr>
          <w:rFonts w:ascii="Verdana" w:hAnsi="Verdana"/>
          <w:b/>
          <w:sz w:val="20"/>
          <w:szCs w:val="20"/>
        </w:rPr>
      </w:pPr>
      <w:r w:rsidRPr="00370730">
        <w:rPr>
          <w:rFonts w:ascii="Verdana" w:hAnsi="Verdana"/>
          <w:b/>
          <w:sz w:val="20"/>
          <w:szCs w:val="20"/>
        </w:rPr>
        <w:t>Dział Zamówień Publicznych</w:t>
      </w:r>
      <w:r w:rsidR="008D2AB8" w:rsidRPr="00370730">
        <w:rPr>
          <w:rFonts w:ascii="Verdana" w:hAnsi="Verdana"/>
          <w:b/>
          <w:sz w:val="20"/>
          <w:szCs w:val="20"/>
        </w:rPr>
        <w:t xml:space="preserve">  </w:t>
      </w:r>
    </w:p>
    <w:p w14:paraId="088576AE" w14:textId="4B8F0DFB" w:rsidR="008D2AB8" w:rsidRPr="00370730" w:rsidRDefault="00CD4492" w:rsidP="00370730">
      <w:pPr>
        <w:ind w:right="-110"/>
        <w:rPr>
          <w:rFonts w:ascii="Verdana" w:hAnsi="Verdana"/>
          <w:b/>
          <w:sz w:val="20"/>
          <w:szCs w:val="20"/>
        </w:rPr>
      </w:pPr>
      <w:r w:rsidRPr="00370730">
        <w:rPr>
          <w:rFonts w:ascii="Verdana" w:hAnsi="Verdana"/>
          <w:b/>
          <w:sz w:val="20"/>
          <w:szCs w:val="20"/>
        </w:rPr>
        <w:t>Al. Mickiewicza</w:t>
      </w:r>
      <w:r w:rsidR="008D2AB8" w:rsidRPr="00370730">
        <w:rPr>
          <w:rFonts w:ascii="Verdana" w:hAnsi="Verdana"/>
          <w:b/>
          <w:sz w:val="20"/>
          <w:szCs w:val="20"/>
        </w:rPr>
        <w:t xml:space="preserve"> </w:t>
      </w:r>
      <w:r w:rsidRPr="00370730">
        <w:rPr>
          <w:rFonts w:ascii="Verdana" w:hAnsi="Verdana"/>
          <w:b/>
          <w:sz w:val="20"/>
          <w:szCs w:val="20"/>
        </w:rPr>
        <w:t>30</w:t>
      </w:r>
      <w:r w:rsidR="00B96B23" w:rsidRPr="00370730">
        <w:rPr>
          <w:rFonts w:ascii="Verdana" w:hAnsi="Verdana"/>
          <w:b/>
          <w:sz w:val="20"/>
          <w:szCs w:val="20"/>
        </w:rPr>
        <w:t xml:space="preserve">, </w:t>
      </w:r>
      <w:r w:rsidRPr="00370730">
        <w:rPr>
          <w:rFonts w:ascii="Verdana" w:hAnsi="Verdana"/>
          <w:b/>
          <w:sz w:val="20"/>
          <w:szCs w:val="20"/>
        </w:rPr>
        <w:t>30-059</w:t>
      </w:r>
      <w:r w:rsidR="008D2AB8" w:rsidRPr="00370730">
        <w:rPr>
          <w:rFonts w:ascii="Verdana" w:hAnsi="Verdana"/>
          <w:b/>
          <w:sz w:val="20"/>
          <w:szCs w:val="20"/>
        </w:rPr>
        <w:t xml:space="preserve"> </w:t>
      </w:r>
      <w:r w:rsidRPr="00370730">
        <w:rPr>
          <w:rFonts w:ascii="Verdana" w:hAnsi="Verdana"/>
          <w:b/>
          <w:sz w:val="20"/>
          <w:szCs w:val="20"/>
        </w:rPr>
        <w:t>Kraków</w:t>
      </w:r>
      <w:r w:rsidR="008D2AB8" w:rsidRPr="00370730">
        <w:rPr>
          <w:rFonts w:ascii="Verdana" w:hAnsi="Verdana"/>
          <w:b/>
          <w:sz w:val="20"/>
          <w:szCs w:val="20"/>
        </w:rPr>
        <w:t xml:space="preserve">,  </w:t>
      </w:r>
    </w:p>
    <w:p w14:paraId="0326A8E3" w14:textId="77777777" w:rsidR="008D2AB8" w:rsidRPr="00370730" w:rsidRDefault="008D2AB8" w:rsidP="00370730">
      <w:pPr>
        <w:ind w:firstLine="3969"/>
        <w:rPr>
          <w:rFonts w:ascii="Verdana" w:hAnsi="Verdana"/>
          <w:b/>
          <w:sz w:val="20"/>
          <w:szCs w:val="20"/>
        </w:rPr>
      </w:pPr>
    </w:p>
    <w:p w14:paraId="7D29BE5D" w14:textId="762FA785" w:rsidR="008D2AB8" w:rsidRPr="00370730" w:rsidRDefault="008D2AB8" w:rsidP="0037073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70730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CD4492" w:rsidRPr="00370730">
        <w:rPr>
          <w:rFonts w:ascii="Verdana" w:hAnsi="Verdana"/>
          <w:b/>
          <w:sz w:val="20"/>
          <w:szCs w:val="20"/>
        </w:rPr>
        <w:t>Remont toalet w poziomie piwnic w budynku P-B3-B4 AGH w</w:t>
      </w:r>
      <w:r w:rsidR="00370730">
        <w:rPr>
          <w:rFonts w:ascii="Verdana" w:hAnsi="Verdana"/>
          <w:b/>
          <w:sz w:val="20"/>
          <w:szCs w:val="20"/>
        </w:rPr>
        <w:t> </w:t>
      </w:r>
      <w:r w:rsidR="00CD4492" w:rsidRPr="00370730">
        <w:rPr>
          <w:rFonts w:ascii="Verdana" w:hAnsi="Verdana"/>
          <w:b/>
          <w:sz w:val="20"/>
          <w:szCs w:val="20"/>
        </w:rPr>
        <w:t>Krakowie - DE-dzp.272-154/25</w:t>
      </w:r>
      <w:r w:rsidRPr="00370730">
        <w:rPr>
          <w:rFonts w:ascii="Verdana" w:hAnsi="Verdana"/>
          <w:b/>
          <w:sz w:val="20"/>
          <w:szCs w:val="20"/>
        </w:rPr>
        <w:t xml:space="preserve">, </w:t>
      </w:r>
      <w:r w:rsidRPr="00370730"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14:paraId="4578F4F1" w14:textId="77777777" w:rsidR="008D2AB8" w:rsidRDefault="008D2AB8" w:rsidP="008D2AB8">
      <w:pPr>
        <w:tabs>
          <w:tab w:val="right" w:pos="9000"/>
        </w:tabs>
      </w:pPr>
    </w:p>
    <w:p w14:paraId="2A8EA295" w14:textId="77777777" w:rsidR="00370730" w:rsidRDefault="00370730" w:rsidP="00370730">
      <w:pPr>
        <w:widowControl w:val="0"/>
        <w:ind w:right="1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3CFFE520" w14:textId="77777777" w:rsidR="00370730" w:rsidRDefault="00370730" w:rsidP="0037073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4005E2E7" w14:textId="77777777" w:rsidR="00370730" w:rsidRDefault="00370730" w:rsidP="0037073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Słownie brutto:.......................................................................................................</w:t>
      </w:r>
    </w:p>
    <w:p w14:paraId="3CDE8F6F" w14:textId="77777777" w:rsidR="00370730" w:rsidRDefault="00370730" w:rsidP="00370730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41317528" w14:textId="77777777" w:rsidR="00370730" w:rsidRDefault="00370730" w:rsidP="00370730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Powyższa cena zawiera podatek VAT w wysokości .......... % tj.……………….PLN</w:t>
      </w:r>
    </w:p>
    <w:p w14:paraId="21686596" w14:textId="77777777" w:rsidR="00370730" w:rsidRDefault="00370730" w:rsidP="00370730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</w:p>
    <w:p w14:paraId="3D0DEE1B" w14:textId="2D455CB0" w:rsidR="00370730" w:rsidRDefault="00370730" w:rsidP="00370730">
      <w:pPr>
        <w:tabs>
          <w:tab w:val="left" w:pos="1276"/>
        </w:tabs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umowy: do 84 dni  </w:t>
      </w:r>
      <w:r>
        <w:rPr>
          <w:rFonts w:ascii="Verdana" w:hAnsi="Verdana"/>
          <w:b/>
          <w:bCs/>
          <w:iCs/>
          <w:color w:val="000000"/>
          <w:sz w:val="20"/>
          <w:szCs w:val="20"/>
        </w:rPr>
        <w:t xml:space="preserve">od daty podpisania umowy </w:t>
      </w:r>
      <w:r w:rsidR="0013220C">
        <w:rPr>
          <w:rFonts w:ascii="Verdana" w:hAnsi="Verdana" w:cs="Verdana"/>
          <w:b/>
          <w:iCs/>
          <w:color w:val="000000"/>
          <w:sz w:val="20"/>
          <w:szCs w:val="20"/>
        </w:rPr>
        <w:t>(rozpoczęcie prac nie wcześniej niż 12.05.2025)</w:t>
      </w:r>
      <w:r w:rsidR="0013220C">
        <w:rPr>
          <w:rFonts w:ascii="Verdana" w:hAnsi="Verdana" w:cs="Verdana"/>
          <w:b/>
          <w:iCs/>
          <w:color w:val="000000"/>
          <w:sz w:val="20"/>
          <w:szCs w:val="20"/>
        </w:rPr>
        <w:t>.</w:t>
      </w:r>
    </w:p>
    <w:p w14:paraId="5A7447A4" w14:textId="77777777" w:rsidR="00370730" w:rsidRDefault="00370730" w:rsidP="00370730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</w:p>
    <w:p w14:paraId="39ED4382" w14:textId="77777777" w:rsidR="00370730" w:rsidRDefault="00370730" w:rsidP="00370730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Okres udzielonej gwarancji wynosi: </w:t>
      </w:r>
      <w:r>
        <w:rPr>
          <w:rFonts w:ascii="Verdana" w:hAnsi="Verdana"/>
          <w:b/>
          <w:sz w:val="20"/>
          <w:szCs w:val="20"/>
        </w:rPr>
        <w:t>:</w:t>
      </w:r>
      <w:r>
        <w:rPr>
          <w:rFonts w:ascii="Verdana" w:hAnsi="Verdana"/>
          <w:sz w:val="20"/>
          <w:szCs w:val="20"/>
        </w:rPr>
        <w:t xml:space="preserve"> …………………miesięcy </w:t>
      </w:r>
      <w:r>
        <w:rPr>
          <w:rFonts w:ascii="Verdana" w:hAnsi="Verdana"/>
          <w:color w:val="FF0000"/>
          <w:sz w:val="20"/>
          <w:szCs w:val="20"/>
        </w:rPr>
        <w:t>(kryterium oceny ofert)</w:t>
      </w:r>
    </w:p>
    <w:p w14:paraId="5E439F67" w14:textId="77777777" w:rsidR="00370730" w:rsidRDefault="00370730" w:rsidP="00370730">
      <w:pPr>
        <w:ind w:right="-45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i/>
          <w:iCs/>
          <w:sz w:val="16"/>
          <w:szCs w:val="16"/>
        </w:rPr>
        <w:t xml:space="preserve">*W przypadku nie podania okresu gwarancji, Zamawiający przyjmie minimalny okres gwarancji wskazany w SWZ.  </w:t>
      </w:r>
      <w:r>
        <w:rPr>
          <w:rFonts w:ascii="Verdana" w:hAnsi="Verdana"/>
          <w:bCs/>
          <w:sz w:val="16"/>
          <w:szCs w:val="16"/>
        </w:rPr>
        <w:t xml:space="preserve"> </w:t>
      </w:r>
    </w:p>
    <w:p w14:paraId="63470FB4" w14:textId="77777777" w:rsidR="00370730" w:rsidRDefault="00370730" w:rsidP="00370730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38324BB3" w14:textId="77777777" w:rsidR="00370730" w:rsidRDefault="00370730" w:rsidP="00370730">
      <w:pPr>
        <w:ind w:right="-4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Zapłata wynagrodzenia nastąpi przelewem w terminie 21 dni od daty otrzymania faktury przez Zamawiającego na rachunek Wykonawcy umieszczony na dzień zlecenia przelewu w wykazie podmiotów o których mowa w art. 96b ust.1) Ustawy o podatku od towarów i usług.</w:t>
      </w:r>
    </w:p>
    <w:p w14:paraId="7C8EEDA9" w14:textId="77777777" w:rsidR="00370730" w:rsidRDefault="00370730" w:rsidP="00370730">
      <w:pPr>
        <w:rPr>
          <w:rFonts w:ascii="Verdana" w:hAnsi="Verdana"/>
          <w:b/>
          <w:sz w:val="20"/>
          <w:szCs w:val="20"/>
          <w:u w:val="single"/>
        </w:rPr>
      </w:pPr>
    </w:p>
    <w:p w14:paraId="12407238" w14:textId="77777777" w:rsidR="00370730" w:rsidRDefault="00370730" w:rsidP="0037073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D6A91B4" w14:textId="77777777" w:rsidR="00370730" w:rsidRDefault="00370730" w:rsidP="00370730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>
        <w:rPr>
          <w:rFonts w:ascii="Verdana" w:hAnsi="Verdana"/>
          <w:sz w:val="20"/>
          <w:szCs w:val="20"/>
        </w:rPr>
        <w:t xml:space="preserve"> </w:t>
      </w:r>
    </w:p>
    <w:p w14:paraId="0C648B8C" w14:textId="77777777" w:rsidR="00370730" w:rsidRDefault="00370730" w:rsidP="00370730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rFonts w:ascii="Verdana" w:hAnsi="Verdana"/>
          <w:sz w:val="20"/>
          <w:szCs w:val="20"/>
          <w:lang w:eastAsia="ar-SA"/>
        </w:rPr>
        <w:t>zamawiającego</w:t>
      </w:r>
      <w:r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084A3595" w14:textId="77777777" w:rsidR="00370730" w:rsidRDefault="00370730" w:rsidP="00370730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>
        <w:rPr>
          <w:rFonts w:ascii="Verdana" w:hAnsi="Verdana"/>
          <w:b/>
          <w:sz w:val="20"/>
          <w:szCs w:val="20"/>
        </w:rPr>
        <w:t>*</w:t>
      </w:r>
    </w:p>
    <w:p w14:paraId="21F63FB1" w14:textId="77777777" w:rsidR="00370730" w:rsidRDefault="00370730" w:rsidP="00370730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 oferta została sporządzona na podstawie: SWZ, dokumentacji projektowej, STWiORB a oferowana cena obejmuje cały zakres robót objętych przedmiotem zamówienia, które wykonamy zgodnie z zasadami sztuki budowlanej.</w:t>
      </w:r>
    </w:p>
    <w:p w14:paraId="7EF6235E" w14:textId="77777777" w:rsidR="00370730" w:rsidRDefault="00370730" w:rsidP="00370730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ar-SA"/>
        </w:rPr>
        <w:lastRenderedPageBreak/>
        <w:t xml:space="preserve">Oświadczamy, </w:t>
      </w:r>
      <w:r>
        <w:rPr>
          <w:rFonts w:ascii="Verdana" w:hAnsi="Verdana"/>
          <w:sz w:val="20"/>
          <w:szCs w:val="20"/>
        </w:rPr>
        <w:t>że materiały, urządzenia oraz wyposażenie będące podstawą do wyliczenia oferowanej przez nas ceny będą posiadały parametry nie gorsze niż wskazane w dokumentacji przetargowej oraz w zestawieniu wybranych urządzeń i materiałów.</w:t>
      </w:r>
    </w:p>
    <w:p w14:paraId="43B7C496" w14:textId="77777777" w:rsidR="00370730" w:rsidRDefault="00370730" w:rsidP="00370730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>
        <w:rPr>
          <w:rFonts w:ascii="Verdana" w:hAnsi="Verdana"/>
          <w:bCs/>
          <w:iCs/>
          <w:sz w:val="20"/>
          <w:szCs w:val="20"/>
        </w:rPr>
        <w:t>zgodnie z zapisami SWZ</w:t>
      </w:r>
    </w:p>
    <w:p w14:paraId="7BFD76A5" w14:textId="77777777" w:rsidR="00370730" w:rsidRDefault="00370730" w:rsidP="00370730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>
        <w:rPr>
          <w:rFonts w:ascii="Verdana" w:hAnsi="Verdana"/>
          <w:bCs/>
          <w:iCs/>
          <w:sz w:val="20"/>
          <w:szCs w:val="20"/>
          <w:lang w:eastAsia="ar-SA"/>
        </w:rPr>
        <w:t>a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45BD9512" w14:textId="77777777" w:rsidR="00370730" w:rsidRDefault="00370730" w:rsidP="00370730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a.</w:t>
      </w:r>
      <w:r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150CBA92" w14:textId="77777777" w:rsidR="00370730" w:rsidRDefault="00370730" w:rsidP="00370730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b.</w:t>
      </w:r>
      <w:r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245E1D27" w14:textId="77777777" w:rsidR="00370730" w:rsidRDefault="00370730" w:rsidP="00370730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c.</w:t>
      </w:r>
      <w:r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499117CA" w14:textId="77777777" w:rsidR="00370730" w:rsidRDefault="00370730" w:rsidP="00370730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 xml:space="preserve">d. </w:t>
      </w:r>
      <w:r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5E4A8A2E" w14:textId="77777777" w:rsidR="00370730" w:rsidRDefault="00370730" w:rsidP="0037073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 xml:space="preserve">7. </w:t>
      </w:r>
      <w:r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Fonts w:ascii="Verdana" w:hAnsi="Verdana"/>
          <w:sz w:val="20"/>
          <w:szCs w:val="20"/>
        </w:rPr>
        <w:t>*</w:t>
      </w:r>
      <w:r>
        <w:rPr>
          <w:rFonts w:ascii="Verdana" w:hAnsi="Verdana"/>
          <w:color w:val="000000"/>
          <w:sz w:val="20"/>
          <w:szCs w:val="20"/>
        </w:rPr>
        <w:t xml:space="preserve"> wobec osób fizycznych, </w:t>
      </w:r>
      <w:r>
        <w:rPr>
          <w:rFonts w:ascii="Verdana" w:hAnsi="Verdana"/>
          <w:sz w:val="20"/>
          <w:szCs w:val="20"/>
        </w:rPr>
        <w:t>od których dane osobowe bezpośrednio lub pośrednio pozyskałem</w:t>
      </w:r>
      <w:r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Verdana" w:hAnsi="Verdana"/>
          <w:sz w:val="20"/>
          <w:szCs w:val="20"/>
        </w:rPr>
        <w:t xml:space="preserve">.* * </w:t>
      </w:r>
    </w:p>
    <w:p w14:paraId="6CA3F2D4" w14:textId="77777777" w:rsidR="00370730" w:rsidRDefault="00370730" w:rsidP="00370730">
      <w:pPr>
        <w:pStyle w:val="Tekstprzypisudolneg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8A7B356" w14:textId="77777777" w:rsidR="00370730" w:rsidRDefault="00370730" w:rsidP="00370730">
      <w:pPr>
        <w:pStyle w:val="NormalnyWeb"/>
        <w:ind w:left="142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**</w:t>
      </w:r>
      <w:r>
        <w:rPr>
          <w:rFonts w:ascii="Verdana" w:hAnsi="Verdana"/>
          <w:color w:val="000000"/>
          <w:sz w:val="16"/>
          <w:szCs w:val="16"/>
        </w:rPr>
        <w:t xml:space="preserve">W przypadku gdy wykonawca </w:t>
      </w:r>
      <w:r>
        <w:rPr>
          <w:rFonts w:ascii="Verdana" w:hAnsi="Verdana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97E20E" w14:textId="77777777" w:rsidR="00370730" w:rsidRDefault="00370730" w:rsidP="00370730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Oświadczam/y, że warunek określony w pkt. 8.2 ppkt 4 SWZ spełniamy osobiście/ powołujemy się na zasoby podmiotu trzeciego w następującym zakresie</w:t>
      </w:r>
      <w:r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>
        <w:rPr>
          <w:rFonts w:ascii="Verdana" w:hAnsi="Verdana"/>
          <w:b/>
          <w:sz w:val="20"/>
          <w:szCs w:val="20"/>
        </w:rPr>
        <w:t xml:space="preserve"> ………………………………………………………………</w:t>
      </w:r>
    </w:p>
    <w:p w14:paraId="51C7F792" w14:textId="77777777" w:rsidR="00370730" w:rsidRDefault="00370730" w:rsidP="00370730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370730" w14:paraId="594B7C14" w14:textId="77777777" w:rsidTr="003707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F7176A0" w14:textId="77777777" w:rsidR="00370730" w:rsidRDefault="0037073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EE0C91E" w14:textId="77777777" w:rsidR="00370730" w:rsidRDefault="0037073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0905A71" w14:textId="77777777" w:rsidR="00370730" w:rsidRDefault="0037073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EA7306" w14:textId="77777777" w:rsidR="00370730" w:rsidRDefault="0037073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370730" w14:paraId="7DB5B8E7" w14:textId="77777777" w:rsidTr="003707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FE3EF5F" w14:textId="77777777" w:rsidR="00370730" w:rsidRDefault="00370730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662DCC4" w14:textId="77777777" w:rsidR="00370730" w:rsidRDefault="00370730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C0918" w14:textId="77777777" w:rsidR="00370730" w:rsidRDefault="00370730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F83784B" w14:textId="77777777" w:rsidR="00370730" w:rsidRDefault="00370730" w:rsidP="00370730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>
        <w:rPr>
          <w:rFonts w:ascii="Verdana" w:hAnsi="Verdana"/>
          <w:b/>
          <w:sz w:val="20"/>
          <w:szCs w:val="20"/>
        </w:rPr>
        <w:t xml:space="preserve">Oświadczenie, w przypadku </w:t>
      </w:r>
      <w:r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 udzielenie zamówienia (Konsorcjum, S.C.) </w:t>
      </w:r>
      <w:r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370730" w14:paraId="5AC69CC8" w14:textId="77777777" w:rsidTr="003707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1AAB12F" w14:textId="77777777" w:rsidR="00370730" w:rsidRDefault="0037073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C5C2D0A" w14:textId="77777777" w:rsidR="00370730" w:rsidRDefault="0037073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38D815" w14:textId="77777777" w:rsidR="00370730" w:rsidRDefault="0037073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370730" w14:paraId="699C65A1" w14:textId="77777777" w:rsidTr="003707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07987F1" w14:textId="77777777" w:rsidR="00370730" w:rsidRDefault="00370730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160CF84" w14:textId="77777777" w:rsidR="00370730" w:rsidRDefault="00370730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5BFD1" w14:textId="77777777" w:rsidR="00370730" w:rsidRDefault="00370730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370730" w14:paraId="3A27DB23" w14:textId="77777777" w:rsidTr="003707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FF3ADE0" w14:textId="77777777" w:rsidR="00370730" w:rsidRDefault="00370730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26242CB" w14:textId="77777777" w:rsidR="00370730" w:rsidRDefault="00370730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9261B" w14:textId="77777777" w:rsidR="00370730" w:rsidRDefault="00370730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60E94F9" w14:textId="77777777" w:rsidR="00370730" w:rsidRDefault="00370730" w:rsidP="00370730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1875E455" w14:textId="77777777" w:rsidR="00370730" w:rsidRDefault="00370730" w:rsidP="00370730">
      <w:pPr>
        <w:pStyle w:val="Nagwek1"/>
        <w:numPr>
          <w:ilvl w:val="0"/>
          <w:numId w:val="7"/>
        </w:numPr>
        <w:suppressAutoHyphens/>
        <w:spacing w:before="0" w:after="0"/>
        <w:rPr>
          <w:rFonts w:ascii="Verdana" w:hAnsi="Verdana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1779BF17" w14:textId="77777777" w:rsidR="00370730" w:rsidRDefault="00370730" w:rsidP="00370730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14:paraId="34A4981E" w14:textId="77777777" w:rsidR="00370730" w:rsidRDefault="00370730" w:rsidP="00370730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296C8AAC" w14:textId="77777777" w:rsidR="00370730" w:rsidRDefault="00370730" w:rsidP="00370730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(ych) dokumentu(ów) ………………………………………………………………...... które dołączamy do oferty.</w:t>
      </w:r>
    </w:p>
    <w:p w14:paraId="44109ECF" w14:textId="77777777" w:rsidR="00370730" w:rsidRDefault="00370730" w:rsidP="00370730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4CA93920" w14:textId="77777777" w:rsidR="00370730" w:rsidRDefault="00370730" w:rsidP="00370730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30156DF" w14:textId="77777777" w:rsidR="00370730" w:rsidRDefault="00370730" w:rsidP="00370730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356E5F1C" w14:textId="77777777" w:rsidR="00370730" w:rsidRDefault="00370730" w:rsidP="00370730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6643948E" w14:textId="77777777" w:rsidR="00370730" w:rsidRDefault="00370730" w:rsidP="00370730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>
        <w:rPr>
          <w:rFonts w:ascii="Verdana" w:hAnsi="Verdana"/>
          <w:bCs/>
          <w:i/>
          <w:iCs/>
          <w:color w:val="FF0000"/>
          <w:sz w:val="20"/>
          <w:szCs w:val="20"/>
        </w:rPr>
        <w:lastRenderedPageBreak/>
        <w:t>Dokument należy sporządzić w postaci elektronicznej i podpisać kwalifikowanym</w:t>
      </w:r>
    </w:p>
    <w:p w14:paraId="061645C7" w14:textId="7B0D99F2" w:rsidR="00FE545C" w:rsidRDefault="00370730" w:rsidP="00370730">
      <w:pPr>
        <w:jc w:val="center"/>
        <w:rPr>
          <w:sz w:val="20"/>
          <w:szCs w:val="20"/>
        </w:rPr>
      </w:pPr>
      <w:r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</w:t>
      </w:r>
      <w:r>
        <w:rPr>
          <w:rFonts w:ascii="Verdana" w:hAnsi="Verdana"/>
          <w:color w:val="FF0000"/>
          <w:sz w:val="20"/>
          <w:szCs w:val="20"/>
        </w:rPr>
        <w:t xml:space="preserve"> </w:t>
      </w:r>
      <w:r>
        <w:rPr>
          <w:rFonts w:ascii="Verdana" w:hAnsi="Verdana"/>
          <w:bCs/>
          <w:i/>
          <w:iCs/>
          <w:color w:val="FF0000"/>
          <w:sz w:val="20"/>
          <w:szCs w:val="20"/>
        </w:rPr>
        <w:t>podpisem osobistym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2B993" w14:textId="77777777" w:rsidR="00B34287" w:rsidRDefault="00B34287">
      <w:r>
        <w:separator/>
      </w:r>
    </w:p>
  </w:endnote>
  <w:endnote w:type="continuationSeparator" w:id="0">
    <w:p w14:paraId="6855E63D" w14:textId="77777777" w:rsidR="00B34287" w:rsidRDefault="00B34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BF3B5" w14:textId="77777777" w:rsidR="00CD4492" w:rsidRDefault="00CD44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C596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B561A" w14:textId="77777777" w:rsidR="00CD4492" w:rsidRDefault="00CD44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73878" w14:textId="77777777" w:rsidR="00B34287" w:rsidRDefault="00B34287">
      <w:r>
        <w:separator/>
      </w:r>
    </w:p>
  </w:footnote>
  <w:footnote w:type="continuationSeparator" w:id="0">
    <w:p w14:paraId="11E3DF9F" w14:textId="77777777" w:rsidR="00B34287" w:rsidRDefault="00B34287">
      <w:r>
        <w:continuationSeparator/>
      </w:r>
    </w:p>
  </w:footnote>
  <w:footnote w:id="1">
    <w:p w14:paraId="240CA924" w14:textId="77777777" w:rsidR="00370730" w:rsidRDefault="00370730" w:rsidP="00370730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4C18DAB" w14:textId="77777777" w:rsidR="00370730" w:rsidRDefault="00370730" w:rsidP="0037073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DE396" w14:textId="77777777" w:rsidR="00CD4492" w:rsidRDefault="00CD44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6676A" w14:textId="6CA34A87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0FDC2" w14:textId="77777777" w:rsidR="00CD4492" w:rsidRDefault="00CD44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A2C615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816816B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9ADEC400"/>
    <w:lvl w:ilvl="0" w:tplc="AC6E8A8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8255129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8606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6469362">
    <w:abstractNumId w:val="3"/>
  </w:num>
  <w:num w:numId="4" w16cid:durableId="173765906">
    <w:abstractNumId w:val="5"/>
  </w:num>
  <w:num w:numId="5" w16cid:durableId="12264534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00428319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798456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118220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4287"/>
    <w:rsid w:val="00012286"/>
    <w:rsid w:val="000704FC"/>
    <w:rsid w:val="00071CCC"/>
    <w:rsid w:val="000B731D"/>
    <w:rsid w:val="000D6134"/>
    <w:rsid w:val="000E09C7"/>
    <w:rsid w:val="000F6589"/>
    <w:rsid w:val="001059ED"/>
    <w:rsid w:val="00106636"/>
    <w:rsid w:val="00116EC6"/>
    <w:rsid w:val="0013220C"/>
    <w:rsid w:val="001801DD"/>
    <w:rsid w:val="001D4612"/>
    <w:rsid w:val="00207E98"/>
    <w:rsid w:val="002723B0"/>
    <w:rsid w:val="00315A4A"/>
    <w:rsid w:val="0037073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34287"/>
    <w:rsid w:val="00B774DC"/>
    <w:rsid w:val="00B96B23"/>
    <w:rsid w:val="00C969A6"/>
    <w:rsid w:val="00CA7D36"/>
    <w:rsid w:val="00CD4492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3A401E"/>
  <w15:chartTrackingRefBased/>
  <w15:docId w15:val="{875FC605-13BE-42E4-BB23-6F7823DC3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70730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401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710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2025-03-14T08:53:00Z</dcterms:created>
  <dcterms:modified xsi:type="dcterms:W3CDTF">2025-03-14T09:28:00Z</dcterms:modified>
</cp:coreProperties>
</file>