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1A0DC823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315C10">
        <w:rPr>
          <w:rFonts w:ascii="Times New Roman" w:hAnsi="Times New Roman"/>
          <w:b/>
        </w:rPr>
        <w:t>.12.</w:t>
      </w:r>
      <w:r w:rsidR="00161AE9">
        <w:rPr>
          <w:rFonts w:ascii="Times New Roman" w:hAnsi="Times New Roman"/>
          <w:b/>
        </w:rPr>
        <w:t>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4778">
        <w:tc>
          <w:tcPr>
            <w:tcW w:w="9214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1F750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0204B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5627F">
              <w:rPr>
                <w:rFonts w:ascii="Times New Roman" w:hAnsi="Times New Roman"/>
              </w:rPr>
              <w:t>1320)</w:t>
            </w:r>
            <w:r w:rsidRPr="00CF5BE6">
              <w:rPr>
                <w:rFonts w:ascii="Times New Roman" w:hAnsi="Times New Roman"/>
              </w:rPr>
              <w:t xml:space="preserve">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5F0D73F" w14:textId="1AA9D14A" w:rsidR="00E34095" w:rsidRPr="0070204B" w:rsidRDefault="00CD420E" w:rsidP="002B3355">
      <w:pPr>
        <w:spacing w:line="360" w:lineRule="auto"/>
        <w:ind w:firstLine="708"/>
        <w:jc w:val="both"/>
        <w:rPr>
          <w:rFonts w:ascii="Times New Roman" w:hAnsi="Times New Roman"/>
          <w:b/>
          <w:bCs/>
          <w:iCs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A94778" w:rsidRPr="00A94778">
        <w:rPr>
          <w:rFonts w:ascii="Times New Roman" w:hAnsi="Times New Roman"/>
          <w:b/>
          <w:bCs/>
          <w:iCs/>
        </w:rPr>
        <w:t>Zakup i dostawa sprzętu rolniczego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edukacyjnej”.</w:t>
      </w:r>
    </w:p>
    <w:p w14:paraId="172B501B" w14:textId="50D98815" w:rsidR="00A96C32" w:rsidRPr="00D84712" w:rsidRDefault="00A96C32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>ustawy Pzp,</w:t>
      </w:r>
    </w:p>
    <w:p w14:paraId="66247538" w14:textId="7FCEBABA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38DE7046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4D931AEA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</w:t>
      </w:r>
      <w:r w:rsidRPr="00A94778">
        <w:rPr>
          <w:sz w:val="22"/>
          <w:szCs w:val="22"/>
        </w:rPr>
        <w:t xml:space="preserve">art.  </w:t>
      </w:r>
      <w:r w:rsidRPr="00A94778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94778">
        <w:rPr>
          <w:sz w:val="22"/>
          <w:szCs w:val="22"/>
        </w:rPr>
        <w:t xml:space="preserve">z dnia 13 kwietnia 2022 r. </w:t>
      </w:r>
      <w:r w:rsidRPr="00A94778">
        <w:rPr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AA3B8A">
        <w:rPr>
          <w:i/>
          <w:iCs/>
          <w:color w:val="222222"/>
          <w:sz w:val="22"/>
          <w:szCs w:val="22"/>
        </w:rPr>
        <w:t xml:space="preserve">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94778">
        <w:rPr>
          <w:iCs/>
          <w:sz w:val="22"/>
          <w:szCs w:val="22"/>
        </w:rPr>
        <w:t>5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94778">
        <w:rPr>
          <w:iCs/>
          <w:color w:val="222222"/>
          <w:sz w:val="22"/>
          <w:szCs w:val="22"/>
        </w:rPr>
        <w:t>172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325554B5" w14:textId="6A0CEA1D" w:rsidR="002B3355" w:rsidRDefault="002B3355" w:rsidP="002B3355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56" w:lineRule="auto"/>
        <w:ind w:left="709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/>
        </w:rPr>
        <w:t>OŚWIADCZENIE DOTYCZĄCE WARUNKÓW UDZIAŁU W POSTĘPOWANIU</w:t>
      </w:r>
    </w:p>
    <w:p w14:paraId="1D9141AA" w14:textId="709ACB8B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Oświadczam, że spełniam</w:t>
      </w:r>
      <w:r w:rsidRPr="002B3355">
        <w:rPr>
          <w:rFonts w:ascii="Times New Roman" w:hAnsi="Times New Roman"/>
          <w:bCs/>
          <w:color w:val="FF0000"/>
        </w:rPr>
        <w:t xml:space="preserve">* </w:t>
      </w:r>
      <w:r w:rsidRPr="002B3355">
        <w:rPr>
          <w:rFonts w:ascii="Times New Roman" w:hAnsi="Times New Roman"/>
          <w:bCs/>
        </w:rPr>
        <w:t>/ nie spełniam</w:t>
      </w:r>
      <w:r w:rsidRPr="002B3355">
        <w:rPr>
          <w:rFonts w:ascii="Times New Roman" w:hAnsi="Times New Roman"/>
          <w:bCs/>
          <w:color w:val="FF0000"/>
        </w:rPr>
        <w:t>*</w:t>
      </w:r>
      <w:r w:rsidRPr="002B3355">
        <w:rPr>
          <w:rFonts w:ascii="Times New Roman" w:hAnsi="Times New Roman"/>
          <w:bCs/>
        </w:rPr>
        <w:t xml:space="preserve"> warunki udziału w postępowaniu określone przez</w:t>
      </w:r>
      <w:r>
        <w:rPr>
          <w:rFonts w:ascii="Times New Roman" w:hAnsi="Times New Roman"/>
          <w:bCs/>
        </w:rPr>
        <w:t xml:space="preserve"> </w:t>
      </w:r>
      <w:r w:rsidRPr="00E71C0B">
        <w:rPr>
          <w:rFonts w:ascii="Times New Roman" w:hAnsi="Times New Roman"/>
          <w:bCs/>
        </w:rPr>
        <w:t xml:space="preserve">Zamawiającego w punkcie </w:t>
      </w:r>
      <w:r w:rsidR="00F61C6F" w:rsidRPr="00E71C0B">
        <w:rPr>
          <w:rFonts w:ascii="Times New Roman" w:hAnsi="Times New Roman"/>
          <w:bCs/>
        </w:rPr>
        <w:t>7</w:t>
      </w:r>
      <w:r w:rsidRPr="00E71C0B">
        <w:rPr>
          <w:rFonts w:ascii="Times New Roman" w:hAnsi="Times New Roman"/>
          <w:bCs/>
        </w:rPr>
        <w:t xml:space="preserve"> Specyfikacji</w:t>
      </w:r>
      <w:r w:rsidRPr="002B3355">
        <w:rPr>
          <w:rFonts w:ascii="Times New Roman" w:hAnsi="Times New Roman"/>
          <w:bCs/>
        </w:rPr>
        <w:t xml:space="preserve"> Warunków Zamówienia. </w:t>
      </w:r>
    </w:p>
    <w:p w14:paraId="6890D6E5" w14:textId="77777777" w:rsidR="002B3355" w:rsidRPr="002B3355" w:rsidRDefault="002B3355" w:rsidP="002B3355">
      <w:pPr>
        <w:spacing w:line="360" w:lineRule="auto"/>
        <w:rPr>
          <w:rFonts w:ascii="Times New Roman" w:hAnsi="Times New Roman"/>
          <w:bCs/>
          <w:color w:val="FF0000"/>
          <w:sz w:val="18"/>
          <w:szCs w:val="18"/>
        </w:rPr>
      </w:pPr>
      <w:r w:rsidRPr="002B3355">
        <w:rPr>
          <w:rFonts w:ascii="Times New Roman" w:hAnsi="Times New Roman"/>
          <w:bCs/>
          <w:color w:val="FF0000"/>
          <w:sz w:val="18"/>
          <w:szCs w:val="18"/>
        </w:rPr>
        <w:t>*niepotrzebne skreślić</w:t>
      </w:r>
    </w:p>
    <w:p w14:paraId="30118982" w14:textId="771A937D" w:rsidR="002B3355" w:rsidRPr="002B3355" w:rsidRDefault="002B3355" w:rsidP="002B3355">
      <w:pPr>
        <w:spacing w:after="0" w:line="360" w:lineRule="auto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Jeżeli Wykonawcy wspólnie ubiegają się o zamówienie, każdy z Wykonawców winien wskazać w jakim zakresie spełnia warunki udziału w postępowaniu określone w SWZ.</w:t>
      </w:r>
    </w:p>
    <w:p w14:paraId="2BD501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A: ……………………………………………………………...………………………….</w:t>
      </w:r>
    </w:p>
    <w:p w14:paraId="2595BB0B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……………………………………………………………………………...…………………..</w:t>
      </w:r>
    </w:p>
    <w:p w14:paraId="7C3569BD" w14:textId="77777777" w:rsidR="002B3355" w:rsidRPr="002B3355" w:rsidRDefault="002B3355" w:rsidP="002B3355">
      <w:pPr>
        <w:spacing w:after="0" w:line="276" w:lineRule="auto"/>
        <w:ind w:left="142"/>
        <w:jc w:val="both"/>
        <w:rPr>
          <w:rFonts w:ascii="Times New Roman" w:hAnsi="Times New Roman"/>
          <w:bCs/>
        </w:rPr>
      </w:pPr>
      <w:r w:rsidRPr="002B3355">
        <w:rPr>
          <w:rFonts w:ascii="Times New Roman" w:hAnsi="Times New Roman"/>
          <w:bCs/>
        </w:rPr>
        <w:t>Wykonawca B: ………………………………………………………………………………………….</w:t>
      </w:r>
    </w:p>
    <w:p w14:paraId="40092FFE" w14:textId="03F207BD" w:rsidR="002B3355" w:rsidRPr="002B3355" w:rsidRDefault="002B3355" w:rsidP="002B3355">
      <w:pPr>
        <w:spacing w:line="276" w:lineRule="auto"/>
        <w:ind w:left="142"/>
        <w:jc w:val="both"/>
        <w:rPr>
          <w:rFonts w:ascii="Times New Roman" w:hAnsi="Times New Roman"/>
          <w:b/>
        </w:rPr>
      </w:pPr>
      <w:r w:rsidRPr="002B3355">
        <w:rPr>
          <w:rFonts w:ascii="Times New Roman" w:hAnsi="Times New Roman"/>
          <w:bCs/>
        </w:rPr>
        <w:t>Zakres: ………………………………………………………………………………...………………..</w:t>
      </w:r>
    </w:p>
    <w:p w14:paraId="6DD3F33F" w14:textId="112D697A" w:rsidR="00A96C32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</w:p>
    <w:p w14:paraId="03D5DB0B" w14:textId="48860D43" w:rsidR="00AA3B8A" w:rsidRPr="00D84712" w:rsidRDefault="00070D24" w:rsidP="00E2719A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>
        <w:rPr>
          <w:rFonts w:ascii="Times New Roman" w:hAnsi="Times New Roman"/>
          <w:i/>
          <w:color w:val="FF0000"/>
          <w:sz w:val="18"/>
          <w:szCs w:val="18"/>
        </w:rPr>
        <w:t>*</w:t>
      </w:r>
      <w:r w:rsidR="00AA3B8A"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296A7C74" w14:textId="4D58FB3F" w:rsidR="00566DEF" w:rsidRDefault="00AA3B8A" w:rsidP="005D64FE">
      <w:pPr>
        <w:spacing w:after="120" w:line="360" w:lineRule="auto"/>
        <w:jc w:val="both"/>
        <w:rPr>
          <w:rFonts w:ascii="Times New Roman" w:hAnsi="Times New Roman"/>
          <w:i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D64FE">
        <w:rPr>
          <w:rFonts w:ascii="Times New Roman" w:hAnsi="Times New Roman"/>
        </w:rPr>
        <w:t>ych</w:t>
      </w:r>
      <w:proofErr w:type="spellEnd"/>
      <w:r w:rsidRPr="005D64FE">
        <w:rPr>
          <w:rFonts w:ascii="Times New Roman" w:hAnsi="Times New Roman"/>
        </w:rPr>
        <w:t xml:space="preserve">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0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22B5C565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04E02581" w14:textId="77777777" w:rsidR="002B3355" w:rsidRDefault="002B3355" w:rsidP="005D64FE">
      <w:pPr>
        <w:spacing w:after="120" w:line="360" w:lineRule="auto"/>
        <w:jc w:val="both"/>
        <w:rPr>
          <w:rFonts w:ascii="Times New Roman" w:hAnsi="Times New Roman"/>
          <w:i/>
        </w:rPr>
      </w:pPr>
    </w:p>
    <w:p w14:paraId="1A1C15F3" w14:textId="77777777" w:rsidR="002B3355" w:rsidRPr="005D64FE" w:rsidRDefault="002B3355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84712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lastRenderedPageBreak/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94778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48E853" w14:textId="77777777" w:rsidR="00E2719A" w:rsidRPr="003C4CBD" w:rsidRDefault="00E2719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71910E4" w:rsidR="009F09A4" w:rsidRDefault="00AA3B8A" w:rsidP="002B335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388695A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EE5C5B9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172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D902032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9477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0F74" w14:textId="69287DB9" w:rsidR="0085276C" w:rsidRDefault="0085276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6C1C0A" wp14:editId="7BB08902">
          <wp:simplePos x="0" y="0"/>
          <wp:positionH relativeFrom="column">
            <wp:posOffset>-4445</wp:posOffset>
          </wp:positionH>
          <wp:positionV relativeFrom="paragraph">
            <wp:posOffset>-184150</wp:posOffset>
          </wp:positionV>
          <wp:extent cx="5760720" cy="566420"/>
          <wp:effectExtent l="0" t="0" r="0" b="5080"/>
          <wp:wrapNone/>
          <wp:docPr id="16372273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227379" name="Obraz 1637227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  <w:num w:numId="26" w16cid:durableId="1090849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0A6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2C66"/>
    <w:rsid w:val="00146087"/>
    <w:rsid w:val="0015627F"/>
    <w:rsid w:val="00160A7A"/>
    <w:rsid w:val="00161AE9"/>
    <w:rsid w:val="0017067E"/>
    <w:rsid w:val="001774C3"/>
    <w:rsid w:val="00186DD9"/>
    <w:rsid w:val="001902D2"/>
    <w:rsid w:val="001A4E8B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3355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15C10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4DC1"/>
    <w:rsid w:val="00825A09"/>
    <w:rsid w:val="00830AB1"/>
    <w:rsid w:val="0083367D"/>
    <w:rsid w:val="00833FCD"/>
    <w:rsid w:val="00834360"/>
    <w:rsid w:val="00842991"/>
    <w:rsid w:val="0085276C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1264E"/>
    <w:rsid w:val="0091281F"/>
    <w:rsid w:val="009301A2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0D29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039"/>
    <w:rsid w:val="00A75975"/>
    <w:rsid w:val="00A87A88"/>
    <w:rsid w:val="00A9477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4177D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07DF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3039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4482"/>
    <w:rsid w:val="00E65685"/>
    <w:rsid w:val="00E67330"/>
    <w:rsid w:val="00E67A4E"/>
    <w:rsid w:val="00E70BA9"/>
    <w:rsid w:val="00E71C0B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61C6F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698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13</cp:revision>
  <cp:lastPrinted>2024-11-28T08:06:00Z</cp:lastPrinted>
  <dcterms:created xsi:type="dcterms:W3CDTF">2024-11-28T08:06:00Z</dcterms:created>
  <dcterms:modified xsi:type="dcterms:W3CDTF">2025-03-14T11:56:00Z</dcterms:modified>
</cp:coreProperties>
</file>