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55139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B6472" w:rsidRPr="00EB647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359B60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3A9C8F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390A1E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EA0B8E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6E2F59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BF3D8F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4D6C63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E7FAB1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2D43DB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351838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92ED1C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432273D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318439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4E628C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CB6950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3814095" w14:textId="23C84040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B6472" w:rsidRPr="00EB6472">
        <w:rPr>
          <w:rFonts w:eastAsia="Times New Roman" w:cs="Calibri"/>
          <w:b/>
          <w:lang w:eastAsia="pl-PL"/>
        </w:rPr>
        <w:t>Dostawa i montaż monitora dotykowego na uchwycie ściennym na potrzeby CR AGH</w:t>
      </w:r>
      <w:r w:rsidRPr="00432E10">
        <w:rPr>
          <w:rFonts w:eastAsia="Times New Roman" w:cs="Calibri"/>
          <w:lang w:eastAsia="pl-PL"/>
        </w:rPr>
        <w:t xml:space="preserve">, </w:t>
      </w:r>
      <w:r w:rsidR="00272355">
        <w:rPr>
          <w:rFonts w:eastAsia="Times New Roman" w:cs="Calibri"/>
          <w:lang w:eastAsia="pl-PL"/>
        </w:rPr>
        <w:t xml:space="preserve">nr sprawy: </w:t>
      </w:r>
      <w:r w:rsidR="00272355" w:rsidRPr="00272355">
        <w:rPr>
          <w:rFonts w:eastAsia="Times New Roman" w:cs="Calibri"/>
          <w:b/>
          <w:bCs/>
          <w:lang w:eastAsia="pl-PL"/>
        </w:rPr>
        <w:t>DE-dzp.272-149/25</w:t>
      </w:r>
      <w:r w:rsidR="00272355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0976FB1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CA4B1C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545801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64F561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CA737A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60EE67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4AB891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3B723D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3E73CA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90DF5E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9FA41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BEAAC00" w14:textId="54558C4C" w:rsidR="005103B9" w:rsidRPr="009475A8" w:rsidRDefault="008F3D36" w:rsidP="00272355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EE5EE" w14:textId="77777777" w:rsidR="00090F2A" w:rsidRDefault="00090F2A" w:rsidP="0038231F">
      <w:pPr>
        <w:spacing w:after="0" w:line="240" w:lineRule="auto"/>
      </w:pPr>
      <w:r>
        <w:separator/>
      </w:r>
    </w:p>
  </w:endnote>
  <w:endnote w:type="continuationSeparator" w:id="0">
    <w:p w14:paraId="2DB05E2E" w14:textId="77777777" w:rsidR="00090F2A" w:rsidRDefault="00090F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16087" w14:textId="77777777" w:rsidR="00EB6472" w:rsidRDefault="00EB64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91E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0E74B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9AE68" w14:textId="77777777" w:rsidR="00EB6472" w:rsidRDefault="00EB64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C4888" w14:textId="77777777" w:rsidR="00090F2A" w:rsidRDefault="00090F2A" w:rsidP="0038231F">
      <w:pPr>
        <w:spacing w:after="0" w:line="240" w:lineRule="auto"/>
      </w:pPr>
      <w:r>
        <w:separator/>
      </w:r>
    </w:p>
  </w:footnote>
  <w:footnote w:type="continuationSeparator" w:id="0">
    <w:p w14:paraId="5CAD60DF" w14:textId="77777777" w:rsidR="00090F2A" w:rsidRDefault="00090F2A" w:rsidP="0038231F">
      <w:pPr>
        <w:spacing w:after="0" w:line="240" w:lineRule="auto"/>
      </w:pPr>
      <w:r>
        <w:continuationSeparator/>
      </w:r>
    </w:p>
  </w:footnote>
  <w:footnote w:id="1">
    <w:p w14:paraId="1A714C7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78F167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BEC33" w14:textId="77777777" w:rsidR="00EB6472" w:rsidRDefault="00EB6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B020A" w14:textId="77777777" w:rsidR="00EB6472" w:rsidRDefault="00EB64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F243A" w14:textId="77777777" w:rsidR="00EB6472" w:rsidRDefault="00EB64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2719003">
    <w:abstractNumId w:val="7"/>
  </w:num>
  <w:num w:numId="2" w16cid:durableId="1226254863">
    <w:abstractNumId w:val="0"/>
  </w:num>
  <w:num w:numId="3" w16cid:durableId="773211424">
    <w:abstractNumId w:val="6"/>
  </w:num>
  <w:num w:numId="4" w16cid:durableId="264851991">
    <w:abstractNumId w:val="9"/>
  </w:num>
  <w:num w:numId="5" w16cid:durableId="29569984">
    <w:abstractNumId w:val="8"/>
  </w:num>
  <w:num w:numId="6" w16cid:durableId="409348712">
    <w:abstractNumId w:val="5"/>
  </w:num>
  <w:num w:numId="7" w16cid:durableId="69665442">
    <w:abstractNumId w:val="1"/>
  </w:num>
  <w:num w:numId="8" w16cid:durableId="912932224">
    <w:abstractNumId w:val="3"/>
  </w:num>
  <w:num w:numId="9" w16cid:durableId="341081990">
    <w:abstractNumId w:val="2"/>
  </w:num>
  <w:num w:numId="10" w16cid:durableId="516848837">
    <w:abstractNumId w:val="4"/>
  </w:num>
  <w:num w:numId="11" w16cid:durableId="19099950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0F2A"/>
    <w:rsid w:val="00023477"/>
    <w:rsid w:val="000247FF"/>
    <w:rsid w:val="00025C8D"/>
    <w:rsid w:val="000303EE"/>
    <w:rsid w:val="00073C3D"/>
    <w:rsid w:val="000805B5"/>
    <w:rsid w:val="000809B6"/>
    <w:rsid w:val="00090F2A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2355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6472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63459"/>
  <w15:chartTrackingRefBased/>
  <w15:docId w15:val="{63A8E432-143B-4372-93DA-ED3CE031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2025-03-12T08:03:00Z</cp:lastPrinted>
  <dcterms:created xsi:type="dcterms:W3CDTF">2025-03-12T08:04:00Z</dcterms:created>
  <dcterms:modified xsi:type="dcterms:W3CDTF">2025-03-12T08:04:00Z</dcterms:modified>
</cp:coreProperties>
</file>