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D88D5" w14:textId="77777777" w:rsidR="00AF53A9" w:rsidRPr="00515AFA" w:rsidRDefault="00AF53A9" w:rsidP="00AF53A9">
      <w:pPr>
        <w:jc w:val="right"/>
        <w:rPr>
          <w:b/>
          <w:sz w:val="22"/>
          <w:szCs w:val="22"/>
          <w:lang w:val="pl-PL"/>
        </w:rPr>
      </w:pPr>
      <w:r w:rsidRPr="00515AFA">
        <w:rPr>
          <w:b/>
          <w:sz w:val="22"/>
          <w:szCs w:val="22"/>
          <w:lang w:val="pl-PL"/>
        </w:rPr>
        <w:t>Załącznik nr 3</w:t>
      </w:r>
    </w:p>
    <w:p w14:paraId="02B73E3B" w14:textId="77777777" w:rsidR="00AF53A9" w:rsidRPr="00515AFA" w:rsidRDefault="00AF53A9" w:rsidP="00AF53A9">
      <w:pPr>
        <w:jc w:val="right"/>
        <w:rPr>
          <w:b/>
          <w:sz w:val="22"/>
          <w:szCs w:val="22"/>
          <w:lang w:val="pl-PL"/>
        </w:rPr>
      </w:pPr>
    </w:p>
    <w:p w14:paraId="4ADB11CF" w14:textId="77777777" w:rsidR="00AF53A9" w:rsidRPr="00515AFA" w:rsidRDefault="00AF53A9" w:rsidP="00AF53A9">
      <w:pPr>
        <w:jc w:val="center"/>
        <w:rPr>
          <w:b/>
          <w:sz w:val="22"/>
          <w:szCs w:val="22"/>
          <w:lang w:val="pl-PL"/>
        </w:rPr>
      </w:pPr>
      <w:r w:rsidRPr="00515AFA">
        <w:rPr>
          <w:b/>
          <w:sz w:val="22"/>
          <w:szCs w:val="22"/>
          <w:lang w:val="pl-PL"/>
        </w:rPr>
        <w:t>WZÓR UMOWY</w:t>
      </w:r>
    </w:p>
    <w:p w14:paraId="51470AC4" w14:textId="77777777" w:rsidR="00AF53A9" w:rsidRPr="00515AFA" w:rsidRDefault="00AF53A9" w:rsidP="00AF53A9">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2D74E682" w14:textId="77777777" w:rsidR="00AF53A9" w:rsidRPr="00515AFA" w:rsidRDefault="00AF53A9" w:rsidP="00AF53A9">
      <w:pPr>
        <w:jc w:val="center"/>
        <w:rPr>
          <w:b/>
          <w:sz w:val="22"/>
          <w:szCs w:val="22"/>
          <w:lang w:val="pl-PL"/>
        </w:rPr>
      </w:pPr>
    </w:p>
    <w:p w14:paraId="78BBD2E1" w14:textId="7129D6E9" w:rsidR="00AF53A9" w:rsidRPr="00515AFA" w:rsidRDefault="00AF53A9" w:rsidP="00AF53A9">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149</w:t>
      </w:r>
      <w:r w:rsidRPr="005140A1">
        <w:rPr>
          <w:sz w:val="22"/>
          <w:szCs w:val="22"/>
          <w:lang w:val="pl-PL"/>
        </w:rPr>
        <w:t>/2</w:t>
      </w:r>
      <w:r>
        <w:rPr>
          <w:sz w:val="22"/>
          <w:szCs w:val="22"/>
          <w:lang w:val="pl-PL"/>
        </w:rPr>
        <w:t>5</w:t>
      </w:r>
      <w:r w:rsidRPr="00515AFA">
        <w:rPr>
          <w:sz w:val="22"/>
          <w:szCs w:val="22"/>
          <w:lang w:val="pl-PL"/>
        </w:rPr>
        <w:t xml:space="preserve"> pomiędzy:</w:t>
      </w:r>
    </w:p>
    <w:p w14:paraId="5895F0C8" w14:textId="77777777" w:rsidR="00AF53A9" w:rsidRPr="00515AFA" w:rsidRDefault="00AF53A9" w:rsidP="00AF53A9">
      <w:pPr>
        <w:pStyle w:val="Tekstpodstawowywcity"/>
        <w:spacing w:after="0"/>
        <w:ind w:left="0"/>
        <w:jc w:val="both"/>
        <w:rPr>
          <w:sz w:val="22"/>
          <w:szCs w:val="22"/>
          <w:lang w:val="pl-PL"/>
        </w:rPr>
      </w:pPr>
    </w:p>
    <w:p w14:paraId="0B4309FE"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5E306E1"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18BA2A8"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4EBD45C" w14:textId="77777777" w:rsidR="00AF53A9" w:rsidRPr="00515AFA" w:rsidRDefault="00AF53A9" w:rsidP="00AF53A9">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63E9248"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97EAB39"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B7B8618"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CD41F22"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0BB4214"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AE2D43B"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2AF4A28B"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60C7070"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642262C"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52BF2346"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9B9249A" w14:textId="71DC8549" w:rsidR="00AF53A9" w:rsidRPr="00174A8B" w:rsidRDefault="00AF53A9" w:rsidP="00AF53A9">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6D3AB1" w:rsidRPr="006D3AB1">
        <w:rPr>
          <w:b/>
          <w:bCs/>
          <w:color w:val="000000"/>
          <w:sz w:val="22"/>
          <w:szCs w:val="22"/>
          <w:lang w:val="pl-PL"/>
        </w:rPr>
        <w:t>Dostawa i montaż monitora dotykowego na uchwycie ściennym na potrzeby CR AGH</w:t>
      </w:r>
    </w:p>
    <w:p w14:paraId="1EBDD834" w14:textId="77777777" w:rsidR="00AF53A9" w:rsidRPr="00515AFA" w:rsidRDefault="00AF53A9" w:rsidP="00AF53A9">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41BF577"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FA4C75F" w14:textId="5C769C29" w:rsidR="00AF53A9" w:rsidRPr="00515AFA" w:rsidRDefault="00AF53A9" w:rsidP="00AF53A9">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sidR="006D3AB1">
        <w:rPr>
          <w:rFonts w:ascii="Times New Roman" w:hAnsi="Times New Roman"/>
          <w:b/>
          <w:bCs/>
          <w:sz w:val="22"/>
          <w:szCs w:val="22"/>
        </w:rPr>
        <w:t>d</w:t>
      </w:r>
      <w:r w:rsidRPr="00515AFA">
        <w:rPr>
          <w:rFonts w:ascii="Times New Roman" w:hAnsi="Times New Roman"/>
          <w:b/>
          <w:bCs/>
          <w:sz w:val="22"/>
          <w:szCs w:val="22"/>
        </w:rPr>
        <w:t>ni</w:t>
      </w:r>
      <w:r w:rsidR="006D3AB1">
        <w:rPr>
          <w:rFonts w:ascii="Times New Roman" w:hAnsi="Times New Roman"/>
          <w:b/>
          <w:bCs/>
          <w:sz w:val="22"/>
          <w:szCs w:val="22"/>
        </w:rPr>
        <w:t xml:space="preserve"> roboczych</w:t>
      </w:r>
      <w:r w:rsidRPr="00515AFA">
        <w:rPr>
          <w:rFonts w:ascii="Times New Roman" w:hAnsi="Times New Roman"/>
          <w:b/>
          <w:bCs/>
          <w:sz w:val="22"/>
          <w:szCs w:val="22"/>
        </w:rPr>
        <w:t xml:space="preserve">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1F816C25" w14:textId="77777777" w:rsidR="00AF53A9" w:rsidRPr="00515AFA" w:rsidRDefault="00AF53A9" w:rsidP="00AF53A9">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31E78D2" w14:textId="77777777" w:rsidR="00AF53A9" w:rsidRPr="00515AFA" w:rsidRDefault="00AF53A9" w:rsidP="00AF53A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30DDEAB"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4623F972"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D257483" w14:textId="77777777" w:rsidR="00AF53A9" w:rsidRPr="00515AFA" w:rsidRDefault="00AF53A9" w:rsidP="00AF53A9">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0F3BE39" w14:textId="77777777" w:rsidR="00AF53A9" w:rsidRPr="00515AFA" w:rsidRDefault="00AF53A9" w:rsidP="00AF53A9">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1D57BA2" w14:textId="77777777" w:rsidR="00AF53A9" w:rsidRPr="00515AFA" w:rsidRDefault="00AF53A9" w:rsidP="00AF53A9">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5F4B10B" w14:textId="15072A06" w:rsidR="00AF53A9" w:rsidRPr="005C5222" w:rsidRDefault="00AF53A9" w:rsidP="00AF53A9">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6D3AB1">
        <w:rPr>
          <w:rFonts w:eastAsia="Calibri"/>
          <w:b/>
          <w:sz w:val="22"/>
          <w:szCs w:val="22"/>
          <w:lang w:val="pl-PL" w:eastAsia="en-US"/>
        </w:rPr>
        <w:t>monitor dotykowy</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7738DFDD" w14:textId="77777777" w:rsidR="00AF53A9" w:rsidRPr="00515AFA" w:rsidRDefault="00AF53A9" w:rsidP="00AF53A9">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5BF11E90" w14:textId="77777777" w:rsidR="00AF53A9" w:rsidRPr="00515AFA" w:rsidRDefault="00AF53A9" w:rsidP="00AF53A9">
      <w:pPr>
        <w:pStyle w:val="Tekstpodstawowy"/>
        <w:spacing w:line="240" w:lineRule="auto"/>
        <w:ind w:left="340" w:right="-47"/>
        <w:jc w:val="both"/>
        <w:rPr>
          <w:rFonts w:ascii="Times New Roman" w:hAnsi="Times New Roman"/>
          <w:i/>
          <w:sz w:val="22"/>
          <w:szCs w:val="22"/>
        </w:rPr>
      </w:pPr>
    </w:p>
    <w:p w14:paraId="4C2E6F20" w14:textId="77777777" w:rsidR="00AF53A9" w:rsidRPr="00515AFA" w:rsidRDefault="00AF53A9" w:rsidP="00AF53A9">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2C69FF49"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79735321"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5849215B" w14:textId="77777777" w:rsidR="00AF53A9" w:rsidRDefault="00AF53A9" w:rsidP="00AF53A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8919061" w14:textId="77777777" w:rsidR="00AF53A9" w:rsidRPr="00515AFA" w:rsidRDefault="00AF53A9" w:rsidP="00AF53A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35C976E" w14:textId="77777777" w:rsidR="00AF53A9" w:rsidRPr="00515AFA" w:rsidRDefault="00AF53A9" w:rsidP="00AF53A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22A27A9" w14:textId="77777777" w:rsidR="00AF53A9" w:rsidRPr="00515AFA" w:rsidRDefault="00AF53A9" w:rsidP="00AF53A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64049EC"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2B60C02C"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9B91EDE"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DE1FE0C"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1DBCC35" w14:textId="77777777" w:rsidR="00AF53A9" w:rsidRPr="00515AFA" w:rsidRDefault="00AF53A9" w:rsidP="00AF53A9">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835C96C" w14:textId="77777777" w:rsidR="00AF53A9" w:rsidRPr="00515AFA" w:rsidRDefault="00AF53A9" w:rsidP="00AF53A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27D089B" w14:textId="77777777" w:rsidR="00AF53A9" w:rsidRPr="00515AFA" w:rsidRDefault="00AF53A9" w:rsidP="00AF53A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1BFEA04" w14:textId="77777777" w:rsidR="00AF53A9" w:rsidRPr="00515AFA" w:rsidRDefault="00AF53A9" w:rsidP="00AF53A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2A816EC6"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2837B2B" w14:textId="77777777" w:rsidR="00AF53A9" w:rsidRPr="00515AFA" w:rsidRDefault="00AF53A9" w:rsidP="00AF53A9">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49190746" w14:textId="77777777" w:rsidR="00AF53A9" w:rsidRPr="00515AFA" w:rsidRDefault="00AF53A9" w:rsidP="00AF53A9">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6038DC6C"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06D0CD4"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291E293"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61AE1F22" w14:textId="77777777" w:rsidR="00AF53A9" w:rsidRPr="00515AFA" w:rsidRDefault="00AF53A9" w:rsidP="00AF53A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FED38C9" w14:textId="77777777" w:rsidR="00AF53A9" w:rsidRPr="00515AFA" w:rsidRDefault="00AF53A9" w:rsidP="00AF53A9">
      <w:pPr>
        <w:pStyle w:val="Tekstpodstawowy"/>
        <w:ind w:right="-47"/>
        <w:jc w:val="center"/>
        <w:rPr>
          <w:rFonts w:ascii="Times New Roman" w:hAnsi="Times New Roman"/>
          <w:b/>
          <w:sz w:val="22"/>
          <w:szCs w:val="22"/>
        </w:rPr>
      </w:pPr>
    </w:p>
    <w:p w14:paraId="7AA86443" w14:textId="77777777" w:rsidR="00AF53A9" w:rsidRPr="00515AFA" w:rsidRDefault="00AF53A9" w:rsidP="00AF53A9">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91B5840" w14:textId="77777777" w:rsidR="00AF53A9" w:rsidRPr="00515AFA" w:rsidRDefault="00AF53A9" w:rsidP="00AF53A9">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915571C" w14:textId="77777777" w:rsidR="00AF53A9" w:rsidRPr="00515AFA" w:rsidRDefault="00AF53A9" w:rsidP="00AF53A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2BB8810" w14:textId="77777777" w:rsidR="00AF53A9" w:rsidRPr="00515AFA" w:rsidRDefault="00AF53A9" w:rsidP="00AF53A9">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4F5FC52C" w14:textId="77777777" w:rsidR="00AF53A9" w:rsidRPr="00515AFA" w:rsidRDefault="00AF53A9" w:rsidP="00AF53A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81C1063" w14:textId="77777777" w:rsidR="00AF53A9" w:rsidRPr="00515AFA" w:rsidRDefault="00AF53A9" w:rsidP="00AF53A9">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7AD72EA" w14:textId="77777777" w:rsidR="00AF53A9" w:rsidRPr="00515AFA" w:rsidRDefault="00AF53A9" w:rsidP="00AF53A9">
      <w:pPr>
        <w:rPr>
          <w:color w:val="00000A"/>
          <w:sz w:val="22"/>
          <w:szCs w:val="22"/>
          <w:lang w:val="pl-PL"/>
        </w:rPr>
      </w:pPr>
    </w:p>
    <w:p w14:paraId="341E69C1" w14:textId="77777777" w:rsidR="00AF53A9" w:rsidRPr="00515AFA" w:rsidRDefault="00AF53A9" w:rsidP="00AF53A9">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DCBD66D" w14:textId="77777777" w:rsidR="00AF53A9" w:rsidRPr="00515AFA" w:rsidRDefault="00AF53A9" w:rsidP="00AF53A9">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FEDC7BF" w14:textId="77777777" w:rsidR="00AF53A9" w:rsidRPr="00515AFA" w:rsidRDefault="00AF53A9" w:rsidP="00AF53A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014D469" w14:textId="77777777" w:rsidR="00AF53A9" w:rsidRPr="00515AFA" w:rsidRDefault="00AF53A9" w:rsidP="00AF53A9">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A259ACE" w14:textId="77777777" w:rsidR="00AF53A9" w:rsidRPr="00515AFA" w:rsidRDefault="00AF53A9" w:rsidP="00AF53A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FB0C8CD" w14:textId="77777777" w:rsidR="00AF53A9" w:rsidRPr="00515AFA" w:rsidRDefault="00AF53A9" w:rsidP="00AF53A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C140C9C" w14:textId="77777777" w:rsidR="00AF53A9" w:rsidRPr="00515AFA" w:rsidRDefault="00AF53A9" w:rsidP="00AF53A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8346F9F" w14:textId="77777777" w:rsidR="00AF53A9" w:rsidRPr="00515AFA" w:rsidRDefault="00AF53A9" w:rsidP="00AF53A9">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EAB1463" w14:textId="77777777" w:rsidR="00AF53A9" w:rsidRPr="00515AFA" w:rsidRDefault="00AF53A9" w:rsidP="00AF53A9">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439C38D" w14:textId="77777777" w:rsidR="00AF53A9" w:rsidRPr="00515AFA" w:rsidRDefault="00AF53A9" w:rsidP="00AF53A9">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70FCACB" w14:textId="77777777" w:rsidR="00AF53A9" w:rsidRPr="00515AFA" w:rsidRDefault="00AF53A9" w:rsidP="00AF53A9">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3E3AE07" w14:textId="77777777" w:rsidR="00AF53A9" w:rsidRPr="00515AFA" w:rsidRDefault="00AF53A9" w:rsidP="00AF53A9">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0982C0C" w14:textId="77777777" w:rsidR="00AF53A9" w:rsidRPr="00515AFA" w:rsidRDefault="00AF53A9" w:rsidP="00AF53A9">
      <w:pPr>
        <w:ind w:left="720"/>
        <w:jc w:val="both"/>
        <w:rPr>
          <w:color w:val="00000A"/>
          <w:sz w:val="22"/>
          <w:szCs w:val="22"/>
          <w:lang w:val="pl-PL"/>
        </w:rPr>
      </w:pPr>
    </w:p>
    <w:p w14:paraId="38DE723F" w14:textId="77777777" w:rsidR="00AF53A9" w:rsidRPr="00515AFA" w:rsidRDefault="00AF53A9" w:rsidP="00AF53A9">
      <w:pPr>
        <w:ind w:left="170"/>
        <w:jc w:val="both"/>
        <w:rPr>
          <w:color w:val="00000A"/>
          <w:sz w:val="22"/>
          <w:szCs w:val="22"/>
          <w:lang w:val="pl-PL"/>
        </w:rPr>
      </w:pPr>
    </w:p>
    <w:p w14:paraId="48D1A2F8" w14:textId="77777777" w:rsidR="00AF53A9" w:rsidRDefault="00AF53A9" w:rsidP="00AF53A9">
      <w:pPr>
        <w:pStyle w:val="Tekstpodstawowy"/>
        <w:spacing w:line="240" w:lineRule="auto"/>
        <w:ind w:left="360" w:right="-47"/>
        <w:jc w:val="center"/>
        <w:rPr>
          <w:rFonts w:ascii="Times New Roman" w:hAnsi="Times New Roman"/>
          <w:b/>
          <w:sz w:val="22"/>
          <w:szCs w:val="22"/>
        </w:rPr>
      </w:pPr>
    </w:p>
    <w:p w14:paraId="2D65D3E5" w14:textId="77777777" w:rsidR="00AF53A9" w:rsidRDefault="00AF53A9" w:rsidP="00AF53A9">
      <w:pPr>
        <w:pStyle w:val="Tekstpodstawowy"/>
        <w:spacing w:line="240" w:lineRule="auto"/>
        <w:ind w:left="360" w:right="-47"/>
        <w:jc w:val="center"/>
        <w:rPr>
          <w:rFonts w:ascii="Times New Roman" w:hAnsi="Times New Roman"/>
          <w:b/>
          <w:sz w:val="22"/>
          <w:szCs w:val="22"/>
        </w:rPr>
      </w:pPr>
    </w:p>
    <w:p w14:paraId="367EBCD4" w14:textId="77777777" w:rsidR="00AF53A9" w:rsidRDefault="00AF53A9" w:rsidP="00AF53A9">
      <w:pPr>
        <w:pStyle w:val="Tekstpodstawowy"/>
        <w:spacing w:line="240" w:lineRule="auto"/>
        <w:ind w:left="360" w:right="-47"/>
        <w:jc w:val="center"/>
        <w:rPr>
          <w:rFonts w:ascii="Times New Roman" w:hAnsi="Times New Roman"/>
          <w:b/>
          <w:sz w:val="22"/>
          <w:szCs w:val="22"/>
        </w:rPr>
      </w:pPr>
    </w:p>
    <w:p w14:paraId="371ED32E" w14:textId="77777777" w:rsidR="00AF53A9" w:rsidRPr="00515AFA" w:rsidRDefault="00AF53A9" w:rsidP="00AF53A9">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4984E19" w14:textId="77777777" w:rsidR="00AF53A9" w:rsidRPr="00515AFA" w:rsidRDefault="00AF53A9" w:rsidP="00AF53A9">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1F8EC5F" w14:textId="77777777" w:rsidR="00AF53A9" w:rsidRPr="00515AFA" w:rsidRDefault="00AF53A9" w:rsidP="00AF53A9">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590E9CD" w14:textId="77777777" w:rsidR="00AF53A9" w:rsidRPr="00515AFA"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3664FE4" w14:textId="77777777" w:rsidR="00AF53A9"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7139F50" w14:textId="77777777" w:rsidR="00AF53A9" w:rsidRPr="00515AFA" w:rsidRDefault="00AF53A9" w:rsidP="00AF53A9">
      <w:pPr>
        <w:ind w:left="284"/>
        <w:jc w:val="both"/>
        <w:rPr>
          <w:bCs/>
          <w:sz w:val="22"/>
          <w:szCs w:val="22"/>
          <w:lang w:val="pl-PL" w:eastAsia="en-US"/>
        </w:rPr>
      </w:pPr>
    </w:p>
    <w:p w14:paraId="46D3B6D3" w14:textId="77777777" w:rsidR="00AF53A9" w:rsidRPr="00515AFA"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31992BF" w14:textId="77777777" w:rsidR="00AF53A9" w:rsidRPr="00515AFA" w:rsidRDefault="00AF53A9" w:rsidP="00AF53A9">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71F77E9" w14:textId="77777777" w:rsidR="00AF53A9" w:rsidRPr="00515AFA" w:rsidRDefault="00AF53A9" w:rsidP="00AF53A9">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1D480D46" w14:textId="77777777" w:rsidR="00AF53A9" w:rsidRPr="00515AFA" w:rsidRDefault="00AF53A9" w:rsidP="00AF53A9">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7031F1EC" w14:textId="77777777" w:rsidR="00AF53A9" w:rsidRPr="00515AFA" w:rsidRDefault="00AF53A9" w:rsidP="00AF53A9">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471ACD1D" w14:textId="77777777" w:rsidR="00AF53A9" w:rsidRPr="00515AFA" w:rsidRDefault="00AF53A9" w:rsidP="00AF53A9">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6A3BBE67" w14:textId="77777777" w:rsidR="00AF53A9" w:rsidRPr="00515AFA" w:rsidRDefault="00AF53A9" w:rsidP="00AF53A9">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110472B4" w14:textId="77777777" w:rsidR="00AF53A9" w:rsidRPr="00515AFA" w:rsidRDefault="00AF53A9" w:rsidP="00AF53A9">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2B10B79" w14:textId="77777777" w:rsidR="00AF53A9" w:rsidRPr="00515AFA" w:rsidRDefault="00AF53A9" w:rsidP="00AF53A9">
      <w:pPr>
        <w:ind w:left="567"/>
        <w:jc w:val="both"/>
        <w:rPr>
          <w:bCs/>
          <w:sz w:val="22"/>
          <w:szCs w:val="22"/>
          <w:lang w:val="pl-PL" w:eastAsia="en-US"/>
        </w:rPr>
      </w:pPr>
    </w:p>
    <w:p w14:paraId="0D1227FB" w14:textId="77777777" w:rsidR="00AF53A9" w:rsidRPr="00515AFA"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C9487F3" w14:textId="77777777" w:rsidR="00AF53A9" w:rsidRPr="00515AFA"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9303EDC" w14:textId="77777777" w:rsidR="00AF53A9" w:rsidRPr="00515AFA"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E83FA3" w14:textId="77777777" w:rsidR="00AF53A9" w:rsidRPr="00515AFA" w:rsidRDefault="00AF53A9" w:rsidP="00AF53A9">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0ADE0F28" w14:textId="77777777" w:rsidR="00AF53A9" w:rsidRPr="00515AFA" w:rsidRDefault="00AF53A9" w:rsidP="00AF53A9">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3F83B31" w14:textId="77777777" w:rsidR="00AF53A9" w:rsidRPr="00515AFA" w:rsidRDefault="00AF53A9" w:rsidP="00AF53A9">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503691E" w14:textId="77777777" w:rsidR="00AF53A9" w:rsidRPr="00515AFA" w:rsidRDefault="00AF53A9" w:rsidP="00AF53A9">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EE48514" w14:textId="77777777" w:rsidR="00AF53A9" w:rsidRPr="00515AFA" w:rsidRDefault="00AF53A9" w:rsidP="00AF53A9">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D240A9" w14:textId="77777777" w:rsidR="00AF53A9" w:rsidRPr="00515AFA" w:rsidRDefault="00AF53A9" w:rsidP="00AF53A9">
      <w:pPr>
        <w:pStyle w:val="Tekstpodstawowy"/>
        <w:spacing w:line="240" w:lineRule="auto"/>
        <w:ind w:right="-47"/>
        <w:rPr>
          <w:rFonts w:ascii="Times New Roman" w:hAnsi="Times New Roman"/>
          <w:b/>
          <w:sz w:val="22"/>
          <w:szCs w:val="22"/>
        </w:rPr>
      </w:pPr>
    </w:p>
    <w:p w14:paraId="3007588E"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4DD0C2A"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F287329" w14:textId="77777777" w:rsidR="00AF53A9" w:rsidRPr="00515AFA" w:rsidRDefault="00AF53A9" w:rsidP="00AF53A9">
      <w:pPr>
        <w:pStyle w:val="Tekstpodstawowy"/>
        <w:spacing w:line="240" w:lineRule="auto"/>
        <w:ind w:right="-47"/>
        <w:jc w:val="both"/>
        <w:rPr>
          <w:rFonts w:ascii="Times New Roman" w:hAnsi="Times New Roman"/>
          <w:sz w:val="22"/>
          <w:szCs w:val="22"/>
        </w:rPr>
      </w:pPr>
    </w:p>
    <w:p w14:paraId="5DD6C5CF" w14:textId="77777777" w:rsidR="00AF53A9" w:rsidRPr="00515AFA" w:rsidRDefault="00AF53A9" w:rsidP="00AF53A9">
      <w:pPr>
        <w:spacing w:line="240" w:lineRule="atLeast"/>
        <w:ind w:right="-47"/>
        <w:jc w:val="center"/>
        <w:rPr>
          <w:b/>
          <w:sz w:val="22"/>
          <w:szCs w:val="22"/>
        </w:rPr>
      </w:pPr>
      <w:r w:rsidRPr="00515AFA">
        <w:rPr>
          <w:b/>
          <w:sz w:val="22"/>
          <w:szCs w:val="22"/>
        </w:rPr>
        <w:t>§ 10</w:t>
      </w:r>
    </w:p>
    <w:p w14:paraId="136F6ED8" w14:textId="77777777" w:rsidR="00AF53A9" w:rsidRPr="00515AFA" w:rsidRDefault="00AF53A9" w:rsidP="00AF53A9">
      <w:pPr>
        <w:spacing w:line="240" w:lineRule="atLeast"/>
        <w:ind w:right="-47"/>
        <w:rPr>
          <w:sz w:val="22"/>
          <w:szCs w:val="22"/>
          <w:lang w:val="pl-PL"/>
        </w:rPr>
      </w:pPr>
    </w:p>
    <w:p w14:paraId="34FC0360" w14:textId="77777777" w:rsidR="00AF53A9" w:rsidRPr="00515AFA" w:rsidRDefault="00AF53A9" w:rsidP="00AF53A9">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31A487A" w14:textId="77777777" w:rsidR="00AF53A9" w:rsidRPr="00515AFA" w:rsidRDefault="00AF53A9" w:rsidP="00AF53A9">
      <w:pPr>
        <w:tabs>
          <w:tab w:val="left" w:pos="367"/>
        </w:tabs>
        <w:spacing w:line="276" w:lineRule="auto"/>
        <w:ind w:left="360" w:right="60"/>
        <w:contextualSpacing/>
        <w:jc w:val="both"/>
        <w:rPr>
          <w:rFonts w:eastAsia="Calibri"/>
          <w:sz w:val="22"/>
          <w:szCs w:val="22"/>
          <w:lang w:val="pl-PL" w:eastAsia="en-US"/>
        </w:rPr>
      </w:pPr>
    </w:p>
    <w:p w14:paraId="625B388D" w14:textId="77777777" w:rsidR="00AF53A9" w:rsidRPr="00515AFA" w:rsidRDefault="00AF53A9" w:rsidP="00AF53A9">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09556F5" w14:textId="77777777" w:rsidR="00AF53A9" w:rsidRPr="00515AFA" w:rsidRDefault="00AF53A9" w:rsidP="00AF53A9">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C35D7C2" w14:textId="77777777" w:rsidR="00AF53A9" w:rsidRPr="00515AFA" w:rsidRDefault="00AF53A9" w:rsidP="00AF53A9">
      <w:pPr>
        <w:tabs>
          <w:tab w:val="left" w:pos="387"/>
        </w:tabs>
        <w:spacing w:line="276" w:lineRule="auto"/>
        <w:ind w:left="720" w:right="60"/>
        <w:contextualSpacing/>
        <w:jc w:val="both"/>
        <w:rPr>
          <w:rFonts w:eastAsia="Calibri"/>
          <w:sz w:val="22"/>
          <w:szCs w:val="22"/>
          <w:lang w:val="pl-PL" w:eastAsia="en-US"/>
        </w:rPr>
      </w:pPr>
    </w:p>
    <w:p w14:paraId="18A316C1" w14:textId="77777777" w:rsidR="00AF53A9" w:rsidRPr="00515AFA" w:rsidRDefault="00AF53A9" w:rsidP="00AF53A9">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3ACA575" w14:textId="77777777" w:rsidR="00AF53A9" w:rsidRPr="00515AFA" w:rsidRDefault="00AF53A9" w:rsidP="00AF53A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1544DF3" w14:textId="77777777" w:rsidR="00AF53A9" w:rsidRPr="00515AFA" w:rsidRDefault="00AF53A9" w:rsidP="00AF53A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3F31F4" w14:textId="77777777" w:rsidR="00AF53A9" w:rsidRPr="00515AFA" w:rsidRDefault="00AF53A9" w:rsidP="00AF53A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56C2CD7" w14:textId="77777777" w:rsidR="00AF53A9" w:rsidRPr="00515AFA" w:rsidRDefault="00AF53A9" w:rsidP="00AF53A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010DB9" w14:textId="77777777" w:rsidR="00AF53A9" w:rsidRPr="00515AFA" w:rsidRDefault="00AF53A9" w:rsidP="00AF53A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D782EF9" w14:textId="77777777" w:rsidR="00AF53A9" w:rsidRPr="00515AFA" w:rsidRDefault="00AF53A9" w:rsidP="00AF53A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6AEEC36" w14:textId="77777777" w:rsidR="00AF53A9" w:rsidRPr="00515AFA" w:rsidRDefault="00AF53A9" w:rsidP="00AF53A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FA8A0DE" w14:textId="77777777" w:rsidR="00AF53A9" w:rsidRPr="00515AFA" w:rsidRDefault="00AF53A9" w:rsidP="00AF53A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3048E7" w14:textId="77777777" w:rsidR="00AF53A9" w:rsidRPr="00515AFA" w:rsidRDefault="00AF53A9" w:rsidP="00AF53A9">
      <w:pPr>
        <w:pStyle w:val="Standard"/>
        <w:widowControl w:val="0"/>
        <w:spacing w:after="0"/>
        <w:jc w:val="both"/>
        <w:rPr>
          <w:rFonts w:ascii="Times New Roman" w:eastAsia="Lucida Sans Unicode" w:hAnsi="Times New Roman" w:cs="Times New Roman"/>
          <w:lang w:eastAsia="ar-SA"/>
        </w:rPr>
      </w:pPr>
    </w:p>
    <w:p w14:paraId="5E69A141" w14:textId="77777777" w:rsidR="00AF53A9" w:rsidRPr="00515AFA" w:rsidRDefault="00AF53A9" w:rsidP="00AF53A9">
      <w:pPr>
        <w:tabs>
          <w:tab w:val="left" w:pos="387"/>
        </w:tabs>
        <w:spacing w:line="276" w:lineRule="auto"/>
        <w:ind w:left="720" w:right="60"/>
        <w:contextualSpacing/>
        <w:jc w:val="both"/>
        <w:rPr>
          <w:rFonts w:eastAsia="Calibri"/>
          <w:sz w:val="22"/>
          <w:szCs w:val="22"/>
          <w:lang w:val="pl-PL" w:eastAsia="en-US"/>
        </w:rPr>
      </w:pPr>
    </w:p>
    <w:p w14:paraId="155C2491" w14:textId="77777777" w:rsidR="00AF53A9" w:rsidRPr="00515AFA" w:rsidRDefault="00AF53A9" w:rsidP="00AF53A9">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0AF37C03" w14:textId="77777777" w:rsidR="00AF53A9" w:rsidRPr="00515AFA" w:rsidRDefault="00AF53A9" w:rsidP="00AF53A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9E92E72" w14:textId="77777777" w:rsidR="00AF53A9" w:rsidRPr="00515AFA" w:rsidRDefault="00AF53A9" w:rsidP="00AF53A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1A79D76" w14:textId="77777777" w:rsidR="00AF53A9" w:rsidRPr="00515AFA" w:rsidRDefault="00AF53A9" w:rsidP="00AF53A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6508DBC" w14:textId="77777777" w:rsidR="00AF53A9" w:rsidRPr="00515AFA" w:rsidRDefault="00AF53A9" w:rsidP="00AF53A9">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6B5A4547" w14:textId="77777777" w:rsidR="00AF53A9" w:rsidRPr="00515AFA" w:rsidRDefault="00AF53A9" w:rsidP="00AF53A9">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0120A8C9" w14:textId="77777777" w:rsidR="00AF53A9" w:rsidRPr="00515AFA" w:rsidRDefault="00AF53A9" w:rsidP="00AF53A9">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CF7E163" w14:textId="77777777" w:rsidR="00AF53A9" w:rsidRPr="00515AFA" w:rsidRDefault="00AF53A9" w:rsidP="00AF53A9">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2C8E7FEA" w14:textId="77777777" w:rsidR="00AF53A9" w:rsidRPr="00515AFA" w:rsidRDefault="00AF53A9" w:rsidP="00AF53A9">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1CDF6FE" w14:textId="77777777" w:rsidR="00AF53A9" w:rsidRPr="00515AFA" w:rsidRDefault="00AF53A9" w:rsidP="00AF53A9">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58956F4" w14:textId="77777777" w:rsidR="00AF53A9" w:rsidRPr="00515AFA" w:rsidRDefault="00AF53A9" w:rsidP="00AF53A9">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0D978AE" w14:textId="77777777" w:rsidR="00AF53A9" w:rsidRPr="00515AFA" w:rsidRDefault="00AF53A9" w:rsidP="00AF53A9">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1F75ADE" w14:textId="77777777" w:rsidR="00AF53A9" w:rsidRPr="00515AFA" w:rsidRDefault="00AF53A9" w:rsidP="00AF53A9">
      <w:pPr>
        <w:widowControl w:val="0"/>
        <w:suppressAutoHyphens/>
        <w:autoSpaceDN w:val="0"/>
        <w:ind w:left="360"/>
        <w:jc w:val="center"/>
        <w:textAlignment w:val="baseline"/>
        <w:rPr>
          <w:rFonts w:eastAsia="SimSun"/>
          <w:b/>
          <w:bCs/>
          <w:color w:val="000000"/>
          <w:kern w:val="2"/>
          <w:sz w:val="22"/>
          <w:szCs w:val="22"/>
          <w:lang w:val="pl-PL"/>
        </w:rPr>
      </w:pPr>
    </w:p>
    <w:p w14:paraId="7965BE34" w14:textId="77777777" w:rsidR="00AF53A9" w:rsidRPr="00515AFA" w:rsidRDefault="00AF53A9" w:rsidP="00AF53A9">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F3EC823" w14:textId="77777777" w:rsidR="00AF53A9" w:rsidRPr="00515AFA" w:rsidRDefault="00AF53A9" w:rsidP="00AF53A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690D6E2" w14:textId="77777777" w:rsidR="00AF53A9" w:rsidRPr="00515AFA" w:rsidRDefault="00AF53A9" w:rsidP="00AF53A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9072B7" w14:textId="77777777" w:rsidR="00AF53A9" w:rsidRPr="00515AFA" w:rsidRDefault="00AF53A9" w:rsidP="00AF53A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98DD5C8" w14:textId="77777777" w:rsidR="00AF53A9" w:rsidRPr="00515AFA" w:rsidRDefault="00AF53A9" w:rsidP="00AF53A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4F4AE0"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9F83875" w14:textId="77777777" w:rsidR="00AF53A9" w:rsidRPr="00515AFA" w:rsidRDefault="00AF53A9" w:rsidP="00AF53A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9ACC7A" w14:textId="77777777" w:rsidR="00AF53A9" w:rsidRPr="00515AFA" w:rsidRDefault="00AF53A9" w:rsidP="00AF53A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7A33459" w14:textId="77777777" w:rsidR="00AF53A9" w:rsidRPr="00515AFA" w:rsidRDefault="00AF53A9" w:rsidP="00AF53A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B1BED81" w14:textId="77777777" w:rsidR="00AF53A9" w:rsidRPr="00515AFA" w:rsidRDefault="00AF53A9" w:rsidP="00AF53A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9737064" w14:textId="77777777" w:rsidR="00AF53A9" w:rsidRPr="00515AFA" w:rsidRDefault="00AF53A9" w:rsidP="00AF53A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AB6FFD"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67F41792"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1A393400"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F8CB66C" w14:textId="77777777" w:rsidR="00AF53A9" w:rsidRPr="00515AFA" w:rsidRDefault="00AF53A9" w:rsidP="00AF53A9">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43F1F94" w14:textId="77777777" w:rsidR="00AF53A9" w:rsidRPr="00515AFA" w:rsidRDefault="00AF53A9" w:rsidP="00AF53A9">
      <w:pPr>
        <w:jc w:val="center"/>
        <w:rPr>
          <w:b/>
          <w:sz w:val="22"/>
          <w:szCs w:val="22"/>
          <w:lang w:val="pl-PL"/>
        </w:rPr>
      </w:pPr>
    </w:p>
    <w:p w14:paraId="34AB6282" w14:textId="77777777" w:rsidR="00AF53A9" w:rsidRPr="00515AFA" w:rsidRDefault="00AF53A9" w:rsidP="00AF53A9">
      <w:pPr>
        <w:jc w:val="center"/>
        <w:rPr>
          <w:b/>
          <w:sz w:val="22"/>
          <w:szCs w:val="22"/>
          <w:lang w:val="pl-PL"/>
        </w:rPr>
      </w:pPr>
      <w:r w:rsidRPr="00515AFA">
        <w:rPr>
          <w:b/>
          <w:sz w:val="22"/>
          <w:szCs w:val="22"/>
          <w:lang w:val="pl-PL"/>
        </w:rPr>
        <w:t>§16</w:t>
      </w:r>
    </w:p>
    <w:p w14:paraId="2DEEE4E0"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0CF4270"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A348D17"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D15935A" w14:textId="77777777" w:rsidR="00AF53A9" w:rsidRPr="00515AFA" w:rsidRDefault="00AF53A9" w:rsidP="00AF53A9">
      <w:pPr>
        <w:pStyle w:val="Tekstpodstawowy"/>
        <w:spacing w:line="240" w:lineRule="auto"/>
        <w:ind w:right="-47"/>
        <w:jc w:val="center"/>
        <w:rPr>
          <w:rFonts w:ascii="Times New Roman" w:hAnsi="Times New Roman"/>
          <w:b/>
          <w:sz w:val="22"/>
          <w:szCs w:val="22"/>
        </w:rPr>
      </w:pPr>
    </w:p>
    <w:p w14:paraId="3FC2E865" w14:textId="77777777" w:rsidR="00AF53A9" w:rsidRDefault="00AF53A9" w:rsidP="00AF53A9">
      <w:pPr>
        <w:pStyle w:val="Tekstpodstawowy"/>
        <w:spacing w:line="240" w:lineRule="auto"/>
        <w:ind w:right="-47"/>
        <w:jc w:val="center"/>
        <w:rPr>
          <w:rFonts w:ascii="Times New Roman" w:hAnsi="Times New Roman"/>
          <w:b/>
          <w:sz w:val="22"/>
          <w:szCs w:val="22"/>
        </w:rPr>
      </w:pPr>
    </w:p>
    <w:p w14:paraId="335A388B" w14:textId="77777777" w:rsidR="00AF53A9" w:rsidRDefault="00AF53A9" w:rsidP="00AF53A9">
      <w:pPr>
        <w:pStyle w:val="Tekstpodstawowy"/>
        <w:spacing w:line="240" w:lineRule="auto"/>
        <w:ind w:right="-47"/>
        <w:jc w:val="center"/>
        <w:rPr>
          <w:rFonts w:ascii="Times New Roman" w:hAnsi="Times New Roman"/>
          <w:b/>
          <w:sz w:val="22"/>
          <w:szCs w:val="22"/>
        </w:rPr>
      </w:pPr>
    </w:p>
    <w:p w14:paraId="2737FBC6" w14:textId="77777777" w:rsidR="00AF53A9" w:rsidRDefault="00AF53A9" w:rsidP="00AF53A9">
      <w:pPr>
        <w:pStyle w:val="Tekstpodstawowy"/>
        <w:spacing w:line="240" w:lineRule="auto"/>
        <w:ind w:right="-47"/>
        <w:jc w:val="center"/>
        <w:rPr>
          <w:rFonts w:ascii="Times New Roman" w:hAnsi="Times New Roman"/>
          <w:b/>
          <w:sz w:val="22"/>
          <w:szCs w:val="22"/>
        </w:rPr>
      </w:pPr>
    </w:p>
    <w:p w14:paraId="29C29527" w14:textId="77777777" w:rsidR="00AF53A9" w:rsidRDefault="00AF53A9" w:rsidP="00AF53A9">
      <w:pPr>
        <w:pStyle w:val="Tekstpodstawowy"/>
        <w:spacing w:line="240" w:lineRule="auto"/>
        <w:ind w:right="-47"/>
        <w:jc w:val="center"/>
        <w:rPr>
          <w:rFonts w:ascii="Times New Roman" w:hAnsi="Times New Roman"/>
          <w:b/>
          <w:sz w:val="22"/>
          <w:szCs w:val="22"/>
        </w:rPr>
      </w:pPr>
    </w:p>
    <w:p w14:paraId="28E0B1D1"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F125EB0" w14:textId="77777777" w:rsidR="00AF53A9" w:rsidRPr="00515AFA" w:rsidRDefault="00AF53A9" w:rsidP="00AF53A9">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EC775E2" w14:textId="77777777" w:rsidR="00AF53A9" w:rsidRPr="00515AFA" w:rsidRDefault="00AF53A9" w:rsidP="00AF53A9">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50220D1" w14:textId="77777777" w:rsidR="00AF53A9" w:rsidRPr="00515AFA" w:rsidRDefault="00AF53A9" w:rsidP="00AF53A9">
      <w:pPr>
        <w:pStyle w:val="Tekstpodstawowy"/>
        <w:spacing w:line="240" w:lineRule="auto"/>
        <w:ind w:right="-47"/>
        <w:jc w:val="both"/>
        <w:rPr>
          <w:rFonts w:ascii="Times New Roman" w:hAnsi="Times New Roman"/>
          <w:sz w:val="22"/>
          <w:szCs w:val="22"/>
        </w:rPr>
      </w:pPr>
    </w:p>
    <w:p w14:paraId="0DB1B0DE" w14:textId="77777777" w:rsidR="00AF53A9" w:rsidRPr="00515AFA" w:rsidRDefault="00AF53A9" w:rsidP="00AF53A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4DAFE4D" w14:textId="77777777" w:rsidR="00AF53A9" w:rsidRPr="00515AFA" w:rsidRDefault="00AF53A9" w:rsidP="00AF53A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05ABF05" w14:textId="77777777" w:rsidR="00AF53A9" w:rsidRPr="00515AFA" w:rsidRDefault="00AF53A9" w:rsidP="00AF53A9">
      <w:pPr>
        <w:pStyle w:val="Tekstpodstawowy2"/>
        <w:spacing w:line="240" w:lineRule="auto"/>
        <w:ind w:right="-47"/>
        <w:rPr>
          <w:sz w:val="22"/>
          <w:szCs w:val="22"/>
        </w:rPr>
      </w:pPr>
    </w:p>
    <w:p w14:paraId="045EDDCA" w14:textId="77777777" w:rsidR="00AF53A9" w:rsidRPr="00515AFA" w:rsidRDefault="00AF53A9" w:rsidP="00AF53A9">
      <w:pPr>
        <w:pStyle w:val="Tekstpodstawowy2"/>
        <w:spacing w:line="240" w:lineRule="auto"/>
        <w:ind w:right="-47"/>
        <w:rPr>
          <w:sz w:val="22"/>
          <w:szCs w:val="22"/>
        </w:rPr>
      </w:pPr>
    </w:p>
    <w:p w14:paraId="466F3FFC" w14:textId="77777777" w:rsidR="00AF53A9" w:rsidRPr="00515AFA" w:rsidRDefault="00AF53A9" w:rsidP="00AF53A9">
      <w:pPr>
        <w:pStyle w:val="Tekstpodstawowy2"/>
        <w:spacing w:line="240" w:lineRule="auto"/>
        <w:ind w:right="-47"/>
        <w:rPr>
          <w:b/>
          <w:sz w:val="22"/>
          <w:szCs w:val="22"/>
        </w:rPr>
      </w:pPr>
      <w:r w:rsidRPr="00515AFA">
        <w:rPr>
          <w:b/>
          <w:sz w:val="22"/>
          <w:szCs w:val="22"/>
        </w:rPr>
        <w:t xml:space="preserve">         Za Sprzedawcę                                                                  Za Kupującego</w:t>
      </w:r>
    </w:p>
    <w:p w14:paraId="34F689D4" w14:textId="77777777" w:rsidR="00AF53A9" w:rsidRPr="00515AFA" w:rsidRDefault="00AF53A9" w:rsidP="00AF53A9">
      <w:pPr>
        <w:rPr>
          <w:sz w:val="22"/>
          <w:szCs w:val="22"/>
          <w:lang w:val="pl-PL"/>
        </w:rPr>
      </w:pPr>
    </w:p>
    <w:p w14:paraId="71125757" w14:textId="77777777" w:rsidR="00AF53A9" w:rsidRPr="00515AFA" w:rsidRDefault="00AF53A9" w:rsidP="00AF53A9">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7AD8FD3"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8738F29"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5447D4E3"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62BEDCC2"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4F27E594"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489F3635"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1EEF681F"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617A3112"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27B96824"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0EDCF670"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4DE6D37E"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p>
    <w:p w14:paraId="2B4C7A71"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0020995" w14:textId="77777777" w:rsidR="00AF53A9" w:rsidRPr="00515AFA" w:rsidRDefault="00AF53A9" w:rsidP="00AF53A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3F2A8D5" w14:textId="77777777" w:rsidR="00AF53A9" w:rsidRPr="005432C7" w:rsidRDefault="00AF53A9" w:rsidP="00AF53A9">
      <w:pPr>
        <w:rPr>
          <w:lang w:val="pl-PL"/>
        </w:rPr>
      </w:pPr>
    </w:p>
    <w:p w14:paraId="5F43A521" w14:textId="77777777" w:rsidR="00AF53A9" w:rsidRPr="005C5222" w:rsidRDefault="00AF53A9" w:rsidP="00AF53A9">
      <w:pPr>
        <w:rPr>
          <w:lang w:val="pl-PL"/>
        </w:rPr>
      </w:pPr>
    </w:p>
    <w:p w14:paraId="4122D435" w14:textId="77777777" w:rsidR="00AF53A9" w:rsidRPr="007824F0" w:rsidRDefault="00AF53A9" w:rsidP="00AF53A9">
      <w:pPr>
        <w:rPr>
          <w:lang w:val="pl-PL"/>
        </w:rPr>
      </w:pPr>
    </w:p>
    <w:p w14:paraId="7033BA56" w14:textId="77777777" w:rsidR="00AF53A9" w:rsidRPr="006C7C9E" w:rsidRDefault="00AF53A9" w:rsidP="00AF53A9">
      <w:pPr>
        <w:rPr>
          <w:lang w:val="pl-PL"/>
        </w:rPr>
      </w:pPr>
    </w:p>
    <w:p w14:paraId="14B078C8" w14:textId="77777777" w:rsidR="00496551" w:rsidRPr="00AF53A9" w:rsidRDefault="00496551" w:rsidP="00AF53A9">
      <w:pPr>
        <w:rPr>
          <w:lang w:val="pl-PL"/>
        </w:rPr>
      </w:pPr>
    </w:p>
    <w:sectPr w:rsidR="00496551" w:rsidRPr="00AF53A9">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E6530" w14:textId="77777777" w:rsidR="00E95578" w:rsidRDefault="00E95578">
      <w:r>
        <w:separator/>
      </w:r>
    </w:p>
  </w:endnote>
  <w:endnote w:type="continuationSeparator" w:id="0">
    <w:p w14:paraId="5727F981" w14:textId="77777777" w:rsidR="00E95578" w:rsidRDefault="00E95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F57C5" w14:textId="77777777" w:rsidR="006D3AB1" w:rsidRDefault="006D3AB1">
    <w:pPr>
      <w:pStyle w:val="Stopka"/>
      <w:jc w:val="right"/>
    </w:pPr>
    <w:r>
      <w:fldChar w:fldCharType="begin"/>
    </w:r>
    <w:r>
      <w:instrText>PAGE   \* MERGEFORMAT</w:instrText>
    </w:r>
    <w:r>
      <w:fldChar w:fldCharType="separate"/>
    </w:r>
    <w:r>
      <w:rPr>
        <w:lang w:val="pl-PL"/>
      </w:rPr>
      <w:t>2</w:t>
    </w:r>
    <w:r>
      <w:fldChar w:fldCharType="end"/>
    </w:r>
  </w:p>
  <w:p w14:paraId="537BBEB0" w14:textId="77777777" w:rsidR="004D5A13" w:rsidRDefault="004D5A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D0E43" w14:textId="77777777" w:rsidR="00E95578" w:rsidRDefault="00E95578">
      <w:r>
        <w:separator/>
      </w:r>
    </w:p>
  </w:footnote>
  <w:footnote w:type="continuationSeparator" w:id="0">
    <w:p w14:paraId="2E21641E" w14:textId="77777777" w:rsidR="00E95578" w:rsidRDefault="00E95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54850832">
    <w:abstractNumId w:val="19"/>
  </w:num>
  <w:num w:numId="2" w16cid:durableId="6936567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8427219">
    <w:abstractNumId w:val="29"/>
  </w:num>
  <w:num w:numId="4" w16cid:durableId="1376660603">
    <w:abstractNumId w:val="11"/>
  </w:num>
  <w:num w:numId="5" w16cid:durableId="386687997">
    <w:abstractNumId w:val="30"/>
  </w:num>
  <w:num w:numId="6" w16cid:durableId="811212482">
    <w:abstractNumId w:val="32"/>
  </w:num>
  <w:num w:numId="7" w16cid:durableId="1069838781">
    <w:abstractNumId w:val="35"/>
  </w:num>
  <w:num w:numId="8" w16cid:durableId="663705964">
    <w:abstractNumId w:val="25"/>
  </w:num>
  <w:num w:numId="9" w16cid:durableId="1105689881">
    <w:abstractNumId w:val="39"/>
  </w:num>
  <w:num w:numId="10" w16cid:durableId="77286922">
    <w:abstractNumId w:val="27"/>
  </w:num>
  <w:num w:numId="11" w16cid:durableId="624508254">
    <w:abstractNumId w:val="6"/>
  </w:num>
  <w:num w:numId="12" w16cid:durableId="243419616">
    <w:abstractNumId w:val="10"/>
  </w:num>
  <w:num w:numId="13" w16cid:durableId="1699816864">
    <w:abstractNumId w:val="14"/>
  </w:num>
  <w:num w:numId="14" w16cid:durableId="541133219">
    <w:abstractNumId w:val="40"/>
  </w:num>
  <w:num w:numId="15" w16cid:durableId="1604872995">
    <w:abstractNumId w:val="13"/>
  </w:num>
  <w:num w:numId="16" w16cid:durableId="1795171245">
    <w:abstractNumId w:val="9"/>
  </w:num>
  <w:num w:numId="17" w16cid:durableId="1258172012">
    <w:abstractNumId w:val="37"/>
  </w:num>
  <w:num w:numId="18" w16cid:durableId="611131789">
    <w:abstractNumId w:val="28"/>
  </w:num>
  <w:num w:numId="19" w16cid:durableId="1381662046">
    <w:abstractNumId w:val="23"/>
  </w:num>
  <w:num w:numId="20" w16cid:durableId="1392075368">
    <w:abstractNumId w:val="26"/>
  </w:num>
  <w:num w:numId="21" w16cid:durableId="219481314">
    <w:abstractNumId w:val="20"/>
  </w:num>
  <w:num w:numId="22" w16cid:durableId="1897663316">
    <w:abstractNumId w:val="0"/>
  </w:num>
  <w:num w:numId="23" w16cid:durableId="1197887401">
    <w:abstractNumId w:val="38"/>
  </w:num>
  <w:num w:numId="24" w16cid:durableId="1176000317">
    <w:abstractNumId w:val="18"/>
  </w:num>
  <w:num w:numId="25" w16cid:durableId="2104952929">
    <w:abstractNumId w:val="3"/>
  </w:num>
  <w:num w:numId="26" w16cid:durableId="293829127">
    <w:abstractNumId w:val="31"/>
  </w:num>
  <w:num w:numId="27" w16cid:durableId="9992373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52032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7524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94449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638757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63972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819601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85959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41630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85322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431767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131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7589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79071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91244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829476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27753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9968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892643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887516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31070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946960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5578"/>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4D5A13"/>
    <w:rsid w:val="0050219D"/>
    <w:rsid w:val="00512FD2"/>
    <w:rsid w:val="00523F87"/>
    <w:rsid w:val="00593CEB"/>
    <w:rsid w:val="005C6D38"/>
    <w:rsid w:val="005D2104"/>
    <w:rsid w:val="00614C95"/>
    <w:rsid w:val="00660027"/>
    <w:rsid w:val="0069339E"/>
    <w:rsid w:val="006D3AB1"/>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629BB"/>
    <w:rsid w:val="0098432D"/>
    <w:rsid w:val="00997B0E"/>
    <w:rsid w:val="009A694A"/>
    <w:rsid w:val="009A7064"/>
    <w:rsid w:val="009F7ECA"/>
    <w:rsid w:val="00A57131"/>
    <w:rsid w:val="00A601F8"/>
    <w:rsid w:val="00A701A7"/>
    <w:rsid w:val="00A70EA7"/>
    <w:rsid w:val="00AA7F39"/>
    <w:rsid w:val="00AF53A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5578"/>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AF1ED"/>
  <w15:chartTrackingRefBased/>
  <w15:docId w15:val="{6744166D-7D64-407A-BA89-F9EE6D67A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53A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D3AB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3506</Words>
  <Characters>21039</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2025-03-12T08:09:00Z</cp:lastPrinted>
  <dcterms:created xsi:type="dcterms:W3CDTF">2025-03-12T08:06:00Z</dcterms:created>
  <dcterms:modified xsi:type="dcterms:W3CDTF">2025-03-12T08:11:00Z</dcterms:modified>
</cp:coreProperties>
</file>